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3E05A" w14:textId="2691A42F" w:rsidR="00D66F67" w:rsidRPr="00D85CEB" w:rsidRDefault="00D85CEB">
      <w:pPr>
        <w:pStyle w:val="Title"/>
        <w:rPr>
          <w:sz w:val="96"/>
          <w:szCs w:val="96"/>
        </w:rPr>
      </w:pPr>
      <w:r w:rsidRPr="00D85CEB">
        <w:rPr>
          <w:sz w:val="96"/>
          <w:szCs w:val="96"/>
        </w:rPr>
        <w:t>Free Community Shredding Event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D66F67" w14:paraId="2791AAD7" w14:textId="77777777">
        <w:trPr>
          <w:jc w:val="center"/>
        </w:trPr>
        <w:tc>
          <w:tcPr>
            <w:tcW w:w="3675" w:type="dxa"/>
          </w:tcPr>
          <w:p w14:paraId="3322B004" w14:textId="207CFB7F" w:rsidR="00D66F67" w:rsidRDefault="008D2CF6">
            <w:r>
              <w:rPr>
                <w:noProof/>
              </w:rPr>
              <w:drawing>
                <wp:inline distT="0" distB="0" distL="0" distR="0" wp14:anchorId="75C8FE77" wp14:editId="4DC3552E">
                  <wp:extent cx="2333625" cy="3116580"/>
                  <wp:effectExtent l="0" t="0" r="9525" b="7620"/>
                  <wp:docPr id="444020241" name="Picture 1" descr="Close-up of shredded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020241" name="Picture 444020241" descr="Close-up of shredded document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762B1" w14:textId="0F9084BA" w:rsidR="00D66F67" w:rsidRDefault="00D66F67">
            <w:pPr>
              <w:pStyle w:val="Caption"/>
            </w:pPr>
          </w:p>
        </w:tc>
        <w:tc>
          <w:tcPr>
            <w:tcW w:w="570" w:type="dxa"/>
          </w:tcPr>
          <w:p w14:paraId="002206F5" w14:textId="77777777" w:rsidR="00D66F67" w:rsidRDefault="00D66F67"/>
        </w:tc>
        <w:tc>
          <w:tcPr>
            <w:tcW w:w="3675" w:type="dxa"/>
          </w:tcPr>
          <w:p w14:paraId="2B726114" w14:textId="6D5DE5FA" w:rsidR="00D66F67" w:rsidRDefault="005A5BD0" w:rsidP="005A5BD0">
            <w:pPr>
              <w:pStyle w:val="Heading1"/>
              <w:rPr>
                <w:rStyle w:val="Heading1Char"/>
              </w:rPr>
            </w:pPr>
            <w:r>
              <w:rPr>
                <w:rStyle w:val="Heading1Char"/>
              </w:rPr>
              <w:t xml:space="preserve">Please come join the Rotary Club of Wayne for a free Community Shredding </w:t>
            </w:r>
            <w:r w:rsidR="00825D46">
              <w:rPr>
                <w:rStyle w:val="Heading1Char"/>
              </w:rPr>
              <w:t>Day</w:t>
            </w:r>
          </w:p>
          <w:p w14:paraId="74A68809" w14:textId="30EB24D0" w:rsidR="005A5BD0" w:rsidRPr="008526F4" w:rsidRDefault="005A5BD0" w:rsidP="005A5BD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526F4">
              <w:rPr>
                <w:sz w:val="24"/>
                <w:szCs w:val="24"/>
              </w:rPr>
              <w:t>Dispose of confidential documents</w:t>
            </w:r>
            <w:r w:rsidR="0033078A">
              <w:rPr>
                <w:sz w:val="24"/>
                <w:szCs w:val="24"/>
              </w:rPr>
              <w:t xml:space="preserve"> to prevent</w:t>
            </w:r>
            <w:r w:rsidR="00BE3676">
              <w:rPr>
                <w:sz w:val="24"/>
                <w:szCs w:val="24"/>
              </w:rPr>
              <w:t xml:space="preserve"> identity theft.</w:t>
            </w:r>
          </w:p>
          <w:p w14:paraId="16BF0FFA" w14:textId="0C3C7F09" w:rsidR="005A5BD0" w:rsidRPr="008526F4" w:rsidRDefault="00143295" w:rsidP="005A5BD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Professionally destroyed on site.</w:t>
            </w:r>
          </w:p>
          <w:p w14:paraId="1731AAE9" w14:textId="3D3BDBEF" w:rsidR="00DA2397" w:rsidRPr="008526F4" w:rsidRDefault="007D7B8A" w:rsidP="005A5BD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to the public</w:t>
            </w:r>
            <w:r w:rsidR="00593502">
              <w:rPr>
                <w:sz w:val="24"/>
                <w:szCs w:val="24"/>
              </w:rPr>
              <w:t>.</w:t>
            </w:r>
          </w:p>
          <w:p w14:paraId="4C1CBBEA" w14:textId="62F66A8B" w:rsidR="00DA2397" w:rsidRDefault="007A7AF6" w:rsidP="005A5BD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Maximum of 5 boxes.</w:t>
            </w:r>
          </w:p>
          <w:p w14:paraId="2A5B1C23" w14:textId="7E8914C8" w:rsidR="00DA2C16" w:rsidRDefault="002153BF" w:rsidP="0071726E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the </w:t>
            </w:r>
            <w:r w:rsidR="00BA1755">
              <w:rPr>
                <w:sz w:val="24"/>
                <w:szCs w:val="24"/>
              </w:rPr>
              <w:t xml:space="preserve">Rotary Club of Wayne </w:t>
            </w:r>
            <w:r>
              <w:rPr>
                <w:sz w:val="24"/>
                <w:szCs w:val="24"/>
              </w:rPr>
              <w:t>with questions</w:t>
            </w:r>
            <w:r w:rsidR="00BA1755">
              <w:rPr>
                <w:sz w:val="24"/>
                <w:szCs w:val="24"/>
              </w:rPr>
              <w:t>.</w:t>
            </w:r>
          </w:p>
          <w:p w14:paraId="1B76FCD7" w14:textId="7CA14D33" w:rsidR="005E67F8" w:rsidRPr="0098482D" w:rsidRDefault="00EB6982" w:rsidP="0071726E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Rain or shine</w:t>
            </w:r>
            <w:r w:rsidR="00BA1755">
              <w:rPr>
                <w:sz w:val="24"/>
                <w:szCs w:val="24"/>
              </w:rPr>
              <w:t>.</w:t>
            </w:r>
          </w:p>
          <w:p w14:paraId="1F33F6D9" w14:textId="5B28445F" w:rsidR="000E011A" w:rsidRPr="005A5BD0" w:rsidRDefault="000E011A" w:rsidP="007616F3">
            <w:pPr>
              <w:pStyle w:val="ListParagraph"/>
            </w:pPr>
          </w:p>
        </w:tc>
      </w:tr>
    </w:tbl>
    <w:p w14:paraId="1A53C2F0" w14:textId="1F779033" w:rsidR="00D66F67" w:rsidRDefault="00456901">
      <w:pPr>
        <w:pStyle w:val="Date"/>
      </w:pPr>
      <w:sdt>
        <w:sdtPr>
          <w:rPr>
            <w:rStyle w:val="Strong"/>
          </w:rPr>
          <w:id w:val="945890675"/>
          <w:placeholder>
            <w:docPart w:val="6C5A7BE71B1A4FBAAB01B29A496ED8CF"/>
          </w:placeholder>
          <w:date w:fullDate="2024-05-11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>
            <w:rPr>
              <w:rStyle w:val="Strong"/>
            </w:rPr>
            <w:t>May 11, 2024</w:t>
          </w:r>
        </w:sdtContent>
      </w:sdt>
      <w:r w:rsidR="00E94F35">
        <w:t> </w:t>
      </w:r>
      <w:r w:rsidR="00D85CEB">
        <w:t xml:space="preserve">  </w:t>
      </w:r>
      <w:r w:rsidR="000E011A">
        <w:t xml:space="preserve">10 </w:t>
      </w:r>
      <w:r w:rsidR="00D85CEB">
        <w:t>am –</w:t>
      </w:r>
      <w:r w:rsidR="000E011A">
        <w:t xml:space="preserve"> 1 pm</w:t>
      </w:r>
    </w:p>
    <w:p w14:paraId="1A6A39F2" w14:textId="67247AA9" w:rsidR="00D66F67" w:rsidRDefault="00D85CEB">
      <w:pPr>
        <w:pStyle w:val="Address"/>
      </w:pPr>
      <w:r>
        <w:t>Hype Western Wayne Recreation Center, 4635 Howe, Wayne, MI 48184</w:t>
      </w:r>
    </w:p>
    <w:p w14:paraId="1FABBC95" w14:textId="77777777" w:rsidR="005D6F4D" w:rsidRDefault="005D6F4D" w:rsidP="005D6F4D"/>
    <w:tbl>
      <w:tblPr>
        <w:tblW w:w="18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"/>
      </w:tblPr>
      <w:tblGrid>
        <w:gridCol w:w="2875"/>
      </w:tblGrid>
      <w:tr w:rsidR="005A5BD0" w14:paraId="11DCC581" w14:textId="77777777" w:rsidTr="00C07B4C">
        <w:tc>
          <w:tcPr>
            <w:tcW w:w="5000" w:type="pct"/>
            <w:vAlign w:val="center"/>
          </w:tcPr>
          <w:p w14:paraId="1A6E703B" w14:textId="555EDFF8" w:rsidR="005A5BD0" w:rsidRDefault="001356BD" w:rsidP="008F0907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3C306B6" wp14:editId="633F5A33">
                  <wp:extent cx="1325880" cy="1196138"/>
                  <wp:effectExtent l="0" t="0" r="7620" b="4445"/>
                  <wp:docPr id="906926117" name="Picture 1" descr="A blue and yellow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26117" name="Picture 1" descr="A blue and yellow logo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31" cy="121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1B12A" w14:textId="0C0EC639" w:rsidR="005D6F4D" w:rsidRDefault="005D6F4D" w:rsidP="00A82DD1">
      <w:pPr>
        <w:pStyle w:val="Address"/>
        <w:rPr>
          <w:sz w:val="16"/>
          <w:szCs w:val="16"/>
        </w:rPr>
      </w:pPr>
    </w:p>
    <w:p w14:paraId="3156E94D" w14:textId="6860375B" w:rsidR="00C07B4C" w:rsidRPr="00F96971" w:rsidRDefault="00C07B4C" w:rsidP="00A82DD1">
      <w:pPr>
        <w:pStyle w:val="Address"/>
        <w:rPr>
          <w:sz w:val="28"/>
          <w:szCs w:val="28"/>
        </w:rPr>
      </w:pPr>
      <w:r w:rsidRPr="00F96971">
        <w:rPr>
          <w:sz w:val="28"/>
          <w:szCs w:val="28"/>
        </w:rPr>
        <w:t xml:space="preserve">Email: </w:t>
      </w:r>
      <w:r w:rsidR="00063430">
        <w:rPr>
          <w:sz w:val="28"/>
          <w:szCs w:val="28"/>
        </w:rPr>
        <w:t>w</w:t>
      </w:r>
      <w:r w:rsidRPr="00F96971">
        <w:rPr>
          <w:sz w:val="28"/>
          <w:szCs w:val="28"/>
        </w:rPr>
        <w:t>aynerotary@gmail.com</w:t>
      </w:r>
    </w:p>
    <w:sectPr w:rsidR="00C07B4C" w:rsidRPr="00F96971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A5514" w14:textId="77777777" w:rsidR="000027C1" w:rsidRDefault="000027C1">
      <w:pPr>
        <w:spacing w:after="0" w:line="240" w:lineRule="auto"/>
      </w:pPr>
      <w:r>
        <w:separator/>
      </w:r>
    </w:p>
  </w:endnote>
  <w:endnote w:type="continuationSeparator" w:id="0">
    <w:p w14:paraId="580C96CB" w14:textId="77777777" w:rsidR="000027C1" w:rsidRDefault="00002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01A6" w14:textId="77777777" w:rsidR="000027C1" w:rsidRDefault="000027C1">
      <w:pPr>
        <w:spacing w:after="0" w:line="240" w:lineRule="auto"/>
      </w:pPr>
      <w:r>
        <w:separator/>
      </w:r>
    </w:p>
  </w:footnote>
  <w:footnote w:type="continuationSeparator" w:id="0">
    <w:p w14:paraId="7454BC5D" w14:textId="77777777" w:rsidR="000027C1" w:rsidRDefault="00002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5D2E0A9F"/>
    <w:multiLevelType w:val="hybridMultilevel"/>
    <w:tmpl w:val="67BA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422980">
    <w:abstractNumId w:val="0"/>
  </w:num>
  <w:num w:numId="2" w16cid:durableId="13074132">
    <w:abstractNumId w:val="0"/>
    <w:lvlOverride w:ilvl="0">
      <w:startOverride w:val="1"/>
    </w:lvlOverride>
  </w:num>
  <w:num w:numId="3" w16cid:durableId="598634806">
    <w:abstractNumId w:val="0"/>
    <w:lvlOverride w:ilvl="0">
      <w:startOverride w:val="1"/>
    </w:lvlOverride>
  </w:num>
  <w:num w:numId="4" w16cid:durableId="509685310">
    <w:abstractNumId w:val="0"/>
    <w:lvlOverride w:ilvl="0">
      <w:startOverride w:val="1"/>
    </w:lvlOverride>
  </w:num>
  <w:num w:numId="5" w16cid:durableId="1783039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CEB"/>
    <w:rsid w:val="000027C1"/>
    <w:rsid w:val="000164FC"/>
    <w:rsid w:val="00063430"/>
    <w:rsid w:val="000E011A"/>
    <w:rsid w:val="0010794D"/>
    <w:rsid w:val="001140E0"/>
    <w:rsid w:val="001356BD"/>
    <w:rsid w:val="00143295"/>
    <w:rsid w:val="002153BF"/>
    <w:rsid w:val="002B0A43"/>
    <w:rsid w:val="0033078A"/>
    <w:rsid w:val="00456901"/>
    <w:rsid w:val="00496524"/>
    <w:rsid w:val="00593502"/>
    <w:rsid w:val="005A5BD0"/>
    <w:rsid w:val="005D6F4D"/>
    <w:rsid w:val="005E67F8"/>
    <w:rsid w:val="00632A0C"/>
    <w:rsid w:val="006606C5"/>
    <w:rsid w:val="0067044F"/>
    <w:rsid w:val="006D5995"/>
    <w:rsid w:val="006E2403"/>
    <w:rsid w:val="0071726E"/>
    <w:rsid w:val="007403A7"/>
    <w:rsid w:val="007616F3"/>
    <w:rsid w:val="007A7AF6"/>
    <w:rsid w:val="007D7B8A"/>
    <w:rsid w:val="00825D46"/>
    <w:rsid w:val="00835804"/>
    <w:rsid w:val="008526F4"/>
    <w:rsid w:val="008A7214"/>
    <w:rsid w:val="008D2CF6"/>
    <w:rsid w:val="0091097C"/>
    <w:rsid w:val="0098482D"/>
    <w:rsid w:val="00A36BB7"/>
    <w:rsid w:val="00A82DD1"/>
    <w:rsid w:val="00A91E2C"/>
    <w:rsid w:val="00A96C33"/>
    <w:rsid w:val="00BA1755"/>
    <w:rsid w:val="00BE3676"/>
    <w:rsid w:val="00C07B4C"/>
    <w:rsid w:val="00CA593F"/>
    <w:rsid w:val="00D66F67"/>
    <w:rsid w:val="00D84EE5"/>
    <w:rsid w:val="00D85CEB"/>
    <w:rsid w:val="00DA2397"/>
    <w:rsid w:val="00DA2C16"/>
    <w:rsid w:val="00E06AEB"/>
    <w:rsid w:val="00E24E92"/>
    <w:rsid w:val="00E52B7B"/>
    <w:rsid w:val="00E94F35"/>
    <w:rsid w:val="00E97144"/>
    <w:rsid w:val="00EB6982"/>
    <w:rsid w:val="00EF4A9A"/>
    <w:rsid w:val="00F122B7"/>
    <w:rsid w:val="00F9533F"/>
    <w:rsid w:val="00F96971"/>
    <w:rsid w:val="00FA15E7"/>
    <w:rsid w:val="00FE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2D1B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5A5B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C16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ar\AppData\Roaming\Microsoft\Templates\Business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5A7BE71B1A4FBAAB01B29A496ED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BE78-B3E2-4322-BD2C-0C087E70C42D}"/>
      </w:docPartPr>
      <w:docPartBody>
        <w:p w:rsidR="008727B7" w:rsidRDefault="00A50275">
          <w:pPr>
            <w:pStyle w:val="6C5A7BE71B1A4FBAAB01B29A496ED8CF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960911968">
    <w:abstractNumId w:val="0"/>
  </w:num>
  <w:num w:numId="2" w16cid:durableId="167218090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B7"/>
    <w:rsid w:val="00380805"/>
    <w:rsid w:val="008727B7"/>
    <w:rsid w:val="008B4265"/>
    <w:rsid w:val="00A50275"/>
    <w:rsid w:val="00DA54D6"/>
    <w:rsid w:val="00E1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sz w:val="20"/>
      <w:szCs w:val="20"/>
      <w:lang w:eastAsia="ja-JP"/>
      <w14:ligatures w14:val="none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customStyle="1" w:styleId="6C5A7BE71B1A4FBAAB01B29A496ED8CF">
    <w:name w:val="6C5A7BE71B1A4FBAAB01B29A496ED8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flyer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2024-02-26T17:19:00Z</dcterms:created>
  <dcterms:modified xsi:type="dcterms:W3CDTF">2024-02-26T17:19:00Z</dcterms:modified>
</cp:coreProperties>
</file>