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253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7"/>
        <w:gridCol w:w="3317"/>
        <w:gridCol w:w="2020"/>
        <w:gridCol w:w="12"/>
        <w:gridCol w:w="2870"/>
        <w:gridCol w:w="127"/>
      </w:tblGrid>
      <w:tr w:rsidR="0090596C" w:rsidRPr="0090596C" w14:paraId="5B96966B" w14:textId="77777777" w:rsidTr="000E3A0C">
        <w:tc>
          <w:tcPr>
            <w:tcW w:w="5000" w:type="pct"/>
            <w:gridSpan w:val="7"/>
            <w:shd w:val="clear" w:color="auto" w:fill="731F1C" w:themeFill="accent5"/>
          </w:tcPr>
          <w:p w14:paraId="77DC5ADC" w14:textId="7AA4FB75" w:rsidR="00650259" w:rsidRPr="0090596C" w:rsidRDefault="00E2530F" w:rsidP="0090596C">
            <w:pPr>
              <w:pStyle w:val="Heading1"/>
            </w:pPr>
            <w:r>
              <w:t>Tell us about You</w:t>
            </w:r>
          </w:p>
        </w:tc>
      </w:tr>
      <w:tr w:rsidR="00650259" w:rsidRPr="00846B76" w14:paraId="2A0128E6" w14:textId="77777777" w:rsidTr="000E3A0C">
        <w:sdt>
          <w:sdtPr>
            <w:rPr>
              <w:sz w:val="24"/>
              <w:szCs w:val="24"/>
            </w:rPr>
            <w:id w:val="1621259925"/>
            <w:placeholder>
              <w:docPart w:val="E1DAC95D1C5E47D782B9E02B4CDB5279"/>
            </w:placeholder>
            <w:temporary/>
            <w:showingPlcHdr/>
            <w15:appearance w15:val="hidden"/>
          </w:sdtPr>
          <w:sdtContent>
            <w:tc>
              <w:tcPr>
                <w:tcW w:w="1322" w:type="pct"/>
                <w:gridSpan w:val="2"/>
                <w:vAlign w:val="bottom"/>
              </w:tcPr>
              <w:p w14:paraId="3B15614F" w14:textId="77777777" w:rsidR="00650259" w:rsidRPr="00002BF4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02BF4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78" w:type="pct"/>
            <w:gridSpan w:val="5"/>
            <w:tcBorders>
              <w:bottom w:val="single" w:sz="4" w:space="0" w:color="auto"/>
            </w:tcBorders>
            <w:vAlign w:val="bottom"/>
          </w:tcPr>
          <w:p w14:paraId="3E42F6C1" w14:textId="77777777" w:rsidR="00650259" w:rsidRPr="00002BF4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8123CBF" w14:textId="77777777" w:rsidTr="000E3A0C">
        <w:sdt>
          <w:sdtPr>
            <w:rPr>
              <w:sz w:val="24"/>
              <w:szCs w:val="24"/>
            </w:rPr>
            <w:id w:val="-1470592894"/>
            <w:placeholder>
              <w:docPart w:val="CBBFB18B8B014743B69EA3C87CFA6A08"/>
            </w:placeholder>
            <w:temporary/>
            <w:showingPlcHdr/>
            <w15:appearance w15:val="hidden"/>
          </w:sdtPr>
          <w:sdtContent>
            <w:tc>
              <w:tcPr>
                <w:tcW w:w="1322" w:type="pct"/>
                <w:gridSpan w:val="2"/>
                <w:vAlign w:val="bottom"/>
              </w:tcPr>
              <w:p w14:paraId="098AD0C8" w14:textId="77777777" w:rsidR="00650259" w:rsidRPr="00002BF4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02BF4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78" w:type="pct"/>
            <w:gridSpan w:val="5"/>
            <w:tcBorders>
              <w:bottom w:val="single" w:sz="4" w:space="0" w:color="auto"/>
            </w:tcBorders>
            <w:vAlign w:val="bottom"/>
          </w:tcPr>
          <w:p w14:paraId="2D78383D" w14:textId="77777777" w:rsidR="00650259" w:rsidRPr="00002BF4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D19A1D6" w14:textId="77777777" w:rsidTr="000E3A0C">
        <w:sdt>
          <w:sdtPr>
            <w:rPr>
              <w:sz w:val="24"/>
              <w:szCs w:val="24"/>
            </w:rPr>
            <w:id w:val="572943512"/>
            <w:placeholder>
              <w:docPart w:val="D245E78C11104ED89B296A369105EC63"/>
            </w:placeholder>
            <w:temporary/>
            <w:showingPlcHdr/>
            <w15:appearance w15:val="hidden"/>
          </w:sdtPr>
          <w:sdtContent>
            <w:tc>
              <w:tcPr>
                <w:tcW w:w="1322" w:type="pct"/>
                <w:gridSpan w:val="2"/>
                <w:vAlign w:val="bottom"/>
              </w:tcPr>
              <w:p w14:paraId="7C744B1B" w14:textId="77777777" w:rsidR="00650259" w:rsidRPr="00002BF4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02BF4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678" w:type="pct"/>
            <w:gridSpan w:val="5"/>
            <w:tcBorders>
              <w:bottom w:val="single" w:sz="4" w:space="0" w:color="auto"/>
            </w:tcBorders>
            <w:vAlign w:val="bottom"/>
          </w:tcPr>
          <w:p w14:paraId="147239A1" w14:textId="77777777" w:rsidR="00650259" w:rsidRPr="00002BF4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552E3" w:rsidRPr="00846B76" w14:paraId="7940A37B" w14:textId="77777777" w:rsidTr="000E3A0C">
        <w:tc>
          <w:tcPr>
            <w:tcW w:w="5000" w:type="pct"/>
            <w:gridSpan w:val="7"/>
            <w:vAlign w:val="bottom"/>
          </w:tcPr>
          <w:p w14:paraId="6F99C5A8" w14:textId="793CAFCD" w:rsidR="002552E3" w:rsidRPr="00002BF4" w:rsidRDefault="002552E3" w:rsidP="007F7B5D">
            <w:pPr>
              <w:spacing w:before="120"/>
              <w:rPr>
                <w:sz w:val="24"/>
                <w:szCs w:val="24"/>
              </w:rPr>
            </w:pPr>
            <w:r w:rsidRPr="00002BF4">
              <w:rPr>
                <w:sz w:val="24"/>
                <w:szCs w:val="24"/>
              </w:rPr>
              <w:t xml:space="preserve">            Is this the same address </w:t>
            </w:r>
            <w:r w:rsidR="00002BF4">
              <w:rPr>
                <w:sz w:val="24"/>
                <w:szCs w:val="24"/>
              </w:rPr>
              <w:t>as</w:t>
            </w:r>
            <w:r w:rsidRPr="00002BF4">
              <w:rPr>
                <w:sz w:val="24"/>
                <w:szCs w:val="24"/>
              </w:rPr>
              <w:t xml:space="preserve"> the nature strip ?      Yes       </w:t>
            </w:r>
            <w:r w:rsidR="000E3A0C">
              <w:rPr>
                <w:sz w:val="24"/>
                <w:szCs w:val="24"/>
              </w:rPr>
              <w:t xml:space="preserve">                                </w:t>
            </w:r>
            <w:r w:rsidRPr="00002BF4">
              <w:rPr>
                <w:sz w:val="24"/>
                <w:szCs w:val="24"/>
              </w:rPr>
              <w:t>N</w:t>
            </w:r>
            <w:r w:rsidR="00002BF4" w:rsidRPr="00002BF4">
              <w:rPr>
                <w:sz w:val="24"/>
                <w:szCs w:val="24"/>
              </w:rPr>
              <w:t>o</w:t>
            </w:r>
          </w:p>
        </w:tc>
      </w:tr>
      <w:tr w:rsidR="00650259" w:rsidRPr="00846B76" w14:paraId="4CBAD3E4" w14:textId="77777777" w:rsidTr="000E3A0C">
        <w:sdt>
          <w:sdtPr>
            <w:rPr>
              <w:sz w:val="24"/>
              <w:szCs w:val="24"/>
            </w:rPr>
            <w:id w:val="83577009"/>
            <w:placeholder>
              <w:docPart w:val="E17A774D164D4F8784A015A64F7B7D17"/>
            </w:placeholder>
            <w:temporary/>
            <w:showingPlcHdr/>
            <w15:appearance w15:val="hidden"/>
          </w:sdtPr>
          <w:sdtContent>
            <w:tc>
              <w:tcPr>
                <w:tcW w:w="1322" w:type="pct"/>
                <w:gridSpan w:val="2"/>
                <w:vAlign w:val="bottom"/>
              </w:tcPr>
              <w:p w14:paraId="3FCCA3CA" w14:textId="77777777" w:rsidR="00650259" w:rsidRPr="00002BF4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02BF4">
                  <w:rPr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1462" w:type="pct"/>
            <w:tcBorders>
              <w:bottom w:val="single" w:sz="4" w:space="0" w:color="auto"/>
            </w:tcBorders>
            <w:vAlign w:val="bottom"/>
          </w:tcPr>
          <w:p w14:paraId="28B44AD6" w14:textId="77777777" w:rsidR="00650259" w:rsidRPr="00002BF4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CCA896C5BEE44C21BF83386D277A24AA"/>
            </w:placeholder>
            <w:temporary/>
            <w:showingPlcHdr/>
            <w15:appearance w15:val="hidden"/>
          </w:sdtPr>
          <w:sdtContent>
            <w:tc>
              <w:tcPr>
                <w:tcW w:w="890" w:type="pct"/>
                <w:vAlign w:val="bottom"/>
              </w:tcPr>
              <w:p w14:paraId="27A7AE0A" w14:textId="77777777" w:rsidR="00650259" w:rsidRPr="00002BF4" w:rsidRDefault="0090596C" w:rsidP="0090596C">
                <w:pPr>
                  <w:rPr>
                    <w:sz w:val="24"/>
                    <w:szCs w:val="24"/>
                  </w:rPr>
                </w:pPr>
                <w:r w:rsidRPr="00002BF4">
                  <w:rPr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1326" w:type="pct"/>
            <w:gridSpan w:val="3"/>
            <w:tcBorders>
              <w:bottom w:val="single" w:sz="4" w:space="0" w:color="auto"/>
            </w:tcBorders>
            <w:vAlign w:val="bottom"/>
          </w:tcPr>
          <w:p w14:paraId="66CC753F" w14:textId="77777777" w:rsidR="00650259" w:rsidRPr="00002BF4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4EC8AC55" w14:textId="77777777" w:rsidTr="000E3A0C">
        <w:sdt>
          <w:sdtPr>
            <w:rPr>
              <w:sz w:val="24"/>
              <w:szCs w:val="24"/>
            </w:rPr>
            <w:id w:val="-965116832"/>
            <w:placeholder>
              <w:docPart w:val="C9738A75735749B990B0CA158F68D61B"/>
            </w:placeholder>
            <w:temporary/>
            <w:showingPlcHdr/>
            <w15:appearance w15:val="hidden"/>
          </w:sdtPr>
          <w:sdtContent>
            <w:tc>
              <w:tcPr>
                <w:tcW w:w="1322" w:type="pct"/>
                <w:gridSpan w:val="2"/>
                <w:vAlign w:val="bottom"/>
              </w:tcPr>
              <w:p w14:paraId="365FC226" w14:textId="77777777" w:rsidR="00650259" w:rsidRPr="00002BF4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02BF4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78" w:type="pct"/>
            <w:gridSpan w:val="5"/>
            <w:tcBorders>
              <w:bottom w:val="single" w:sz="4" w:space="0" w:color="auto"/>
            </w:tcBorders>
            <w:vAlign w:val="bottom"/>
          </w:tcPr>
          <w:p w14:paraId="12A7EA00" w14:textId="77777777" w:rsidR="00650259" w:rsidRPr="00002BF4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552E3" w:rsidRPr="00846B76" w14:paraId="3D560068" w14:textId="77777777" w:rsidTr="000E3A0C">
        <w:trPr>
          <w:trHeight w:val="1211"/>
        </w:trPr>
        <w:tc>
          <w:tcPr>
            <w:tcW w:w="5000" w:type="pct"/>
            <w:gridSpan w:val="7"/>
            <w:vAlign w:val="bottom"/>
          </w:tcPr>
          <w:p w14:paraId="32045BF9" w14:textId="77777777" w:rsidR="00E2530F" w:rsidRPr="00002BF4" w:rsidRDefault="00E2530F" w:rsidP="002552E3">
            <w:pPr>
              <w:rPr>
                <w:sz w:val="24"/>
                <w:szCs w:val="24"/>
              </w:rPr>
            </w:pPr>
          </w:p>
          <w:p w14:paraId="6C273A95" w14:textId="181C9A4B" w:rsidR="002552E3" w:rsidRPr="000E3A0C" w:rsidRDefault="002552E3" w:rsidP="000E3A0C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i/>
                <w:iCs/>
                <w:sz w:val="24"/>
                <w:szCs w:val="24"/>
              </w:rPr>
            </w:pPr>
            <w:r w:rsidRPr="000E3A0C">
              <w:rPr>
                <w:b/>
                <w:bCs/>
                <w:i/>
                <w:iCs/>
                <w:sz w:val="24"/>
                <w:szCs w:val="24"/>
              </w:rPr>
              <w:t>How did you hear about this project (e</w:t>
            </w:r>
            <w:r w:rsidR="00002BF4" w:rsidRPr="000E3A0C">
              <w:rPr>
                <w:b/>
                <w:bCs/>
                <w:i/>
                <w:iCs/>
                <w:sz w:val="24"/>
                <w:szCs w:val="24"/>
              </w:rPr>
              <w:t>.</w:t>
            </w:r>
            <w:r w:rsidRPr="000E3A0C">
              <w:rPr>
                <w:b/>
                <w:bCs/>
                <w:i/>
                <w:iCs/>
                <w:sz w:val="24"/>
                <w:szCs w:val="24"/>
              </w:rPr>
              <w:t>g</w:t>
            </w:r>
            <w:r w:rsidR="00002BF4" w:rsidRPr="000E3A0C">
              <w:rPr>
                <w:b/>
                <w:bCs/>
                <w:i/>
                <w:iCs/>
                <w:sz w:val="24"/>
                <w:szCs w:val="24"/>
              </w:rPr>
              <w:t>.</w:t>
            </w:r>
            <w:r w:rsidRPr="000E3A0C">
              <w:rPr>
                <w:b/>
                <w:bCs/>
                <w:i/>
                <w:iCs/>
                <w:sz w:val="24"/>
                <w:szCs w:val="24"/>
              </w:rPr>
              <w:t xml:space="preserve"> Rotary, friend </w:t>
            </w:r>
            <w:r w:rsidR="00CC64C1" w:rsidRPr="000E3A0C">
              <w:rPr>
                <w:b/>
                <w:bCs/>
                <w:i/>
                <w:iCs/>
                <w:sz w:val="24"/>
                <w:szCs w:val="24"/>
              </w:rPr>
              <w:t>etc.</w:t>
            </w:r>
            <w:r w:rsidRPr="000E3A0C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50FC61B7" w14:textId="77777777" w:rsidR="002552E3" w:rsidRDefault="002552E3" w:rsidP="007F7B5D">
            <w:pPr>
              <w:spacing w:before="120"/>
              <w:rPr>
                <w:sz w:val="24"/>
                <w:szCs w:val="24"/>
              </w:rPr>
            </w:pPr>
          </w:p>
          <w:p w14:paraId="59521755" w14:textId="77777777" w:rsidR="000E3A0C" w:rsidRPr="00002BF4" w:rsidRDefault="000E3A0C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552E3" w:rsidRPr="00846B76" w14:paraId="2E858077" w14:textId="77777777" w:rsidTr="000E3A0C">
        <w:trPr>
          <w:trHeight w:val="1211"/>
        </w:trPr>
        <w:tc>
          <w:tcPr>
            <w:tcW w:w="5000" w:type="pct"/>
            <w:gridSpan w:val="7"/>
            <w:vAlign w:val="bottom"/>
          </w:tcPr>
          <w:p w14:paraId="08DADCF9" w14:textId="0E6C9F37" w:rsidR="000E3A0C" w:rsidRPr="000E3A0C" w:rsidRDefault="000E3A0C" w:rsidP="000E3A0C">
            <w:pPr>
              <w:pStyle w:val="ListParagraph"/>
              <w:numPr>
                <w:ilvl w:val="0"/>
                <w:numId w:val="24"/>
              </w:numPr>
              <w:spacing w:before="120"/>
              <w:jc w:val="both"/>
              <w:rPr>
                <w:sz w:val="24"/>
                <w:szCs w:val="24"/>
              </w:rPr>
            </w:pPr>
            <w:r w:rsidRPr="000E3A0C">
              <w:rPr>
                <w:b/>
                <w:bCs/>
                <w:i/>
                <w:iCs/>
                <w:sz w:val="24"/>
                <w:szCs w:val="24"/>
              </w:rPr>
              <w:t xml:space="preserve">Are you able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assist with</w:t>
            </w:r>
            <w:r w:rsidRPr="000E3A0C">
              <w:rPr>
                <w:b/>
                <w:bCs/>
                <w:i/>
                <w:iCs/>
                <w:sz w:val="24"/>
                <w:szCs w:val="24"/>
              </w:rPr>
              <w:t xml:space="preserve"> the works on your strip</w:t>
            </w:r>
            <w:r w:rsidRPr="000E3A0C">
              <w:rPr>
                <w:sz w:val="24"/>
                <w:szCs w:val="24"/>
              </w:rPr>
              <w:t>? (if No please explain your circumstances)</w:t>
            </w:r>
          </w:p>
          <w:p w14:paraId="4F5C03B7" w14:textId="77777777" w:rsidR="000E3A0C" w:rsidRDefault="000E3A0C" w:rsidP="000E3A0C">
            <w:pPr>
              <w:spacing w:before="120"/>
              <w:rPr>
                <w:color w:val="EE0000"/>
                <w:sz w:val="24"/>
                <w:szCs w:val="24"/>
              </w:rPr>
            </w:pPr>
          </w:p>
          <w:p w14:paraId="03B2DA4F" w14:textId="77777777" w:rsidR="000E3A0C" w:rsidRPr="000E3A0C" w:rsidRDefault="000E3A0C" w:rsidP="000E3A0C">
            <w:pPr>
              <w:spacing w:before="120"/>
              <w:rPr>
                <w:color w:val="EE0000"/>
                <w:sz w:val="24"/>
                <w:szCs w:val="24"/>
              </w:rPr>
            </w:pPr>
          </w:p>
          <w:p w14:paraId="1807535B" w14:textId="682A834F" w:rsidR="000E3A0C" w:rsidRDefault="000E3A0C" w:rsidP="000E3A0C">
            <w:pPr>
              <w:pStyle w:val="ListParagraph"/>
              <w:numPr>
                <w:ilvl w:val="0"/>
                <w:numId w:val="24"/>
              </w:numPr>
              <w:spacing w:before="120"/>
              <w:rPr>
                <w:b/>
                <w:bCs/>
                <w:i/>
                <w:iCs/>
                <w:sz w:val="24"/>
                <w:szCs w:val="24"/>
              </w:rPr>
            </w:pPr>
            <w:r w:rsidRPr="000E3A0C">
              <w:rPr>
                <w:b/>
                <w:bCs/>
                <w:i/>
                <w:iCs/>
                <w:sz w:val="24"/>
                <w:szCs w:val="24"/>
              </w:rPr>
              <w:t>Are you the owner of the house?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If no, you will need to speak with the owner, gain their permission and have them co-sign the Agreement.</w:t>
            </w:r>
          </w:p>
          <w:p w14:paraId="41456DB1" w14:textId="77777777" w:rsidR="000E3A0C" w:rsidRPr="000E3A0C" w:rsidRDefault="000E3A0C" w:rsidP="000E3A0C">
            <w:pPr>
              <w:pStyle w:val="ListParagraph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19F386C2" w14:textId="08544952" w:rsidR="002552E3" w:rsidRPr="007E5CA7" w:rsidRDefault="002552E3" w:rsidP="007F7B5D">
            <w:pPr>
              <w:spacing w:before="120"/>
              <w:rPr>
                <w:color w:val="EE0000"/>
                <w:sz w:val="24"/>
                <w:szCs w:val="24"/>
              </w:rPr>
            </w:pPr>
          </w:p>
        </w:tc>
      </w:tr>
      <w:tr w:rsidR="00650259" w:rsidRPr="00846B76" w14:paraId="19DDA501" w14:textId="77777777" w:rsidTr="000E3A0C">
        <w:trPr>
          <w:trHeight w:val="54"/>
        </w:trPr>
        <w:tc>
          <w:tcPr>
            <w:tcW w:w="5000" w:type="pct"/>
            <w:gridSpan w:val="7"/>
          </w:tcPr>
          <w:p w14:paraId="03882AC6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6CDEA48" w14:textId="77777777" w:rsidTr="000E3A0C">
        <w:tc>
          <w:tcPr>
            <w:tcW w:w="5000" w:type="pct"/>
            <w:gridSpan w:val="7"/>
            <w:shd w:val="clear" w:color="auto" w:fill="731F1C" w:themeFill="accent5"/>
          </w:tcPr>
          <w:p w14:paraId="670FDE3E" w14:textId="65AB4246" w:rsidR="00650259" w:rsidRPr="0090596C" w:rsidRDefault="00E2530F" w:rsidP="0090596C">
            <w:pPr>
              <w:pStyle w:val="Heading1"/>
            </w:pPr>
            <w:r>
              <w:t>Tell us a little about the Nature Strip</w:t>
            </w:r>
          </w:p>
        </w:tc>
      </w:tr>
      <w:tr w:rsidR="002552E3" w:rsidRPr="00846B76" w14:paraId="41EF4DCC" w14:textId="77777777" w:rsidTr="000E3A0C">
        <w:trPr>
          <w:gridAfter w:val="1"/>
          <w:wAfter w:w="56" w:type="pct"/>
        </w:trPr>
        <w:tc>
          <w:tcPr>
            <w:tcW w:w="4944" w:type="pct"/>
            <w:gridSpan w:val="6"/>
            <w:tcBorders>
              <w:bottom w:val="single" w:sz="4" w:space="0" w:color="auto"/>
            </w:tcBorders>
            <w:vAlign w:val="bottom"/>
          </w:tcPr>
          <w:p w14:paraId="495E4E51" w14:textId="6F8223A5" w:rsidR="002552E3" w:rsidRPr="00002BF4" w:rsidRDefault="00002BF4" w:rsidP="006471E4">
            <w:pPr>
              <w:pStyle w:val="NormalIndent"/>
              <w:ind w:left="0"/>
              <w:rPr>
                <w:sz w:val="24"/>
                <w:szCs w:val="24"/>
              </w:rPr>
            </w:pPr>
            <w:r w:rsidRPr="00002BF4">
              <w:rPr>
                <w:b/>
                <w:bCs/>
                <w:sz w:val="24"/>
                <w:szCs w:val="24"/>
              </w:rPr>
              <w:t xml:space="preserve"> Size</w:t>
            </w:r>
            <w:r>
              <w:rPr>
                <w:sz w:val="24"/>
                <w:szCs w:val="24"/>
              </w:rPr>
              <w:t xml:space="preserve">                    </w:t>
            </w:r>
            <w:r w:rsidRPr="00002BF4">
              <w:rPr>
                <w:sz w:val="24"/>
                <w:szCs w:val="24"/>
              </w:rPr>
              <w:tab/>
            </w:r>
            <w:r w:rsidR="00F428B7">
              <w:rPr>
                <w:sz w:val="24"/>
                <w:szCs w:val="24"/>
              </w:rPr>
              <w:t xml:space="preserve">             </w:t>
            </w:r>
            <w:r>
              <w:rPr>
                <w:sz w:val="24"/>
                <w:szCs w:val="24"/>
              </w:rPr>
              <w:t>Len</w:t>
            </w:r>
            <w:r w:rsidR="002855C3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th</w:t>
            </w:r>
            <w:r w:rsidR="004158DF">
              <w:rPr>
                <w:sz w:val="24"/>
                <w:szCs w:val="24"/>
              </w:rPr>
              <w:t xml:space="preserve"> (cm)</w:t>
            </w:r>
            <w:r>
              <w:rPr>
                <w:sz w:val="24"/>
                <w:szCs w:val="24"/>
              </w:rPr>
              <w:t xml:space="preserve"> </w:t>
            </w:r>
            <w:r w:rsidRPr="00002BF4">
              <w:rPr>
                <w:sz w:val="24"/>
                <w:szCs w:val="24"/>
              </w:rPr>
              <w:t xml:space="preserve">                           </w:t>
            </w:r>
            <w:r>
              <w:rPr>
                <w:sz w:val="24"/>
                <w:szCs w:val="24"/>
              </w:rPr>
              <w:t xml:space="preserve">  </w:t>
            </w:r>
            <w:r w:rsidR="002855C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Width</w:t>
            </w:r>
            <w:r w:rsidR="004158DF">
              <w:rPr>
                <w:sz w:val="24"/>
                <w:szCs w:val="24"/>
              </w:rPr>
              <w:t xml:space="preserve">(cm) </w:t>
            </w:r>
            <w:r>
              <w:rPr>
                <w:sz w:val="24"/>
                <w:szCs w:val="24"/>
              </w:rPr>
              <w:t xml:space="preserve"> </w:t>
            </w:r>
            <w:r w:rsidRPr="00002BF4"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</w:rPr>
              <w:t xml:space="preserve">         </w:t>
            </w:r>
            <w:r w:rsidRPr="00002BF4">
              <w:rPr>
                <w:sz w:val="24"/>
                <w:szCs w:val="24"/>
              </w:rPr>
              <w:t>Not sure</w:t>
            </w:r>
          </w:p>
        </w:tc>
      </w:tr>
      <w:tr w:rsidR="006471E4" w:rsidRPr="00846B76" w14:paraId="235CD275" w14:textId="77777777" w:rsidTr="000E3A0C">
        <w:trPr>
          <w:gridAfter w:val="1"/>
          <w:wAfter w:w="56" w:type="pct"/>
        </w:trPr>
        <w:tc>
          <w:tcPr>
            <w:tcW w:w="4944" w:type="pct"/>
            <w:gridSpan w:val="6"/>
            <w:tcBorders>
              <w:bottom w:val="single" w:sz="4" w:space="0" w:color="auto"/>
            </w:tcBorders>
            <w:vAlign w:val="bottom"/>
          </w:tcPr>
          <w:p w14:paraId="6F762B02" w14:textId="09BA0E0F" w:rsidR="006471E4" w:rsidRPr="006471E4" w:rsidRDefault="006471E4" w:rsidP="006471E4">
            <w:pPr>
              <w:pStyle w:val="NormalIndent"/>
              <w:ind w:left="0"/>
              <w:rPr>
                <w:sz w:val="24"/>
                <w:szCs w:val="24"/>
              </w:rPr>
            </w:pPr>
            <w:r w:rsidRPr="006471E4">
              <w:rPr>
                <w:b/>
                <w:bCs/>
                <w:sz w:val="24"/>
                <w:szCs w:val="24"/>
              </w:rPr>
              <w:t>A street tree on site?</w:t>
            </w:r>
            <w:r w:rsidRPr="006471E4">
              <w:rPr>
                <w:sz w:val="24"/>
                <w:szCs w:val="24"/>
              </w:rPr>
              <w:t xml:space="preserve">   </w:t>
            </w:r>
            <w:r w:rsidR="0001491A">
              <w:rPr>
                <w:sz w:val="24"/>
                <w:szCs w:val="24"/>
              </w:rPr>
              <w:t xml:space="preserve">           </w:t>
            </w:r>
            <w:r w:rsidRPr="006471E4">
              <w:rPr>
                <w:sz w:val="24"/>
                <w:szCs w:val="24"/>
              </w:rPr>
              <w:t xml:space="preserve">Yes /No                           </w:t>
            </w:r>
            <w:r w:rsidR="0001491A">
              <w:rPr>
                <w:sz w:val="24"/>
                <w:szCs w:val="24"/>
              </w:rPr>
              <w:t xml:space="preserve">         </w:t>
            </w:r>
            <w:r w:rsidRPr="006471E4">
              <w:rPr>
                <w:sz w:val="24"/>
                <w:szCs w:val="24"/>
              </w:rPr>
              <w:t xml:space="preserve"> </w:t>
            </w:r>
            <w:r w:rsidR="00CC64C1" w:rsidRPr="006471E4">
              <w:rPr>
                <w:sz w:val="24"/>
                <w:szCs w:val="24"/>
              </w:rPr>
              <w:t>Deciduous</w:t>
            </w:r>
            <w:r w:rsidR="0001491A">
              <w:rPr>
                <w:sz w:val="24"/>
                <w:szCs w:val="24"/>
              </w:rPr>
              <w:t>?</w:t>
            </w:r>
            <w:r w:rsidRPr="006471E4">
              <w:rPr>
                <w:sz w:val="24"/>
                <w:szCs w:val="24"/>
              </w:rPr>
              <w:t xml:space="preserve">   </w:t>
            </w:r>
            <w:r w:rsidR="000E5B3C">
              <w:rPr>
                <w:sz w:val="24"/>
                <w:szCs w:val="24"/>
              </w:rPr>
              <w:t xml:space="preserve">        </w:t>
            </w:r>
            <w:r w:rsidRPr="006471E4">
              <w:rPr>
                <w:sz w:val="24"/>
                <w:szCs w:val="24"/>
              </w:rPr>
              <w:t xml:space="preserve"> </w:t>
            </w:r>
            <w:r w:rsidR="002855C3">
              <w:rPr>
                <w:sz w:val="24"/>
                <w:szCs w:val="24"/>
              </w:rPr>
              <w:t xml:space="preserve">              </w:t>
            </w:r>
            <w:r w:rsidRPr="006471E4">
              <w:rPr>
                <w:sz w:val="24"/>
                <w:szCs w:val="24"/>
              </w:rPr>
              <w:t>Yes/</w:t>
            </w:r>
            <w:r w:rsidR="00F428B7">
              <w:rPr>
                <w:sz w:val="24"/>
                <w:szCs w:val="24"/>
              </w:rPr>
              <w:t xml:space="preserve"> </w:t>
            </w:r>
            <w:r w:rsidRPr="006471E4">
              <w:rPr>
                <w:sz w:val="24"/>
                <w:szCs w:val="24"/>
              </w:rPr>
              <w:t>No</w:t>
            </w:r>
            <w:r w:rsidR="00F428B7">
              <w:rPr>
                <w:sz w:val="24"/>
                <w:szCs w:val="24"/>
              </w:rPr>
              <w:t xml:space="preserve">/  Not sure                       </w:t>
            </w:r>
          </w:p>
        </w:tc>
      </w:tr>
      <w:tr w:rsidR="00650259" w:rsidRPr="00846B76" w14:paraId="79301D20" w14:textId="77777777" w:rsidTr="000E3A0C">
        <w:trPr>
          <w:gridAfter w:val="1"/>
          <w:wAfter w:w="56" w:type="pct"/>
        </w:trPr>
        <w:tc>
          <w:tcPr>
            <w:tcW w:w="1319" w:type="pct"/>
            <w:tcBorders>
              <w:top w:val="single" w:sz="4" w:space="0" w:color="auto"/>
            </w:tcBorders>
            <w:vAlign w:val="bottom"/>
          </w:tcPr>
          <w:p w14:paraId="148852D2" w14:textId="0FEDD03F" w:rsidR="00650259" w:rsidRPr="00002BF4" w:rsidRDefault="002552E3" w:rsidP="006471E4">
            <w:pPr>
              <w:pStyle w:val="NormalIndent"/>
              <w:ind w:left="0"/>
              <w:rPr>
                <w:b/>
                <w:bCs/>
                <w:sz w:val="24"/>
                <w:szCs w:val="24"/>
              </w:rPr>
            </w:pPr>
            <w:bookmarkStart w:id="0" w:name="_Hlk189818603"/>
            <w:r w:rsidRPr="00002BF4">
              <w:rPr>
                <w:b/>
                <w:bCs/>
                <w:sz w:val="24"/>
                <w:szCs w:val="24"/>
              </w:rPr>
              <w:t>Soil type</w:t>
            </w:r>
          </w:p>
        </w:tc>
        <w:tc>
          <w:tcPr>
            <w:tcW w:w="362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DEF3F" w14:textId="3AF29C17" w:rsidR="00650259" w:rsidRPr="006471E4" w:rsidRDefault="002552E3" w:rsidP="00002BF4">
            <w:pPr>
              <w:spacing w:before="120"/>
              <w:rPr>
                <w:sz w:val="24"/>
                <w:szCs w:val="24"/>
              </w:rPr>
            </w:pPr>
            <w:r w:rsidRPr="006471E4">
              <w:rPr>
                <w:sz w:val="24"/>
                <w:szCs w:val="24"/>
              </w:rPr>
              <w:t xml:space="preserve">Sandy          Clay                </w:t>
            </w:r>
            <w:r w:rsidR="00002BF4" w:rsidRPr="006471E4">
              <w:rPr>
                <w:sz w:val="24"/>
                <w:szCs w:val="24"/>
              </w:rPr>
              <w:t xml:space="preserve">       </w:t>
            </w:r>
            <w:r w:rsidRPr="006471E4">
              <w:rPr>
                <w:sz w:val="24"/>
                <w:szCs w:val="24"/>
              </w:rPr>
              <w:t xml:space="preserve"> Loam              </w:t>
            </w:r>
            <w:r w:rsidR="00002BF4" w:rsidRPr="006471E4">
              <w:rPr>
                <w:sz w:val="24"/>
                <w:szCs w:val="24"/>
              </w:rPr>
              <w:t xml:space="preserve">           </w:t>
            </w:r>
            <w:r w:rsidRPr="006471E4">
              <w:rPr>
                <w:sz w:val="24"/>
                <w:szCs w:val="24"/>
              </w:rPr>
              <w:t xml:space="preserve"> </w:t>
            </w:r>
            <w:r w:rsidR="002855C3">
              <w:rPr>
                <w:sz w:val="24"/>
                <w:szCs w:val="24"/>
              </w:rPr>
              <w:t xml:space="preserve">      </w:t>
            </w:r>
            <w:r w:rsidRPr="006471E4">
              <w:rPr>
                <w:sz w:val="24"/>
                <w:szCs w:val="24"/>
              </w:rPr>
              <w:t>Not sure</w:t>
            </w:r>
          </w:p>
        </w:tc>
      </w:tr>
      <w:bookmarkEnd w:id="0"/>
      <w:tr w:rsidR="002552E3" w:rsidRPr="00846B76" w14:paraId="168E9B5B" w14:textId="77777777" w:rsidTr="000E3A0C">
        <w:trPr>
          <w:gridAfter w:val="1"/>
          <w:wAfter w:w="56" w:type="pct"/>
        </w:trPr>
        <w:tc>
          <w:tcPr>
            <w:tcW w:w="494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588262" w14:textId="79C14D9B" w:rsidR="002552E3" w:rsidRPr="00002BF4" w:rsidRDefault="002552E3" w:rsidP="006471E4">
            <w:pPr>
              <w:pStyle w:val="NormalIndent"/>
              <w:ind w:left="0"/>
              <w:rPr>
                <w:sz w:val="24"/>
                <w:szCs w:val="24"/>
              </w:rPr>
            </w:pPr>
            <w:r w:rsidRPr="00002BF4">
              <w:rPr>
                <w:b/>
                <w:bCs/>
                <w:sz w:val="24"/>
                <w:szCs w:val="24"/>
              </w:rPr>
              <w:t>Current status</w:t>
            </w:r>
            <w:r w:rsidRPr="00002BF4">
              <w:rPr>
                <w:sz w:val="24"/>
                <w:szCs w:val="24"/>
              </w:rPr>
              <w:t xml:space="preserve">  </w:t>
            </w:r>
            <w:r w:rsidR="00002BF4">
              <w:rPr>
                <w:sz w:val="24"/>
                <w:szCs w:val="24"/>
              </w:rPr>
              <w:t xml:space="preserve">          </w:t>
            </w:r>
            <w:r w:rsidRPr="00002BF4">
              <w:rPr>
                <w:sz w:val="24"/>
                <w:szCs w:val="24"/>
              </w:rPr>
              <w:t xml:space="preserve"> </w:t>
            </w:r>
            <w:r w:rsidR="00F428B7">
              <w:rPr>
                <w:sz w:val="24"/>
                <w:szCs w:val="24"/>
              </w:rPr>
              <w:t xml:space="preserve">             </w:t>
            </w:r>
            <w:r w:rsidRPr="00002BF4">
              <w:rPr>
                <w:sz w:val="24"/>
                <w:szCs w:val="24"/>
              </w:rPr>
              <w:t xml:space="preserve">Grass            Gravel            </w:t>
            </w:r>
            <w:r w:rsidR="00002BF4">
              <w:rPr>
                <w:sz w:val="24"/>
                <w:szCs w:val="24"/>
              </w:rPr>
              <w:t xml:space="preserve">        </w:t>
            </w:r>
            <w:r w:rsidRPr="00002BF4">
              <w:rPr>
                <w:sz w:val="24"/>
                <w:szCs w:val="24"/>
              </w:rPr>
              <w:t xml:space="preserve">Concrete         </w:t>
            </w:r>
            <w:r w:rsidR="00002BF4">
              <w:rPr>
                <w:sz w:val="24"/>
                <w:szCs w:val="24"/>
              </w:rPr>
              <w:t xml:space="preserve">          </w:t>
            </w:r>
            <w:r w:rsidR="002855C3">
              <w:rPr>
                <w:sz w:val="24"/>
                <w:szCs w:val="24"/>
              </w:rPr>
              <w:t xml:space="preserve">       </w:t>
            </w:r>
            <w:r w:rsidRPr="00002BF4">
              <w:rPr>
                <w:sz w:val="24"/>
                <w:szCs w:val="24"/>
              </w:rPr>
              <w:t xml:space="preserve"> Other</w:t>
            </w:r>
          </w:p>
        </w:tc>
      </w:tr>
      <w:tr w:rsidR="00650259" w:rsidRPr="00846B76" w14:paraId="4D4EB87A" w14:textId="77777777" w:rsidTr="000E3A0C">
        <w:trPr>
          <w:gridAfter w:val="1"/>
          <w:wAfter w:w="56" w:type="pct"/>
        </w:trPr>
        <w:tc>
          <w:tcPr>
            <w:tcW w:w="131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EABCE9" w14:textId="421AEE68" w:rsidR="00650259" w:rsidRPr="00002BF4" w:rsidRDefault="00E2530F" w:rsidP="006471E4">
            <w:pPr>
              <w:pStyle w:val="NormalIndent"/>
              <w:ind w:left="0"/>
              <w:rPr>
                <w:b/>
                <w:bCs/>
                <w:sz w:val="24"/>
                <w:szCs w:val="24"/>
              </w:rPr>
            </w:pPr>
            <w:r w:rsidRPr="00002BF4">
              <w:rPr>
                <w:b/>
                <w:bCs/>
                <w:sz w:val="24"/>
                <w:szCs w:val="24"/>
              </w:rPr>
              <w:t>Gradient</w:t>
            </w:r>
            <w:r w:rsidR="00F428B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2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5E2219" w14:textId="5CEB7A20" w:rsidR="00650259" w:rsidRPr="00002BF4" w:rsidRDefault="00E2530F" w:rsidP="00002BF4">
            <w:pPr>
              <w:spacing w:before="120"/>
              <w:rPr>
                <w:sz w:val="24"/>
                <w:szCs w:val="24"/>
              </w:rPr>
            </w:pPr>
            <w:r w:rsidRPr="00002BF4">
              <w:rPr>
                <w:sz w:val="24"/>
                <w:szCs w:val="24"/>
              </w:rPr>
              <w:t xml:space="preserve">Level           </w:t>
            </w:r>
            <w:r w:rsidR="00002BF4">
              <w:rPr>
                <w:sz w:val="24"/>
                <w:szCs w:val="24"/>
              </w:rPr>
              <w:t>G</w:t>
            </w:r>
            <w:r w:rsidRPr="00002BF4">
              <w:rPr>
                <w:sz w:val="24"/>
                <w:szCs w:val="24"/>
              </w:rPr>
              <w:t xml:space="preserve">entle slope         </w:t>
            </w:r>
            <w:r w:rsidR="00002BF4">
              <w:rPr>
                <w:sz w:val="24"/>
                <w:szCs w:val="24"/>
              </w:rPr>
              <w:t>S</w:t>
            </w:r>
            <w:r w:rsidRPr="00002BF4">
              <w:rPr>
                <w:sz w:val="24"/>
                <w:szCs w:val="24"/>
              </w:rPr>
              <w:t xml:space="preserve">teep        </w:t>
            </w:r>
            <w:r w:rsidR="00002BF4">
              <w:rPr>
                <w:sz w:val="24"/>
                <w:szCs w:val="24"/>
              </w:rPr>
              <w:t xml:space="preserve">                </w:t>
            </w:r>
            <w:r w:rsidR="002855C3">
              <w:rPr>
                <w:sz w:val="24"/>
                <w:szCs w:val="24"/>
              </w:rPr>
              <w:t xml:space="preserve">      </w:t>
            </w:r>
            <w:r w:rsidR="00002BF4">
              <w:rPr>
                <w:sz w:val="24"/>
                <w:szCs w:val="24"/>
              </w:rPr>
              <w:t xml:space="preserve">  </w:t>
            </w:r>
            <w:r w:rsidRPr="00002BF4">
              <w:rPr>
                <w:sz w:val="24"/>
                <w:szCs w:val="24"/>
              </w:rPr>
              <w:t>Not sure</w:t>
            </w:r>
          </w:p>
        </w:tc>
      </w:tr>
      <w:tr w:rsidR="006471E4" w:rsidRPr="00846B76" w14:paraId="70AEAA26" w14:textId="77777777" w:rsidTr="002855C3">
        <w:trPr>
          <w:trHeight w:val="442"/>
        </w:trPr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14:paraId="2F6FD798" w14:textId="071D4440" w:rsidR="006471E4" w:rsidRPr="000E3A0C" w:rsidRDefault="000E3A0C" w:rsidP="000E3A0C">
            <w:pPr>
              <w:pStyle w:val="NormalIndent"/>
              <w:ind w:left="0"/>
              <w:rPr>
                <w:b/>
                <w:bCs/>
                <w:sz w:val="24"/>
                <w:szCs w:val="24"/>
              </w:rPr>
            </w:pPr>
            <w:r w:rsidRPr="000E3A0C">
              <w:rPr>
                <w:b/>
                <w:bCs/>
                <w:sz w:val="24"/>
                <w:szCs w:val="24"/>
              </w:rPr>
              <w:t>Is it a corner block</w:t>
            </w:r>
            <w:r>
              <w:rPr>
                <w:b/>
                <w:bCs/>
                <w:sz w:val="24"/>
                <w:szCs w:val="24"/>
              </w:rPr>
              <w:t xml:space="preserve">?                   </w:t>
            </w:r>
            <w:r w:rsidRPr="000E3A0C">
              <w:rPr>
                <w:sz w:val="24"/>
                <w:szCs w:val="24"/>
              </w:rPr>
              <w:t>Yes              No</w:t>
            </w:r>
          </w:p>
        </w:tc>
      </w:tr>
      <w:tr w:rsidR="000E3A0C" w:rsidRPr="00846B76" w14:paraId="14BD7756" w14:textId="77777777" w:rsidTr="00803F4D">
        <w:trPr>
          <w:trHeight w:val="54"/>
        </w:trPr>
        <w:tc>
          <w:tcPr>
            <w:tcW w:w="5000" w:type="pct"/>
            <w:gridSpan w:val="7"/>
          </w:tcPr>
          <w:p w14:paraId="22759AB9" w14:textId="77777777" w:rsidR="000E3A0C" w:rsidRPr="00846B76" w:rsidRDefault="000E3A0C" w:rsidP="00803F4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471E4" w:rsidRPr="00846B76" w14:paraId="222F2414" w14:textId="77777777" w:rsidTr="000E3A0C">
        <w:trPr>
          <w:trHeight w:val="81"/>
        </w:trPr>
        <w:tc>
          <w:tcPr>
            <w:tcW w:w="5000" w:type="pct"/>
            <w:gridSpan w:val="7"/>
          </w:tcPr>
          <w:p w14:paraId="122B4CD4" w14:textId="77777777" w:rsidR="006471E4" w:rsidRPr="00846B76" w:rsidRDefault="006471E4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471E4" w:rsidRPr="00846B76" w14:paraId="01F9DA52" w14:textId="77777777" w:rsidTr="000E3A0C">
        <w:trPr>
          <w:trHeight w:val="610"/>
        </w:trPr>
        <w:tc>
          <w:tcPr>
            <w:tcW w:w="5000" w:type="pct"/>
            <w:gridSpan w:val="7"/>
          </w:tcPr>
          <w:p w14:paraId="7A89A46D" w14:textId="77777777" w:rsidR="006471E4" w:rsidRDefault="006471E4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6471E4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f </w:t>
            </w:r>
            <w:r w:rsidRPr="006471E4">
              <w:rPr>
                <w:rFonts w:asciiTheme="majorHAnsi" w:hAnsiTheme="majorHAnsi"/>
                <w:b/>
                <w:sz w:val="24"/>
                <w:szCs w:val="24"/>
              </w:rPr>
              <w:t>you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are able</w:t>
            </w:r>
            <w:r w:rsidR="00CC64C1">
              <w:rPr>
                <w:rFonts w:asciiTheme="majorHAnsi" w:hAnsiTheme="majorHAnsi"/>
                <w:b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please do a simple drawing of your verge over the page.</w:t>
            </w:r>
          </w:p>
          <w:p w14:paraId="57D942A6" w14:textId="77777777" w:rsidR="004158DF" w:rsidRDefault="004158DF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BF25EF9" w14:textId="6F0E0B1D" w:rsidR="004158DF" w:rsidRDefault="004158DF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Alternatively</w:t>
            </w:r>
            <w:r w:rsidR="00BF43A9">
              <w:rPr>
                <w:rFonts w:asciiTheme="majorHAnsi" w:hAnsiTheme="majorHAnsi"/>
                <w:b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either attach photo/s of your nature strip to your email or copy paste into this document.</w:t>
            </w:r>
          </w:p>
          <w:p w14:paraId="64B7D196" w14:textId="77777777" w:rsidR="004158DF" w:rsidRDefault="004158DF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11F61CB3" w14:textId="77777777" w:rsidR="004158DF" w:rsidRDefault="004158DF" w:rsidP="004158D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1491A">
              <w:rPr>
                <w:noProof/>
              </w:rPr>
              <w:lastRenderedPageBreak/>
              <w:drawing>
                <wp:inline distT="0" distB="0" distL="0" distR="0" wp14:anchorId="18A5F868" wp14:editId="3237660E">
                  <wp:extent cx="1536970" cy="590432"/>
                  <wp:effectExtent l="0" t="0" r="6350" b="635"/>
                  <wp:docPr id="610870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8705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93" cy="60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21B33" w14:textId="77777777" w:rsidR="004158DF" w:rsidRDefault="004158DF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6BB3193" w14:textId="77777777" w:rsidR="004158DF" w:rsidRDefault="004158DF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221CF1F1" w14:textId="77777777" w:rsidR="004158DF" w:rsidRDefault="004158DF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4CB7EF9B" w14:textId="77777777" w:rsidR="00661F3E" w:rsidRDefault="00661F3E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3244CF65" w14:textId="77777777" w:rsidR="004158DF" w:rsidRDefault="004158DF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3E17913B" w14:textId="77777777" w:rsidR="009E4217" w:rsidRDefault="009E4217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4679F67C" w14:textId="77777777" w:rsidR="00661F3E" w:rsidRDefault="00661F3E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0C0E5DF7" w14:textId="77777777" w:rsidR="00661F3E" w:rsidRDefault="00661F3E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52C4396C" w14:textId="1E37890D" w:rsidR="004158DF" w:rsidRDefault="00661F3E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428B7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7786F33" wp14:editId="36FBF3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417195</wp:posOffset>
                      </wp:positionV>
                      <wp:extent cx="7052310" cy="1758315"/>
                      <wp:effectExtent l="0" t="0" r="15240" b="13335"/>
                      <wp:wrapSquare wrapText="bothSides"/>
                      <wp:docPr id="13181883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52310" cy="175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E87E9" w14:textId="517248B6" w:rsidR="004158DF" w:rsidRPr="00661F3E" w:rsidRDefault="004158DF" w:rsidP="004158D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1F3E">
                                    <w:rPr>
                                      <w:sz w:val="24"/>
                                      <w:szCs w:val="24"/>
                                    </w:rPr>
                                    <w:t xml:space="preserve"> Please show the location of any of these features that are relevant to your nature strip</w:t>
                                  </w:r>
                                  <w:r w:rsidR="007B425F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CE0DA93" w14:textId="77777777" w:rsidR="004158DF" w:rsidRPr="00661F3E" w:rsidRDefault="004158DF" w:rsidP="004158DF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1F3E">
                                    <w:rPr>
                                      <w:sz w:val="24"/>
                                      <w:szCs w:val="24"/>
                                    </w:rPr>
                                    <w:t>Where is north?</w:t>
                                  </w:r>
                                </w:p>
                                <w:p w14:paraId="192E0695" w14:textId="77777777" w:rsidR="004158DF" w:rsidRPr="00661F3E" w:rsidRDefault="004158DF" w:rsidP="004158DF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1F3E">
                                    <w:rPr>
                                      <w:sz w:val="24"/>
                                      <w:szCs w:val="24"/>
                                    </w:rPr>
                                    <w:t>Your driveway</w:t>
                                  </w:r>
                                </w:p>
                                <w:p w14:paraId="15BF390E" w14:textId="77777777" w:rsidR="004158DF" w:rsidRPr="00661F3E" w:rsidRDefault="004158DF" w:rsidP="004158DF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1F3E">
                                    <w:rPr>
                                      <w:sz w:val="24"/>
                                      <w:szCs w:val="24"/>
                                    </w:rPr>
                                    <w:t>Location of street tree – estimate of height. If you know the species please write this.</w:t>
                                  </w:r>
                                </w:p>
                                <w:p w14:paraId="63FC8708" w14:textId="77777777" w:rsidR="004158DF" w:rsidRPr="00661F3E" w:rsidRDefault="004158DF" w:rsidP="004158DF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1F3E">
                                    <w:rPr>
                                      <w:sz w:val="24"/>
                                      <w:szCs w:val="24"/>
                                    </w:rPr>
                                    <w:t>Fire hydrant</w:t>
                                  </w:r>
                                </w:p>
                                <w:p w14:paraId="69D5198B" w14:textId="77777777" w:rsidR="004158DF" w:rsidRPr="00661F3E" w:rsidRDefault="004158DF" w:rsidP="004158DF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1F3E">
                                    <w:rPr>
                                      <w:sz w:val="24"/>
                                      <w:szCs w:val="24"/>
                                    </w:rPr>
                                    <w:t>Traffic lights</w:t>
                                  </w:r>
                                </w:p>
                                <w:p w14:paraId="2F41C8F5" w14:textId="0A18658E" w:rsidR="004158DF" w:rsidRPr="00661F3E" w:rsidRDefault="004158DF" w:rsidP="004158DF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1F3E">
                                    <w:rPr>
                                      <w:sz w:val="24"/>
                                      <w:szCs w:val="24"/>
                                    </w:rPr>
                                    <w:t>Manhole</w:t>
                                  </w:r>
                                  <w:r w:rsidR="00661F3E" w:rsidRPr="00661F3E">
                                    <w:rPr>
                                      <w:sz w:val="24"/>
                                      <w:szCs w:val="24"/>
                                    </w:rPr>
                                    <w:t>/ footpath</w:t>
                                  </w:r>
                                  <w:r w:rsidRPr="00661F3E">
                                    <w:rPr>
                                      <w:sz w:val="24"/>
                                      <w:szCs w:val="24"/>
                                    </w:rPr>
                                    <w:t xml:space="preserve"> etc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786F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32.85pt;width:555.3pt;height:13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">
                      <v:textbox>
                        <w:txbxContent>
                          <w:p w14:paraId="3FEE87E9" w14:textId="517248B6" w:rsidR="004158DF" w:rsidRPr="00661F3E" w:rsidRDefault="004158DF" w:rsidP="004158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1F3E">
                              <w:rPr>
                                <w:sz w:val="24"/>
                                <w:szCs w:val="24"/>
                              </w:rPr>
                              <w:t xml:space="preserve"> Please show the location of any of these features that are relevant to your nature strip</w:t>
                            </w:r>
                            <w:r w:rsidR="007B425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E0DA93" w14:textId="77777777" w:rsidR="004158DF" w:rsidRPr="00661F3E" w:rsidRDefault="004158DF" w:rsidP="004158D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61F3E">
                              <w:rPr>
                                <w:sz w:val="24"/>
                                <w:szCs w:val="24"/>
                              </w:rPr>
                              <w:t>Where is north?</w:t>
                            </w:r>
                          </w:p>
                          <w:p w14:paraId="192E0695" w14:textId="77777777" w:rsidR="004158DF" w:rsidRPr="00661F3E" w:rsidRDefault="004158DF" w:rsidP="004158D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61F3E">
                              <w:rPr>
                                <w:sz w:val="24"/>
                                <w:szCs w:val="24"/>
                              </w:rPr>
                              <w:t>Your driveway</w:t>
                            </w:r>
                          </w:p>
                          <w:p w14:paraId="15BF390E" w14:textId="77777777" w:rsidR="004158DF" w:rsidRPr="00661F3E" w:rsidRDefault="004158DF" w:rsidP="004158D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61F3E">
                              <w:rPr>
                                <w:sz w:val="24"/>
                                <w:szCs w:val="24"/>
                              </w:rPr>
                              <w:t>Location of street tree – estimate of height. If you know the species please write this.</w:t>
                            </w:r>
                          </w:p>
                          <w:p w14:paraId="63FC8708" w14:textId="77777777" w:rsidR="004158DF" w:rsidRPr="00661F3E" w:rsidRDefault="004158DF" w:rsidP="004158D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61F3E">
                              <w:rPr>
                                <w:sz w:val="24"/>
                                <w:szCs w:val="24"/>
                              </w:rPr>
                              <w:t>Fire hydrant</w:t>
                            </w:r>
                          </w:p>
                          <w:p w14:paraId="69D5198B" w14:textId="77777777" w:rsidR="004158DF" w:rsidRPr="00661F3E" w:rsidRDefault="004158DF" w:rsidP="004158D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61F3E">
                              <w:rPr>
                                <w:sz w:val="24"/>
                                <w:szCs w:val="24"/>
                              </w:rPr>
                              <w:t>Traffic lights</w:t>
                            </w:r>
                          </w:p>
                          <w:p w14:paraId="2F41C8F5" w14:textId="0A18658E" w:rsidR="004158DF" w:rsidRPr="00661F3E" w:rsidRDefault="004158DF" w:rsidP="004158D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61F3E">
                              <w:rPr>
                                <w:sz w:val="24"/>
                                <w:szCs w:val="24"/>
                              </w:rPr>
                              <w:t>Manhole</w:t>
                            </w:r>
                            <w:r w:rsidR="00661F3E" w:rsidRPr="00661F3E">
                              <w:rPr>
                                <w:sz w:val="24"/>
                                <w:szCs w:val="24"/>
                              </w:rPr>
                              <w:t>/ footpath</w:t>
                            </w:r>
                            <w:r w:rsidRPr="00661F3E">
                              <w:rPr>
                                <w:sz w:val="24"/>
                                <w:szCs w:val="24"/>
                              </w:rPr>
                              <w:t xml:space="preserve"> etc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559CD9A" w14:textId="790A5F1C" w:rsidR="004158DF" w:rsidRPr="002855C3" w:rsidRDefault="000E3A0C" w:rsidP="000E3A0C">
            <w:pPr>
              <w:jc w:val="center"/>
              <w:rPr>
                <w:rFonts w:asciiTheme="majorHAnsi" w:hAnsiTheme="majorHAnsi"/>
                <w:b/>
                <w:color w:val="EE0000"/>
                <w:sz w:val="24"/>
                <w:szCs w:val="24"/>
              </w:rPr>
            </w:pPr>
            <w:r w:rsidRPr="002855C3">
              <w:rPr>
                <w:rFonts w:asciiTheme="majorHAnsi" w:hAnsiTheme="majorHAnsi"/>
                <w:b/>
                <w:color w:val="EE0000"/>
                <w:sz w:val="24"/>
                <w:szCs w:val="24"/>
              </w:rPr>
              <w:t>PLEASE NOTE: CLOSING DATE FOR EOI SUBMISS</w:t>
            </w:r>
            <w:r w:rsidR="002855C3" w:rsidRPr="002855C3">
              <w:rPr>
                <w:rFonts w:asciiTheme="majorHAnsi" w:hAnsiTheme="majorHAnsi"/>
                <w:b/>
                <w:color w:val="EE0000"/>
                <w:sz w:val="24"/>
                <w:szCs w:val="24"/>
              </w:rPr>
              <w:t>I</w:t>
            </w:r>
            <w:r w:rsidRPr="002855C3">
              <w:rPr>
                <w:rFonts w:asciiTheme="majorHAnsi" w:hAnsiTheme="majorHAnsi"/>
                <w:b/>
                <w:color w:val="EE0000"/>
                <w:sz w:val="24"/>
                <w:szCs w:val="24"/>
              </w:rPr>
              <w:t xml:space="preserve">ON  IS </w:t>
            </w:r>
            <w:r w:rsidR="007B425F">
              <w:rPr>
                <w:rFonts w:asciiTheme="majorHAnsi" w:hAnsiTheme="majorHAnsi"/>
                <w:b/>
                <w:color w:val="EE0000"/>
                <w:sz w:val="24"/>
                <w:szCs w:val="24"/>
              </w:rPr>
              <w:t>1</w:t>
            </w:r>
            <w:r w:rsidRPr="002855C3">
              <w:rPr>
                <w:rFonts w:asciiTheme="majorHAnsi" w:hAnsiTheme="majorHAnsi"/>
                <w:b/>
                <w:color w:val="EE0000"/>
                <w:sz w:val="24"/>
                <w:szCs w:val="24"/>
              </w:rPr>
              <w:t>6 MARCH 202</w:t>
            </w:r>
            <w:r w:rsidR="002855C3" w:rsidRPr="002855C3">
              <w:rPr>
                <w:rFonts w:asciiTheme="majorHAnsi" w:hAnsiTheme="majorHAnsi"/>
                <w:b/>
                <w:color w:val="EE0000"/>
                <w:sz w:val="24"/>
                <w:szCs w:val="24"/>
              </w:rPr>
              <w:t>6</w:t>
            </w:r>
            <w:r w:rsidRPr="002855C3">
              <w:rPr>
                <w:rFonts w:asciiTheme="majorHAnsi" w:hAnsiTheme="majorHAnsi"/>
                <w:b/>
                <w:color w:val="EE0000"/>
                <w:sz w:val="24"/>
                <w:szCs w:val="24"/>
              </w:rPr>
              <w:t>.</w:t>
            </w:r>
          </w:p>
          <w:p w14:paraId="52B74C3B" w14:textId="255EE6EC" w:rsidR="000E3A0C" w:rsidRPr="002855C3" w:rsidRDefault="000E3A0C" w:rsidP="000E3A0C">
            <w:pPr>
              <w:jc w:val="center"/>
              <w:rPr>
                <w:rFonts w:asciiTheme="majorHAnsi" w:hAnsiTheme="majorHAnsi"/>
                <w:b/>
                <w:color w:val="EE0000"/>
                <w:sz w:val="24"/>
                <w:szCs w:val="24"/>
              </w:rPr>
            </w:pPr>
            <w:r w:rsidRPr="002855C3">
              <w:rPr>
                <w:rFonts w:asciiTheme="majorHAnsi" w:hAnsiTheme="majorHAnsi"/>
                <w:b/>
                <w:color w:val="EE0000"/>
                <w:sz w:val="24"/>
                <w:szCs w:val="24"/>
              </w:rPr>
              <w:t>Please email to naturestrips26@gmail.com</w:t>
            </w:r>
          </w:p>
          <w:p w14:paraId="542DF416" w14:textId="32D46150" w:rsidR="004158DF" w:rsidRPr="006471E4" w:rsidRDefault="004158DF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90596C" w14:paraId="1C9E0EBF" w14:textId="77777777" w:rsidTr="000E3A0C">
        <w:tc>
          <w:tcPr>
            <w:tcW w:w="5000" w:type="pct"/>
            <w:gridSpan w:val="7"/>
            <w:shd w:val="clear" w:color="auto" w:fill="731F1C" w:themeFill="accent5"/>
          </w:tcPr>
          <w:p w14:paraId="1F4B08D1" w14:textId="4933784A" w:rsidR="00650259" w:rsidRPr="0090596C" w:rsidRDefault="00E2530F" w:rsidP="0090596C">
            <w:pPr>
              <w:pStyle w:val="Heading1"/>
            </w:pPr>
            <w:bookmarkStart w:id="1" w:name="_Hlk521325947"/>
            <w:r>
              <w:lastRenderedPageBreak/>
              <w:t>Other Information?</w:t>
            </w:r>
          </w:p>
        </w:tc>
      </w:tr>
      <w:bookmarkEnd w:id="1"/>
      <w:tr w:rsidR="00650259" w:rsidRPr="00846B76" w14:paraId="0247C0FF" w14:textId="77777777" w:rsidTr="000E3A0C">
        <w:tc>
          <w:tcPr>
            <w:tcW w:w="1322" w:type="pct"/>
            <w:gridSpan w:val="2"/>
            <w:tcBorders>
              <w:bottom w:val="single" w:sz="4" w:space="0" w:color="auto"/>
            </w:tcBorders>
            <w:vAlign w:val="bottom"/>
          </w:tcPr>
          <w:p w14:paraId="76A88089" w14:textId="2A88A502" w:rsidR="00650259" w:rsidRPr="00F52451" w:rsidRDefault="00650259" w:rsidP="00F52451">
            <w:pPr>
              <w:pStyle w:val="NormalIndent"/>
            </w:pPr>
          </w:p>
        </w:tc>
        <w:tc>
          <w:tcPr>
            <w:tcW w:w="3678" w:type="pct"/>
            <w:gridSpan w:val="5"/>
            <w:tcBorders>
              <w:bottom w:val="single" w:sz="4" w:space="0" w:color="auto"/>
            </w:tcBorders>
            <w:vAlign w:val="bottom"/>
          </w:tcPr>
          <w:p w14:paraId="39580F17" w14:textId="77777777" w:rsidR="00650259" w:rsidRPr="00846B76" w:rsidRDefault="00650259" w:rsidP="007F7B5D">
            <w:pPr>
              <w:spacing w:before="120"/>
            </w:pPr>
          </w:p>
        </w:tc>
      </w:tr>
      <w:tr w:rsidR="00E2530F" w:rsidRPr="00846B76" w14:paraId="5CFB09BB" w14:textId="77777777" w:rsidTr="000E3A0C">
        <w:tc>
          <w:tcPr>
            <w:tcW w:w="132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DDA1BB" w14:textId="77777777" w:rsidR="00E2530F" w:rsidRPr="00F52451" w:rsidRDefault="00E2530F" w:rsidP="00F52451">
            <w:pPr>
              <w:pStyle w:val="NormalIndent"/>
            </w:pPr>
          </w:p>
        </w:tc>
        <w:tc>
          <w:tcPr>
            <w:tcW w:w="3678" w:type="pct"/>
            <w:gridSpan w:val="5"/>
            <w:tcBorders>
              <w:bottom w:val="single" w:sz="4" w:space="0" w:color="auto"/>
            </w:tcBorders>
            <w:vAlign w:val="bottom"/>
          </w:tcPr>
          <w:p w14:paraId="6F925CB2" w14:textId="77777777" w:rsidR="00E2530F" w:rsidRPr="00846B76" w:rsidRDefault="00E2530F" w:rsidP="007F7B5D">
            <w:pPr>
              <w:spacing w:before="120"/>
            </w:pPr>
          </w:p>
        </w:tc>
      </w:tr>
      <w:tr w:rsidR="004158DF" w:rsidRPr="00846B76" w14:paraId="62587FEE" w14:textId="77777777" w:rsidTr="000E3A0C">
        <w:tc>
          <w:tcPr>
            <w:tcW w:w="132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91D683" w14:textId="77777777" w:rsidR="004158DF" w:rsidRPr="00F52451" w:rsidRDefault="004158DF" w:rsidP="00F52451">
            <w:pPr>
              <w:pStyle w:val="NormalIndent"/>
            </w:pPr>
          </w:p>
        </w:tc>
        <w:tc>
          <w:tcPr>
            <w:tcW w:w="3678" w:type="pct"/>
            <w:gridSpan w:val="5"/>
            <w:tcBorders>
              <w:bottom w:val="single" w:sz="4" w:space="0" w:color="auto"/>
            </w:tcBorders>
            <w:vAlign w:val="bottom"/>
          </w:tcPr>
          <w:p w14:paraId="2DDF15EA" w14:textId="77777777" w:rsidR="004158DF" w:rsidRPr="00846B76" w:rsidRDefault="004158DF" w:rsidP="007F7B5D">
            <w:pPr>
              <w:spacing w:before="120"/>
            </w:pPr>
          </w:p>
        </w:tc>
      </w:tr>
      <w:tr w:rsidR="004158DF" w:rsidRPr="00846B76" w14:paraId="00DD071B" w14:textId="77777777" w:rsidTr="000E3A0C">
        <w:tc>
          <w:tcPr>
            <w:tcW w:w="132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76C409" w14:textId="77777777" w:rsidR="004158DF" w:rsidRPr="00F52451" w:rsidRDefault="004158DF" w:rsidP="00F52451">
            <w:pPr>
              <w:pStyle w:val="NormalIndent"/>
            </w:pPr>
          </w:p>
        </w:tc>
        <w:tc>
          <w:tcPr>
            <w:tcW w:w="3678" w:type="pct"/>
            <w:gridSpan w:val="5"/>
            <w:tcBorders>
              <w:bottom w:val="single" w:sz="4" w:space="0" w:color="auto"/>
            </w:tcBorders>
            <w:vAlign w:val="bottom"/>
          </w:tcPr>
          <w:p w14:paraId="364B4684" w14:textId="77777777" w:rsidR="004158DF" w:rsidRPr="00846B76" w:rsidRDefault="004158DF" w:rsidP="007F7B5D">
            <w:pPr>
              <w:spacing w:before="120"/>
            </w:pPr>
          </w:p>
        </w:tc>
      </w:tr>
      <w:tr w:rsidR="004158DF" w:rsidRPr="00846B76" w14:paraId="4FC48272" w14:textId="77777777" w:rsidTr="000E3A0C">
        <w:tc>
          <w:tcPr>
            <w:tcW w:w="132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5A43D0" w14:textId="77777777" w:rsidR="004158DF" w:rsidRPr="00F52451" w:rsidRDefault="004158DF" w:rsidP="00F52451">
            <w:pPr>
              <w:pStyle w:val="NormalIndent"/>
            </w:pPr>
          </w:p>
        </w:tc>
        <w:tc>
          <w:tcPr>
            <w:tcW w:w="3678" w:type="pct"/>
            <w:gridSpan w:val="5"/>
            <w:tcBorders>
              <w:bottom w:val="single" w:sz="4" w:space="0" w:color="auto"/>
            </w:tcBorders>
            <w:vAlign w:val="bottom"/>
          </w:tcPr>
          <w:p w14:paraId="72E82AF2" w14:textId="77777777" w:rsidR="004158DF" w:rsidRPr="00846B76" w:rsidRDefault="004158DF" w:rsidP="007F7B5D">
            <w:pPr>
              <w:spacing w:before="120"/>
            </w:pPr>
          </w:p>
        </w:tc>
      </w:tr>
      <w:tr w:rsidR="000E3A0C" w:rsidRPr="00846B76" w14:paraId="70FC171C" w14:textId="77777777" w:rsidTr="000E3A0C">
        <w:trPr>
          <w:gridAfter w:val="2"/>
          <w:wAfter w:w="1321" w:type="pct"/>
        </w:trPr>
        <w:tc>
          <w:tcPr>
            <w:tcW w:w="3679" w:type="pct"/>
            <w:gridSpan w:val="5"/>
            <w:tcBorders>
              <w:bottom w:val="single" w:sz="4" w:space="0" w:color="auto"/>
            </w:tcBorders>
            <w:vAlign w:val="bottom"/>
          </w:tcPr>
          <w:p w14:paraId="7133F2F2" w14:textId="77777777" w:rsidR="000E3A0C" w:rsidRPr="00846B76" w:rsidRDefault="000E3A0C" w:rsidP="007F7B5D">
            <w:pPr>
              <w:spacing w:before="120"/>
            </w:pPr>
          </w:p>
        </w:tc>
      </w:tr>
    </w:tbl>
    <w:p w14:paraId="484FB71D" w14:textId="3CA4DB45" w:rsidR="00E2530F" w:rsidRPr="0090596C" w:rsidRDefault="00E2530F" w:rsidP="000E3A0C">
      <w:pPr>
        <w:spacing w:after="0"/>
        <w:rPr>
          <w:sz w:val="12"/>
          <w:szCs w:val="16"/>
        </w:rPr>
      </w:pPr>
    </w:p>
    <w:sectPr w:rsidR="00E2530F" w:rsidRPr="0090596C" w:rsidSect="0006630E">
      <w:headerReference w:type="default" r:id="rId11"/>
      <w:footerReference w:type="default" r:id="rId12"/>
      <w:pgSz w:w="12240" w:h="15840"/>
      <w:pgMar w:top="720" w:right="720" w:bottom="720" w:left="720" w:header="720" w:footer="5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263B3" w14:textId="77777777" w:rsidR="0059092B" w:rsidRDefault="0059092B" w:rsidP="00650259">
      <w:pPr>
        <w:spacing w:after="0" w:line="240" w:lineRule="auto"/>
      </w:pPr>
      <w:r>
        <w:separator/>
      </w:r>
    </w:p>
  </w:endnote>
  <w:endnote w:type="continuationSeparator" w:id="0">
    <w:p w14:paraId="7C19D967" w14:textId="77777777" w:rsidR="0059092B" w:rsidRDefault="0059092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115841-BD4A-4CC0-BC1E-0878FAB63880}"/>
    <w:embedBold r:id="rId2" w:fontKey="{79D8784B-5C60-4C92-8EC7-7415D31A2BB8}"/>
    <w:embedBoldItalic r:id="rId3" w:fontKey="{8867BB8D-32C2-456F-92E4-EAC369CD74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0EDBAA4-EF56-4CE3-B26B-8CB4D1BD3751}"/>
    <w:embedBold r:id="rId5" w:fontKey="{E694BCCC-93F9-4891-BF46-414DC4059C17}"/>
    <w:embedItalic r:id="rId6" w:fontKey="{CFF37DCB-D74F-443D-BCDF-C36E2E9BE7B1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D6F422E-9B79-40A4-9BDC-597CDA2A81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F085BEE" w14:textId="77777777" w:rsidTr="00C4167A">
      <w:tc>
        <w:tcPr>
          <w:tcW w:w="4675" w:type="dxa"/>
          <w:vAlign w:val="center"/>
        </w:tcPr>
        <w:p w14:paraId="30F48960" w14:textId="7F3C34A0" w:rsidR="007F7B5D" w:rsidRPr="007F7B5D" w:rsidRDefault="000E3A0C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V2 03032026  </w:t>
          </w:r>
          <w:r w:rsidR="00E2530F">
            <w:rPr>
              <w:sz w:val="18"/>
              <w:szCs w:val="24"/>
            </w:rPr>
            <w:t xml:space="preserve">                                       </w:t>
          </w:r>
        </w:p>
      </w:tc>
      <w:tc>
        <w:tcPr>
          <w:tcW w:w="4675" w:type="dxa"/>
          <w:vAlign w:val="center"/>
        </w:tcPr>
        <w:p w14:paraId="30470144" w14:textId="02FFFB53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F185348" w14:textId="7A43586C" w:rsidR="004158DF" w:rsidRPr="004158DF" w:rsidRDefault="004158DF" w:rsidP="004158DF">
    <w:pPr>
      <w:pStyle w:val="NormalWeb"/>
      <w:ind w:left="1440"/>
      <w:jc w:val="both"/>
      <w:rPr>
        <w:rFonts w:eastAsia="Times New Roman"/>
        <w:sz w:val="24"/>
        <w:lang w:val="en-AU" w:eastAsia="en-AU"/>
      </w:rPr>
    </w:pPr>
    <w:r>
      <w:rPr>
        <w:rFonts w:eastAsia="Times New Roman"/>
        <w:sz w:val="24"/>
        <w:lang w:val="en-AU" w:eastAsia="en-AU"/>
      </w:rPr>
      <w:t xml:space="preserve">                                                 </w:t>
    </w:r>
  </w:p>
  <w:p w14:paraId="6EBB8536" w14:textId="333FB20C" w:rsidR="0090596C" w:rsidRDefault="0090596C" w:rsidP="004158D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FD0EC" w14:textId="77777777" w:rsidR="0059092B" w:rsidRDefault="0059092B" w:rsidP="00650259">
      <w:pPr>
        <w:spacing w:after="0" w:line="240" w:lineRule="auto"/>
      </w:pPr>
      <w:r>
        <w:separator/>
      </w:r>
    </w:p>
  </w:footnote>
  <w:footnote w:type="continuationSeparator" w:id="0">
    <w:p w14:paraId="41DA4A86" w14:textId="77777777" w:rsidR="0059092B" w:rsidRDefault="0059092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740"/>
      <w:gridCol w:w="8722"/>
    </w:tblGrid>
    <w:tr w:rsidR="002552E3" w14:paraId="610F1ECE" w14:textId="77777777" w:rsidTr="00511365">
      <w:trPr>
        <w:trHeight w:val="793"/>
      </w:trPr>
      <w:tc>
        <w:tcPr>
          <w:tcW w:w="1471" w:type="dxa"/>
          <w:vAlign w:val="center"/>
        </w:tcPr>
        <w:p w14:paraId="59B72965" w14:textId="092A8854" w:rsidR="0090596C" w:rsidRDefault="0006630E" w:rsidP="0090596C">
          <w:pPr>
            <w:pStyle w:val="Header"/>
            <w:ind w:left="-108"/>
          </w:pPr>
          <w:bookmarkStart w:id="2" w:name="_Hlk521325785"/>
          <w:r>
            <w:rPr>
              <w:sz w:val="32"/>
              <w:szCs w:val="32"/>
            </w:rPr>
            <w:drawing>
              <wp:inline distT="0" distB="0" distL="0" distR="0" wp14:anchorId="3FBCC194" wp14:editId="475B140C">
                <wp:extent cx="1036320" cy="408305"/>
                <wp:effectExtent l="0" t="0" r="0" b="0"/>
                <wp:docPr id="97585918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4083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drawing>
              <wp:inline distT="0" distB="0" distL="0" distR="0" wp14:anchorId="236A8FEF" wp14:editId="0BBB2AC6">
                <wp:extent cx="853440" cy="219710"/>
                <wp:effectExtent l="0" t="0" r="3810" b="8890"/>
                <wp:docPr id="103805733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3440" cy="2197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2" w:type="dxa"/>
          <w:vAlign w:val="center"/>
        </w:tcPr>
        <w:p w14:paraId="7592C8D0" w14:textId="1284587C" w:rsidR="004158DF" w:rsidRPr="000E3A0C" w:rsidRDefault="004158DF" w:rsidP="0006630E">
          <w:pPr>
            <w:pStyle w:val="Header"/>
            <w:spacing w:line="240" w:lineRule="auto"/>
            <w:jc w:val="center"/>
            <w:rPr>
              <w:sz w:val="32"/>
              <w:szCs w:val="32"/>
            </w:rPr>
          </w:pPr>
          <w:r w:rsidRPr="000E3A0C">
            <w:rPr>
              <w:sz w:val="32"/>
              <w:szCs w:val="32"/>
            </w:rPr>
            <w:t>B</w:t>
          </w:r>
          <w:r w:rsidR="002A658A" w:rsidRPr="000E3A0C">
            <w:rPr>
              <w:sz w:val="32"/>
              <w:szCs w:val="32"/>
            </w:rPr>
            <w:t>UZZ, B</w:t>
          </w:r>
          <w:r w:rsidR="00661F3E" w:rsidRPr="000E3A0C">
            <w:rPr>
              <w:sz w:val="32"/>
              <w:szCs w:val="32"/>
            </w:rPr>
            <w:t>L</w:t>
          </w:r>
          <w:r w:rsidR="002A658A" w:rsidRPr="000E3A0C">
            <w:rPr>
              <w:sz w:val="32"/>
              <w:szCs w:val="32"/>
            </w:rPr>
            <w:t>OOM, T</w:t>
          </w:r>
          <w:r w:rsidRPr="000E3A0C">
            <w:rPr>
              <w:sz w:val="32"/>
              <w:szCs w:val="32"/>
            </w:rPr>
            <w:t>HRIVE</w:t>
          </w:r>
        </w:p>
        <w:p w14:paraId="41F2967F" w14:textId="77777777" w:rsidR="0006630E" w:rsidRDefault="002552E3" w:rsidP="0006630E">
          <w:pPr>
            <w:pStyle w:val="Header"/>
            <w:spacing w:line="240" w:lineRule="auto"/>
            <w:jc w:val="center"/>
            <w:rPr>
              <w:sz w:val="32"/>
              <w:szCs w:val="32"/>
            </w:rPr>
          </w:pPr>
          <w:r w:rsidRPr="000E3A0C">
            <w:rPr>
              <w:sz w:val="32"/>
              <w:szCs w:val="32"/>
            </w:rPr>
            <w:t>Expression of Interest</w:t>
          </w:r>
        </w:p>
        <w:p w14:paraId="62BBFE14" w14:textId="11DC0D30" w:rsidR="002552E3" w:rsidRPr="004158DF" w:rsidRDefault="004158DF" w:rsidP="0006630E">
          <w:pPr>
            <w:pStyle w:val="Header"/>
            <w:spacing w:line="240" w:lineRule="auto"/>
            <w:jc w:val="center"/>
            <w:rPr>
              <w:sz w:val="18"/>
              <w:szCs w:val="18"/>
            </w:rPr>
          </w:pPr>
          <w:r w:rsidRPr="004158DF">
            <w:rPr>
              <w:rFonts w:ascii="Arial" w:hAnsi="Arial" w:cs="Arial"/>
              <w:i/>
              <w:iCs/>
              <w:color w:val="202124"/>
              <w:sz w:val="18"/>
              <w:szCs w:val="18"/>
              <w:shd w:val="clear" w:color="auto" w:fill="FFFFFF"/>
            </w:rPr>
            <w:t>Supported by a City of Greater Geelong Community Grant</w:t>
          </w:r>
          <w:r w:rsidR="0006630E">
            <w:rPr>
              <w:rFonts w:ascii="Arial" w:hAnsi="Arial" w:cs="Arial"/>
              <w:i/>
              <w:iCs/>
              <w:color w:val="202124"/>
              <w:sz w:val="18"/>
              <w:szCs w:val="18"/>
              <w:shd w:val="clear" w:color="auto" w:fill="FFFFFF"/>
            </w:rPr>
            <w:t>. Climate Change Partnership</w:t>
          </w:r>
          <w:r w:rsidR="0006630E">
            <w:rPr>
              <w:rFonts w:ascii="Arial" w:hAnsi="Arial" w:cs="Arial"/>
              <w:i/>
              <w:iCs/>
              <w:color w:val="202124"/>
              <w:sz w:val="18"/>
              <w:szCs w:val="18"/>
              <w:shd w:val="clear" w:color="auto" w:fill="FFFFFF"/>
            </w:rPr>
            <w:drawing>
              <wp:inline distT="0" distB="0" distL="0" distR="0" wp14:anchorId="6D777A44" wp14:editId="1B9A848E">
                <wp:extent cx="457200" cy="450850"/>
                <wp:effectExtent l="0" t="0" r="0" b="6350"/>
                <wp:docPr id="114289822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50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1C1DA100" w14:textId="0DC5F388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5922554"/>
    <w:multiLevelType w:val="hybridMultilevel"/>
    <w:tmpl w:val="2CE847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74581C"/>
    <w:multiLevelType w:val="hybridMultilevel"/>
    <w:tmpl w:val="E72AC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7509695">
    <w:abstractNumId w:val="11"/>
  </w:num>
  <w:num w:numId="2" w16cid:durableId="729111797">
    <w:abstractNumId w:val="7"/>
  </w:num>
  <w:num w:numId="3" w16cid:durableId="1994871099">
    <w:abstractNumId w:val="15"/>
  </w:num>
  <w:num w:numId="4" w16cid:durableId="1148747520">
    <w:abstractNumId w:val="12"/>
  </w:num>
  <w:num w:numId="5" w16cid:durableId="148405989">
    <w:abstractNumId w:val="13"/>
  </w:num>
  <w:num w:numId="6" w16cid:durableId="10955956">
    <w:abstractNumId w:val="19"/>
  </w:num>
  <w:num w:numId="7" w16cid:durableId="204493239">
    <w:abstractNumId w:val="6"/>
  </w:num>
  <w:num w:numId="8" w16cid:durableId="253515365">
    <w:abstractNumId w:val="10"/>
  </w:num>
  <w:num w:numId="9" w16cid:durableId="434328469">
    <w:abstractNumId w:val="17"/>
  </w:num>
  <w:num w:numId="10" w16cid:durableId="1349480496">
    <w:abstractNumId w:val="1"/>
  </w:num>
  <w:num w:numId="11" w16cid:durableId="829949126">
    <w:abstractNumId w:val="5"/>
  </w:num>
  <w:num w:numId="12" w16cid:durableId="715282145">
    <w:abstractNumId w:val="0"/>
  </w:num>
  <w:num w:numId="13" w16cid:durableId="271790509">
    <w:abstractNumId w:val="2"/>
  </w:num>
  <w:num w:numId="14" w16cid:durableId="1015110468">
    <w:abstractNumId w:val="9"/>
  </w:num>
  <w:num w:numId="15" w16cid:durableId="153449528">
    <w:abstractNumId w:val="8"/>
  </w:num>
  <w:num w:numId="16" w16cid:durableId="1259169311">
    <w:abstractNumId w:val="16"/>
  </w:num>
  <w:num w:numId="17" w16cid:durableId="479807010">
    <w:abstractNumId w:val="3"/>
  </w:num>
  <w:num w:numId="18" w16cid:durableId="2071925998">
    <w:abstractNumId w:val="23"/>
  </w:num>
  <w:num w:numId="19" w16cid:durableId="1598322712">
    <w:abstractNumId w:val="18"/>
  </w:num>
  <w:num w:numId="20" w16cid:durableId="624703178">
    <w:abstractNumId w:val="14"/>
  </w:num>
  <w:num w:numId="21" w16cid:durableId="627660089">
    <w:abstractNumId w:val="22"/>
  </w:num>
  <w:num w:numId="22" w16cid:durableId="1236208835">
    <w:abstractNumId w:val="4"/>
  </w:num>
  <w:num w:numId="23" w16cid:durableId="1259220177">
    <w:abstractNumId w:val="21"/>
  </w:num>
  <w:num w:numId="24" w16cid:durableId="1232810020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A6"/>
    <w:rsid w:val="00002BF4"/>
    <w:rsid w:val="0001491A"/>
    <w:rsid w:val="000456E1"/>
    <w:rsid w:val="00052382"/>
    <w:rsid w:val="0006568A"/>
    <w:rsid w:val="0006630E"/>
    <w:rsid w:val="00076F0F"/>
    <w:rsid w:val="00083D85"/>
    <w:rsid w:val="00084253"/>
    <w:rsid w:val="00096164"/>
    <w:rsid w:val="000D1F49"/>
    <w:rsid w:val="000E3A0C"/>
    <w:rsid w:val="000E5B3C"/>
    <w:rsid w:val="001727CA"/>
    <w:rsid w:val="002552E3"/>
    <w:rsid w:val="002855C3"/>
    <w:rsid w:val="002928D0"/>
    <w:rsid w:val="002A658A"/>
    <w:rsid w:val="002C56E6"/>
    <w:rsid w:val="00361E11"/>
    <w:rsid w:val="003B4744"/>
    <w:rsid w:val="003C5BA6"/>
    <w:rsid w:val="003F0847"/>
    <w:rsid w:val="0040090B"/>
    <w:rsid w:val="00401494"/>
    <w:rsid w:val="004158DF"/>
    <w:rsid w:val="0046302A"/>
    <w:rsid w:val="00487D2D"/>
    <w:rsid w:val="004A74C9"/>
    <w:rsid w:val="004B3FFC"/>
    <w:rsid w:val="004D5D62"/>
    <w:rsid w:val="005112D0"/>
    <w:rsid w:val="00511365"/>
    <w:rsid w:val="00560BA7"/>
    <w:rsid w:val="00577E06"/>
    <w:rsid w:val="0059092B"/>
    <w:rsid w:val="00590C78"/>
    <w:rsid w:val="005A3BF7"/>
    <w:rsid w:val="005F2035"/>
    <w:rsid w:val="005F7990"/>
    <w:rsid w:val="0063739C"/>
    <w:rsid w:val="006471E4"/>
    <w:rsid w:val="00650259"/>
    <w:rsid w:val="00661F3E"/>
    <w:rsid w:val="00693119"/>
    <w:rsid w:val="00770F25"/>
    <w:rsid w:val="007A35A8"/>
    <w:rsid w:val="007B0A85"/>
    <w:rsid w:val="007B425F"/>
    <w:rsid w:val="007C6A52"/>
    <w:rsid w:val="007E5CA7"/>
    <w:rsid w:val="007F7B5D"/>
    <w:rsid w:val="0082043E"/>
    <w:rsid w:val="00836129"/>
    <w:rsid w:val="008B1F63"/>
    <w:rsid w:val="008B4A47"/>
    <w:rsid w:val="008E203A"/>
    <w:rsid w:val="0090596C"/>
    <w:rsid w:val="0091229C"/>
    <w:rsid w:val="00940E73"/>
    <w:rsid w:val="009542BE"/>
    <w:rsid w:val="0097027F"/>
    <w:rsid w:val="00982061"/>
    <w:rsid w:val="0098597D"/>
    <w:rsid w:val="009E4217"/>
    <w:rsid w:val="009F60AA"/>
    <w:rsid w:val="009F619A"/>
    <w:rsid w:val="009F6DDE"/>
    <w:rsid w:val="00A2076F"/>
    <w:rsid w:val="00A370A8"/>
    <w:rsid w:val="00A6665A"/>
    <w:rsid w:val="00A852F8"/>
    <w:rsid w:val="00B52A25"/>
    <w:rsid w:val="00BD4753"/>
    <w:rsid w:val="00BD5CB1"/>
    <w:rsid w:val="00BE341F"/>
    <w:rsid w:val="00BE62EE"/>
    <w:rsid w:val="00BF43A9"/>
    <w:rsid w:val="00C003BA"/>
    <w:rsid w:val="00C46878"/>
    <w:rsid w:val="00CB4A51"/>
    <w:rsid w:val="00CC64C1"/>
    <w:rsid w:val="00CD4532"/>
    <w:rsid w:val="00CD47B0"/>
    <w:rsid w:val="00CD70CE"/>
    <w:rsid w:val="00CE6104"/>
    <w:rsid w:val="00CE7918"/>
    <w:rsid w:val="00D16163"/>
    <w:rsid w:val="00D6284F"/>
    <w:rsid w:val="00DB3FAD"/>
    <w:rsid w:val="00DF5794"/>
    <w:rsid w:val="00E139C4"/>
    <w:rsid w:val="00E2530F"/>
    <w:rsid w:val="00E61C09"/>
    <w:rsid w:val="00E677FE"/>
    <w:rsid w:val="00E67AD3"/>
    <w:rsid w:val="00EB3B58"/>
    <w:rsid w:val="00EC7359"/>
    <w:rsid w:val="00EE3054"/>
    <w:rsid w:val="00F00606"/>
    <w:rsid w:val="00F01256"/>
    <w:rsid w:val="00F428B7"/>
    <w:rsid w:val="00F52451"/>
    <w:rsid w:val="00F649D1"/>
    <w:rsid w:val="00FA30AD"/>
    <w:rsid w:val="00FC7475"/>
    <w:rsid w:val="00FE1EA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9A08A"/>
  <w15:chartTrackingRefBased/>
  <w15:docId w15:val="{7901423E-443B-47EB-BFFC-86ACAD6EA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qFormat/>
    <w:rsid w:val="00014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je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DAC95D1C5E47D782B9E02B4CDB5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A80CD-2A99-4329-B531-40AAA785A199}"/>
      </w:docPartPr>
      <w:docPartBody>
        <w:p w:rsidR="00766A0C" w:rsidRDefault="00000000">
          <w:pPr>
            <w:pStyle w:val="E1DAC95D1C5E47D782B9E02B4CDB5279"/>
          </w:pPr>
          <w:r w:rsidRPr="0090596C">
            <w:t>First Name</w:t>
          </w:r>
        </w:p>
      </w:docPartBody>
    </w:docPart>
    <w:docPart>
      <w:docPartPr>
        <w:name w:val="CBBFB18B8B014743B69EA3C87CFA6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AE47B-F21A-4329-8368-A0AC19390DC6}"/>
      </w:docPartPr>
      <w:docPartBody>
        <w:p w:rsidR="00766A0C" w:rsidRDefault="00000000">
          <w:pPr>
            <w:pStyle w:val="CBBFB18B8B014743B69EA3C87CFA6A08"/>
          </w:pPr>
          <w:r w:rsidRPr="0090596C">
            <w:t>Last Name</w:t>
          </w:r>
        </w:p>
      </w:docPartBody>
    </w:docPart>
    <w:docPart>
      <w:docPartPr>
        <w:name w:val="D245E78C11104ED89B296A369105E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8F14F-6A4D-41EA-956E-D1C13CC434E2}"/>
      </w:docPartPr>
      <w:docPartBody>
        <w:p w:rsidR="00766A0C" w:rsidRDefault="00000000">
          <w:pPr>
            <w:pStyle w:val="D245E78C11104ED89B296A369105EC63"/>
          </w:pPr>
          <w:r w:rsidRPr="0090596C">
            <w:t>Address</w:t>
          </w:r>
        </w:p>
      </w:docPartBody>
    </w:docPart>
    <w:docPart>
      <w:docPartPr>
        <w:name w:val="E17A774D164D4F8784A015A64F7B7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14BA6-D3C2-42EF-B61E-26F080EF0B82}"/>
      </w:docPartPr>
      <w:docPartBody>
        <w:p w:rsidR="00766A0C" w:rsidRDefault="00000000">
          <w:pPr>
            <w:pStyle w:val="E17A774D164D4F8784A015A64F7B7D17"/>
          </w:pPr>
          <w:r w:rsidRPr="0090596C">
            <w:t>Phone</w:t>
          </w:r>
        </w:p>
      </w:docPartBody>
    </w:docPart>
    <w:docPart>
      <w:docPartPr>
        <w:name w:val="CCA896C5BEE44C21BF83386D277A2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C312A-FF55-4B5E-BA7B-EB539B731E93}"/>
      </w:docPartPr>
      <w:docPartBody>
        <w:p w:rsidR="00766A0C" w:rsidRDefault="00000000">
          <w:pPr>
            <w:pStyle w:val="CCA896C5BEE44C21BF83386D277A24AA"/>
          </w:pPr>
          <w:r w:rsidRPr="0090596C">
            <w:t>Alt Phone</w:t>
          </w:r>
        </w:p>
      </w:docPartBody>
    </w:docPart>
    <w:docPart>
      <w:docPartPr>
        <w:name w:val="C9738A75735749B990B0CA158F68D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E25C4-FB50-43AA-BDC8-8DECF2AA5656}"/>
      </w:docPartPr>
      <w:docPartBody>
        <w:p w:rsidR="00766A0C" w:rsidRDefault="00000000">
          <w:pPr>
            <w:pStyle w:val="C9738A75735749B990B0CA158F68D61B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DD2"/>
    <w:rsid w:val="00083D85"/>
    <w:rsid w:val="000A0752"/>
    <w:rsid w:val="001B5B87"/>
    <w:rsid w:val="00205BEA"/>
    <w:rsid w:val="004050AD"/>
    <w:rsid w:val="004B3FFC"/>
    <w:rsid w:val="00560BA7"/>
    <w:rsid w:val="0068126E"/>
    <w:rsid w:val="00763F8B"/>
    <w:rsid w:val="00766A0C"/>
    <w:rsid w:val="009542BE"/>
    <w:rsid w:val="00982061"/>
    <w:rsid w:val="00A6665A"/>
    <w:rsid w:val="00B876C6"/>
    <w:rsid w:val="00BC2FC7"/>
    <w:rsid w:val="00C66BBC"/>
    <w:rsid w:val="00E41DD2"/>
    <w:rsid w:val="00E67AD3"/>
    <w:rsid w:val="00F649D1"/>
    <w:rsid w:val="00FA30AD"/>
    <w:rsid w:val="00FE1EA2"/>
    <w:rsid w:val="00FF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DAC95D1C5E47D782B9E02B4CDB5279">
    <w:name w:val="E1DAC95D1C5E47D782B9E02B4CDB5279"/>
  </w:style>
  <w:style w:type="paragraph" w:customStyle="1" w:styleId="CBBFB18B8B014743B69EA3C87CFA6A08">
    <w:name w:val="CBBFB18B8B014743B69EA3C87CFA6A08"/>
  </w:style>
  <w:style w:type="paragraph" w:customStyle="1" w:styleId="D245E78C11104ED89B296A369105EC63">
    <w:name w:val="D245E78C11104ED89B296A369105EC63"/>
  </w:style>
  <w:style w:type="paragraph" w:customStyle="1" w:styleId="E17A774D164D4F8784A015A64F7B7D17">
    <w:name w:val="E17A774D164D4F8784A015A64F7B7D17"/>
  </w:style>
  <w:style w:type="paragraph" w:customStyle="1" w:styleId="CCA896C5BEE44C21BF83386D277A24AA">
    <w:name w:val="CCA896C5BEE44C21BF83386D277A24AA"/>
  </w:style>
  <w:style w:type="paragraph" w:customStyle="1" w:styleId="C9738A75735749B990B0CA158F68D61B">
    <w:name w:val="C9738A75735749B990B0CA158F68D61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42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Carr</dc:creator>
  <cp:keywords/>
  <dc:description/>
  <cp:lastModifiedBy>Linda Carr</cp:lastModifiedBy>
  <cp:revision>4</cp:revision>
  <dcterms:created xsi:type="dcterms:W3CDTF">2026-03-03T00:47:00Z</dcterms:created>
  <dcterms:modified xsi:type="dcterms:W3CDTF">2026-03-07T22:21:00Z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