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3E0CA3FF" w14:textId="77777777" w:rsidTr="002A4ED5">
        <w:sdt>
          <w:sdtPr>
            <w:id w:val="415748049"/>
            <w:placeholder>
              <w:docPart w:val="E25999F21BDD4D20B0F940FCF4DEAE6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FF8F8CA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D6D1D5F" w14:textId="77777777" w:rsidR="002A4ED5" w:rsidRPr="002A4ED5" w:rsidRDefault="002A4ED5" w:rsidP="002A4ED5"/>
        </w:tc>
      </w:tr>
      <w:tr w:rsidR="002A4ED5" w:rsidRPr="002A4ED5" w14:paraId="449414EE" w14:textId="77777777" w:rsidTr="002A4ED5">
        <w:sdt>
          <w:sdtPr>
            <w:id w:val="1692185716"/>
            <w:placeholder>
              <w:docPart w:val="0187FF164CA746DABEAF0CA5F651D612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05FC495A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3A96C1C2" w14:textId="77777777" w:rsidR="002A4ED5" w:rsidRPr="002A4ED5" w:rsidRDefault="002A4ED5" w:rsidP="002A4ED5"/>
        </w:tc>
      </w:tr>
      <w:tr w:rsidR="002A4ED5" w:rsidRPr="002A4ED5" w14:paraId="4D50419C" w14:textId="77777777" w:rsidTr="002A4ED5">
        <w:sdt>
          <w:sdtPr>
            <w:id w:val="639315362"/>
            <w:placeholder>
              <w:docPart w:val="26DD4E767B9143569CBC34FF3A4F83E6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7FF3C60C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601C786" w14:textId="77777777" w:rsidR="002A4ED5" w:rsidRPr="002A4ED5" w:rsidRDefault="002A4ED5" w:rsidP="002A4ED5"/>
        </w:tc>
      </w:tr>
      <w:tr w:rsidR="002A4ED5" w:rsidRPr="002A4ED5" w14:paraId="0E7F191A" w14:textId="77777777" w:rsidTr="002A4ED5">
        <w:sdt>
          <w:sdtPr>
            <w:id w:val="1062217057"/>
            <w:placeholder>
              <w:docPart w:val="09F11CA0C89C4FADB602CD887B4888A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1AF1E706" w14:textId="77777777" w:rsidR="002A4ED5" w:rsidRPr="002A4ED5" w:rsidRDefault="002A4ED5" w:rsidP="002A4ED5">
                <w:r w:rsidRPr="002A4ED5">
                  <w:t>Address</w:t>
                </w:r>
              </w:p>
            </w:tc>
          </w:sdtContent>
        </w:sdt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38937E" w14:textId="77777777" w:rsidR="002A4ED5" w:rsidRPr="002A4ED5" w:rsidRDefault="002A4ED5" w:rsidP="002A4ED5"/>
        </w:tc>
      </w:tr>
      <w:tr w:rsidR="002A4ED5" w:rsidRPr="002A4ED5" w14:paraId="323EC6EB" w14:textId="77777777" w:rsidTr="002A4ED5">
        <w:sdt>
          <w:sdtPr>
            <w:id w:val="2001543155"/>
            <w:placeholder>
              <w:docPart w:val="3D43CF5B65A44960B6D0F0280BFBC085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3CF2A322" w14:textId="77777777" w:rsidR="002A4ED5" w:rsidRPr="002A4ED5" w:rsidRDefault="002A4ED5" w:rsidP="002A4ED5">
                <w:r w:rsidRPr="002A4ED5">
                  <w:t>City/State/Zip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43691B07" w14:textId="77777777" w:rsidR="002A4ED5" w:rsidRPr="002A4ED5" w:rsidRDefault="002A4ED5" w:rsidP="002A4ED5"/>
        </w:tc>
      </w:tr>
    </w:tbl>
    <w:p w14:paraId="2D61E403" w14:textId="77777777" w:rsidR="00806FF3" w:rsidRDefault="00806FF3" w:rsidP="00562601">
      <w:pPr>
        <w:pStyle w:val="NoSpacing"/>
      </w:pPr>
    </w:p>
    <w:tbl>
      <w:tblPr>
        <w:tblW w:w="4410" w:type="pct"/>
        <w:tblLayout w:type="fixed"/>
        <w:tblLook w:val="04A0" w:firstRow="1" w:lastRow="0" w:firstColumn="1" w:lastColumn="0" w:noHBand="0" w:noVBand="1"/>
      </w:tblPr>
      <w:tblGrid>
        <w:gridCol w:w="1169"/>
        <w:gridCol w:w="3779"/>
        <w:gridCol w:w="1259"/>
        <w:gridCol w:w="1531"/>
        <w:gridCol w:w="1174"/>
        <w:gridCol w:w="1259"/>
        <w:gridCol w:w="1254"/>
      </w:tblGrid>
      <w:tr w:rsidR="00E234D5" w:rsidRPr="002A4ED5" w14:paraId="600DFCC6" w14:textId="77777777" w:rsidTr="00E234D5">
        <w:sdt>
          <w:sdtPr>
            <w:id w:val="1101532736"/>
            <w:placeholder>
              <w:docPart w:val="7446C92A3FDE4CC1B12B4C7132888317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1F751B3D" w14:textId="77777777" w:rsidR="00E234D5" w:rsidRPr="002A648D" w:rsidRDefault="00E234D5" w:rsidP="002A648D">
                <w:pPr>
                  <w:pStyle w:val="TableHeaders"/>
                </w:pPr>
                <w:r w:rsidRPr="002A648D">
                  <w:t>Item</w:t>
                </w:r>
              </w:p>
            </w:tc>
          </w:sdtContent>
        </w:sdt>
        <w:sdt>
          <w:sdtPr>
            <w:id w:val="-734620487"/>
            <w:placeholder>
              <w:docPart w:val="2165257AD4F244EE895875371B907C2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65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6AA2A5F6" w14:textId="77777777" w:rsidR="00E234D5" w:rsidRPr="002A4ED5" w:rsidRDefault="00E234D5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1A06E49BA8CD4291BD301EE7BA7892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221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7CC5AE0C" w14:textId="77777777" w:rsidR="00E234D5" w:rsidRPr="002A4ED5" w:rsidRDefault="00E234D5" w:rsidP="002A4ED5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405890554"/>
            <w:placeholder>
              <w:docPart w:val="75F04AA8A0024516976662A8B0DF2EAA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4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5C3402F5" w14:textId="77777777" w:rsidR="00E234D5" w:rsidRPr="002A4ED5" w:rsidRDefault="00E234D5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F12BE0AD65F3496EA7C8F0ED08C4EAE9"/>
            </w:placeholder>
            <w:temporary/>
            <w:showingPlcHdr/>
            <w15:appearance w15:val="hidden"/>
          </w:sdtPr>
          <w:sdtEndPr/>
          <w:sdtContent>
            <w:tc>
              <w:tcPr>
                <w:tcW w:w="551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52625C73" w14:textId="77777777" w:rsidR="00E234D5" w:rsidRPr="002A4ED5" w:rsidRDefault="00E234D5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E6301006B13B4A30B8AF5DD3736944C4"/>
            </w:placeholder>
            <w:temporary/>
            <w:showingPlcHdr/>
            <w15:appearance w15:val="hidden"/>
          </w:sdtPr>
          <w:sdtEndPr/>
          <w:sdtContent>
            <w:tc>
              <w:tcPr>
                <w:tcW w:w="54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228193C0" w14:textId="77777777" w:rsidR="00E234D5" w:rsidRPr="002A4ED5" w:rsidRDefault="00E234D5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E234D5" w:rsidRPr="002A4ED5" w14:paraId="68249220" w14:textId="77777777" w:rsidTr="00E234D5">
        <w:tc>
          <w:tcPr>
            <w:tcW w:w="51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13A71179" w14:textId="77777777" w:rsidR="00E234D5" w:rsidRPr="002A4ED5" w:rsidRDefault="00E234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65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0B5604C2" w14:textId="77777777" w:rsidR="00E234D5" w:rsidRPr="002A4ED5" w:rsidRDefault="00E234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1" w:type="pct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7E0149FC" w14:textId="45B26C7A" w:rsidR="00E234D5" w:rsidRPr="002A4ED5" w:rsidRDefault="0007506B" w:rsidP="00582B1C">
            <w:pPr>
              <w:pStyle w:val="TableSubheadings"/>
            </w:pPr>
            <w:r>
              <w:t>Color</w:t>
            </w:r>
          </w:p>
        </w:tc>
        <w:sdt>
          <w:sdtPr>
            <w:id w:val="1971237693"/>
            <w:placeholder>
              <w:docPart w:val="3BA8AAE156A04AB3AC9683F19333AFBC"/>
            </w:placeholder>
            <w:temporary/>
            <w:showingPlcHdr/>
            <w15:appearance w15:val="hidden"/>
          </w:sdtPr>
          <w:sdtEndPr/>
          <w:sdtContent>
            <w:tc>
              <w:tcPr>
                <w:tcW w:w="670" w:type="pct"/>
                <w:tcBorders>
                  <w:top w:val="single" w:sz="2" w:space="0" w:color="FFFFFF" w:themeColor="background1"/>
                  <w:left w:val="single" w:sz="2" w:space="0" w:color="auto"/>
                  <w:bottom w:val="single" w:sz="12" w:space="0" w:color="auto"/>
                  <w:right w:val="single" w:sz="2" w:space="0" w:color="auto"/>
                </w:tcBorders>
                <w:shd w:val="clear" w:color="auto" w:fill="5B9BD5" w:themeFill="accent5"/>
                <w:vAlign w:val="center"/>
              </w:tcPr>
              <w:p w14:paraId="12803BA4" w14:textId="77777777" w:rsidR="00E234D5" w:rsidRPr="002A4ED5" w:rsidRDefault="00E234D5" w:rsidP="00582B1C">
                <w:pPr>
                  <w:pStyle w:val="TableSubheadings"/>
                </w:pPr>
                <w:r w:rsidRPr="002A4ED5">
                  <w:t>XS/S/M/L/XL/XXL</w:t>
                </w:r>
              </w:p>
            </w:tc>
          </w:sdtContent>
        </w:sdt>
        <w:tc>
          <w:tcPr>
            <w:tcW w:w="514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376108C2" w14:textId="77777777" w:rsidR="00E234D5" w:rsidRPr="002A4ED5" w:rsidRDefault="00E234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51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2099D3DE" w14:textId="77777777" w:rsidR="00E234D5" w:rsidRPr="002A4ED5" w:rsidRDefault="00E234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4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5B9BD5" w:themeFill="accent5"/>
            <w:vAlign w:val="center"/>
          </w:tcPr>
          <w:p w14:paraId="4861B9E0" w14:textId="77777777" w:rsidR="00E234D5" w:rsidRPr="002A4ED5" w:rsidRDefault="00E234D5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E234D5" w:rsidRPr="002A4ED5" w14:paraId="3C540E3B" w14:textId="77777777" w:rsidTr="00E234D5">
        <w:tc>
          <w:tcPr>
            <w:tcW w:w="51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06C7F7" w14:textId="45FF8F62" w:rsidR="00E234D5" w:rsidRPr="002A4ED5" w:rsidRDefault="00E234D5" w:rsidP="002A4ED5">
            <w:r>
              <w:t>2811</w:t>
            </w:r>
          </w:p>
        </w:tc>
        <w:tc>
          <w:tcPr>
            <w:tcW w:w="165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322F9D" w14:textId="7A2E052B" w:rsidR="00E234D5" w:rsidRPr="002A4ED5" w:rsidRDefault="00E234D5" w:rsidP="002A4ED5">
            <w:r>
              <w:t>Women</w:t>
            </w:r>
            <w:r w:rsidR="0007506B">
              <w:t xml:space="preserve"> Classic Wicking</w:t>
            </w:r>
            <w:r>
              <w:t xml:space="preserve"> Polo</w:t>
            </w:r>
            <w:r w:rsidR="0007506B">
              <w:t xml:space="preserve"> (</w:t>
            </w:r>
            <w:proofErr w:type="spellStart"/>
            <w:r w:rsidR="0007506B">
              <w:t>Pg</w:t>
            </w:r>
            <w:proofErr w:type="spellEnd"/>
            <w:r w:rsidR="0007506B">
              <w:t xml:space="preserve"> 7)</w:t>
            </w:r>
          </w:p>
        </w:tc>
        <w:tc>
          <w:tcPr>
            <w:tcW w:w="5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596E8E" w14:textId="3726B966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F3133A" w14:textId="77777777" w:rsidR="00E234D5" w:rsidRPr="002A4ED5" w:rsidRDefault="00E234D5" w:rsidP="002A4ED5"/>
        </w:tc>
        <w:tc>
          <w:tcPr>
            <w:tcW w:w="514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E94094" w14:textId="77777777" w:rsidR="00E234D5" w:rsidRPr="002A4ED5" w:rsidRDefault="00E234D5" w:rsidP="002A4ED5"/>
        </w:tc>
        <w:tc>
          <w:tcPr>
            <w:tcW w:w="551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5F4D5F" w14:textId="43199F1A" w:rsidR="00E234D5" w:rsidRPr="002A4ED5" w:rsidRDefault="0007506B" w:rsidP="0007506B">
            <w:pPr>
              <w:jc w:val="center"/>
            </w:pPr>
            <w:r>
              <w:t>$38.00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82D06" w14:textId="77777777" w:rsidR="00E234D5" w:rsidRPr="002A4ED5" w:rsidRDefault="00E234D5" w:rsidP="002A4ED5"/>
        </w:tc>
      </w:tr>
      <w:tr w:rsidR="00E234D5" w:rsidRPr="002A4ED5" w14:paraId="31FF1398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B2B91C" w14:textId="5464A369" w:rsidR="00E234D5" w:rsidRPr="002A4ED5" w:rsidRDefault="00E234D5" w:rsidP="002A4ED5">
            <w:r>
              <w:t>3811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74528C" w14:textId="1365AC58" w:rsidR="00E234D5" w:rsidRPr="002A4ED5" w:rsidRDefault="00E234D5" w:rsidP="002A4ED5">
            <w:r>
              <w:t>Men</w:t>
            </w:r>
            <w:r w:rsidR="0007506B">
              <w:t xml:space="preserve"> Classic Wicking</w:t>
            </w:r>
            <w:r>
              <w:t xml:space="preserve"> Polo</w:t>
            </w:r>
            <w:r w:rsidR="0007506B">
              <w:t xml:space="preserve"> (</w:t>
            </w:r>
            <w:proofErr w:type="spellStart"/>
            <w:r w:rsidR="0007506B">
              <w:t>Pg</w:t>
            </w:r>
            <w:proofErr w:type="spellEnd"/>
            <w:r w:rsidR="0007506B">
              <w:t xml:space="preserve"> 7)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8F8393" w14:textId="7F293284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B77985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96C3B2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E5868" w14:textId="6B62742E" w:rsidR="00E234D5" w:rsidRPr="002A4ED5" w:rsidRDefault="0007506B" w:rsidP="0007506B">
            <w:pPr>
              <w:jc w:val="center"/>
            </w:pPr>
            <w:r>
              <w:t>$38.00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F27855" w14:textId="77777777" w:rsidR="00E234D5" w:rsidRPr="002A4ED5" w:rsidRDefault="00E234D5" w:rsidP="002A4ED5"/>
        </w:tc>
      </w:tr>
      <w:tr w:rsidR="00E234D5" w:rsidRPr="002A4ED5" w14:paraId="632FC744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9F8955" w14:textId="77F9EBA8" w:rsidR="00E234D5" w:rsidRPr="002A4ED5" w:rsidRDefault="00E234D5" w:rsidP="002A4ED5">
            <w:r>
              <w:t>9359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6456ED" w14:textId="34BBA141" w:rsidR="00E234D5" w:rsidRPr="002A4ED5" w:rsidRDefault="0007506B" w:rsidP="002A4ED5">
            <w:r>
              <w:t>Crosswind 14 Zip Sweatshirt (p 18)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677BCB" w14:textId="57FD5F76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104EF58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1C4778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EAF59" w14:textId="2B37E330" w:rsidR="00E234D5" w:rsidRPr="002A4ED5" w:rsidRDefault="0007506B" w:rsidP="0007506B">
            <w:pPr>
              <w:jc w:val="center"/>
            </w:pPr>
            <w:r>
              <w:t>$45.50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C99A43" w14:textId="77777777" w:rsidR="00E234D5" w:rsidRPr="002A4ED5" w:rsidRDefault="00E234D5" w:rsidP="002A4ED5"/>
        </w:tc>
      </w:tr>
      <w:tr w:rsidR="00E234D5" w:rsidRPr="002A4ED5" w14:paraId="2E69BDBB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FC6E1F" w14:textId="7AE0355E" w:rsidR="00E234D5" w:rsidRPr="002A4ED5" w:rsidRDefault="0007506B" w:rsidP="002A4ED5">
            <w:r>
              <w:t>9281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195CC1" w14:textId="069DE890" w:rsidR="00E234D5" w:rsidRPr="002A4ED5" w:rsidRDefault="0007506B" w:rsidP="002A4ED5">
            <w:r>
              <w:t>Clifton Full Zip Hoodie (p 21)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080226" w14:textId="19536F27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4741D2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00C036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DACEC1" w14:textId="3694A180" w:rsidR="00E234D5" w:rsidRPr="002A4ED5" w:rsidRDefault="0007506B" w:rsidP="0007506B">
            <w:pPr>
              <w:jc w:val="center"/>
            </w:pPr>
            <w:r>
              <w:t>$53.00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3A94C2" w14:textId="77777777" w:rsidR="00E234D5" w:rsidRPr="002A4ED5" w:rsidRDefault="00E234D5" w:rsidP="002A4ED5"/>
        </w:tc>
      </w:tr>
      <w:tr w:rsidR="00E234D5" w:rsidRPr="002A4ED5" w14:paraId="75E7376A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A06DF3" w14:textId="2AE041C6" w:rsidR="00E234D5" w:rsidRPr="002A4ED5" w:rsidRDefault="0007506B" w:rsidP="002A4ED5">
            <w:r>
              <w:t>5603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A6D3E7" w14:textId="426C0EDF" w:rsidR="00E234D5" w:rsidRPr="002A4ED5" w:rsidRDefault="0007506B" w:rsidP="002A4ED5">
            <w:r>
              <w:t>Women Ridgeline Fleece Vest (p 31)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1C097A" w14:textId="73F05F04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A46EE0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E6BE1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D6C3B" w14:textId="35A78CFA" w:rsidR="00E234D5" w:rsidRPr="002A4ED5" w:rsidRDefault="0007506B" w:rsidP="0007506B">
            <w:pPr>
              <w:jc w:val="center"/>
            </w:pPr>
            <w:r>
              <w:t>$48.00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ADF6F0" w14:textId="77777777" w:rsidR="00E234D5" w:rsidRPr="002A4ED5" w:rsidRDefault="00E234D5" w:rsidP="002A4ED5"/>
        </w:tc>
      </w:tr>
      <w:tr w:rsidR="00E234D5" w:rsidRPr="002A4ED5" w14:paraId="23C801EE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45E2BB" w14:textId="6E511AB4" w:rsidR="00E234D5" w:rsidRPr="002A4ED5" w:rsidRDefault="0007506B" w:rsidP="002A4ED5">
            <w:r>
              <w:t>9503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17F847" w14:textId="71E87398" w:rsidR="00E234D5" w:rsidRPr="002A4ED5" w:rsidRDefault="0007506B" w:rsidP="002A4ED5">
            <w:r>
              <w:t>Men Ridgeline Fleece Vest (p 31)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9C7530" w14:textId="776FFC9D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489186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950FF7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925F2E" w14:textId="63C85B7B" w:rsidR="00E234D5" w:rsidRPr="002A4ED5" w:rsidRDefault="0007506B" w:rsidP="0007506B">
            <w:pPr>
              <w:jc w:val="center"/>
            </w:pPr>
            <w:r>
              <w:t>$48.00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5A49A4" w14:textId="77777777" w:rsidR="00E234D5" w:rsidRPr="002A4ED5" w:rsidRDefault="00E234D5" w:rsidP="002A4ED5"/>
        </w:tc>
      </w:tr>
      <w:tr w:rsidR="00E234D5" w:rsidRPr="002A4ED5" w14:paraId="1BFF3CE0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EC9EC" w14:textId="5616ACC1" w:rsidR="00E234D5" w:rsidRPr="002A4ED5" w:rsidRDefault="0007506B" w:rsidP="002A4ED5">
            <w:r>
              <w:t>9501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9540FF" w14:textId="27EF0161" w:rsidR="00E234D5" w:rsidRPr="002A4ED5" w:rsidRDefault="0007506B" w:rsidP="002A4ED5">
            <w:r>
              <w:t>Adirondack Fleece Pullover (p 31)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B3D72" w14:textId="1F82C158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A10AD8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7B8A7A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C6892" w14:textId="346FF2D8" w:rsidR="00E234D5" w:rsidRPr="002A4ED5" w:rsidRDefault="0007506B" w:rsidP="0007506B">
            <w:pPr>
              <w:jc w:val="center"/>
            </w:pPr>
            <w:r>
              <w:t>$52.50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8C4ABCA" w14:textId="77777777" w:rsidR="00E234D5" w:rsidRPr="002A4ED5" w:rsidRDefault="00E234D5" w:rsidP="002A4ED5"/>
        </w:tc>
      </w:tr>
      <w:tr w:rsidR="00E234D5" w:rsidRPr="002A4ED5" w14:paraId="69702DF3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CF24B5" w14:textId="3247002A" w:rsidR="00E234D5" w:rsidRPr="002A4ED5" w:rsidRDefault="0007506B" w:rsidP="002A4ED5">
            <w:r>
              <w:t>2764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C00A99" w14:textId="7DDD255B" w:rsidR="00E234D5" w:rsidRPr="002A4ED5" w:rsidRDefault="0007506B" w:rsidP="002A4ED5">
            <w:r>
              <w:t>Women Space Dye Perf Tee (p 35)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635711" w14:textId="44A8FC47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0FE597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75E908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79B677" w14:textId="72A46AC2" w:rsidR="00E234D5" w:rsidRPr="002A4ED5" w:rsidRDefault="0007506B" w:rsidP="0007506B">
            <w:pPr>
              <w:jc w:val="center"/>
            </w:pPr>
            <w:r>
              <w:t>$28.00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59D5E9" w14:textId="77777777" w:rsidR="00E234D5" w:rsidRPr="002A4ED5" w:rsidRDefault="00E234D5" w:rsidP="002A4ED5"/>
        </w:tc>
      </w:tr>
      <w:tr w:rsidR="00E234D5" w:rsidRPr="002A4ED5" w14:paraId="31E1C6DA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F9FA91C" w14:textId="5A831D9D" w:rsidR="00E234D5" w:rsidRPr="002A4ED5" w:rsidRDefault="0007506B" w:rsidP="002A4ED5">
            <w:r>
              <w:t>3764</w:t>
            </w:r>
          </w:p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2744E0" w14:textId="67513D01" w:rsidR="00E234D5" w:rsidRPr="002A4ED5" w:rsidRDefault="0007506B" w:rsidP="002A4ED5">
            <w:r>
              <w:t>Men Space Dye Perf Tee (p 35)</w:t>
            </w:r>
          </w:p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8A3DF0" w14:textId="09E48D9C" w:rsidR="00E234D5" w:rsidRPr="002A4ED5" w:rsidRDefault="0007506B" w:rsidP="0007506B">
            <w:pPr>
              <w:jc w:val="center"/>
            </w:pPr>
            <w:r>
              <w:t>Navy</w:t>
            </w:r>
          </w:p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76DDB4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216ACB4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AEC2917" w14:textId="148DA842" w:rsidR="00E234D5" w:rsidRPr="002A4ED5" w:rsidRDefault="0007506B" w:rsidP="0007506B">
            <w:pPr>
              <w:jc w:val="center"/>
            </w:pPr>
            <w:r>
              <w:t>$28.00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F13DEF" w14:textId="77777777" w:rsidR="00E234D5" w:rsidRPr="002A4ED5" w:rsidRDefault="00E234D5" w:rsidP="002A4ED5"/>
        </w:tc>
      </w:tr>
      <w:tr w:rsidR="00E234D5" w:rsidRPr="002A4ED5" w14:paraId="1B7D05D3" w14:textId="77777777" w:rsidTr="00E234D5">
        <w:tc>
          <w:tcPr>
            <w:tcW w:w="51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96688B" w14:textId="77777777" w:rsidR="00E234D5" w:rsidRPr="002A4ED5" w:rsidRDefault="00E234D5" w:rsidP="002A4ED5"/>
        </w:tc>
        <w:tc>
          <w:tcPr>
            <w:tcW w:w="165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35840C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179B3F" w14:textId="77777777" w:rsidR="00E234D5" w:rsidRPr="002A4ED5" w:rsidRDefault="00E234D5" w:rsidP="002A4ED5"/>
        </w:tc>
        <w:tc>
          <w:tcPr>
            <w:tcW w:w="67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ABA665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507970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4F9582" w14:textId="77777777" w:rsidR="00E234D5" w:rsidRPr="002A4ED5" w:rsidRDefault="00E234D5" w:rsidP="002A4ED5"/>
        </w:tc>
        <w:tc>
          <w:tcPr>
            <w:tcW w:w="54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74B35" w14:textId="77777777" w:rsidR="00E234D5" w:rsidRPr="002A4ED5" w:rsidRDefault="00E234D5" w:rsidP="002A4ED5"/>
        </w:tc>
      </w:tr>
      <w:tr w:rsidR="00E234D5" w:rsidRPr="002A4ED5" w14:paraId="26D4B564" w14:textId="77777777" w:rsidTr="00E234D5">
        <w:tc>
          <w:tcPr>
            <w:tcW w:w="511" w:type="pct"/>
            <w:tcBorders>
              <w:top w:val="single" w:sz="4" w:space="0" w:color="auto"/>
            </w:tcBorders>
          </w:tcPr>
          <w:p w14:paraId="265533C4" w14:textId="77777777" w:rsidR="00E234D5" w:rsidRPr="002A4ED5" w:rsidRDefault="00E234D5" w:rsidP="002A4ED5"/>
        </w:tc>
        <w:tc>
          <w:tcPr>
            <w:tcW w:w="1654" w:type="pct"/>
            <w:tcBorders>
              <w:top w:val="single" w:sz="4" w:space="0" w:color="auto"/>
            </w:tcBorders>
          </w:tcPr>
          <w:p w14:paraId="2DAF9DF4" w14:textId="77777777" w:rsidR="00E234D5" w:rsidRPr="002A4ED5" w:rsidRDefault="00E234D5" w:rsidP="002A4ED5"/>
        </w:tc>
        <w:tc>
          <w:tcPr>
            <w:tcW w:w="551" w:type="pct"/>
            <w:tcBorders>
              <w:top w:val="single" w:sz="4" w:space="0" w:color="auto"/>
            </w:tcBorders>
          </w:tcPr>
          <w:p w14:paraId="454B5283" w14:textId="77777777" w:rsidR="00E234D5" w:rsidRPr="002A4ED5" w:rsidRDefault="00E234D5" w:rsidP="002A4ED5"/>
        </w:tc>
        <w:tc>
          <w:tcPr>
            <w:tcW w:w="670" w:type="pct"/>
            <w:tcBorders>
              <w:top w:val="single" w:sz="4" w:space="0" w:color="auto"/>
            </w:tcBorders>
          </w:tcPr>
          <w:p w14:paraId="75A94042" w14:textId="77777777" w:rsidR="00E234D5" w:rsidRPr="002A4ED5" w:rsidRDefault="00E234D5" w:rsidP="002A4ED5"/>
        </w:tc>
        <w:tc>
          <w:tcPr>
            <w:tcW w:w="514" w:type="pct"/>
            <w:tcBorders>
              <w:top w:val="single" w:sz="4" w:space="0" w:color="auto"/>
            </w:tcBorders>
          </w:tcPr>
          <w:p w14:paraId="6A15BBDC" w14:textId="77777777" w:rsidR="00E234D5" w:rsidRPr="002A4ED5" w:rsidRDefault="00E234D5" w:rsidP="002A4ED5"/>
        </w:tc>
        <w:sdt>
          <w:sdtPr>
            <w:id w:val="2064670704"/>
            <w:placeholder>
              <w:docPart w:val="66F4815D8F124AA19C85BCF200055B79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551" w:type="pct"/>
                <w:tcBorders>
                  <w:top w:val="single" w:sz="4" w:space="0" w:color="auto"/>
                </w:tcBorders>
                <w:vAlign w:val="bottom"/>
              </w:tcPr>
              <w:p w14:paraId="5ED4C8B4" w14:textId="77777777" w:rsidR="00E234D5" w:rsidRPr="002A4ED5" w:rsidRDefault="00E234D5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</w:tcPr>
          <w:p w14:paraId="24247CCE" w14:textId="77777777" w:rsidR="00E234D5" w:rsidRPr="002A4ED5" w:rsidRDefault="00E234D5" w:rsidP="002A4ED5">
            <w:pPr>
              <w:rPr>
                <w:b/>
              </w:rPr>
            </w:pPr>
          </w:p>
        </w:tc>
      </w:tr>
    </w:tbl>
    <w:p w14:paraId="493F8CE7" w14:textId="3B199C2D" w:rsidR="00806FF3" w:rsidRPr="00562601" w:rsidRDefault="00562E0F" w:rsidP="002A648D">
      <w:r>
        <w:t xml:space="preserve">Catalog can be found here:  </w:t>
      </w:r>
      <w:hyperlink r:id="rId11" w:history="1">
        <w:r w:rsidR="00733B58">
          <w:rPr>
            <w:rStyle w:val="Hyperlink"/>
          </w:rPr>
          <w:t>Catalog (mypromooffice.com)</w:t>
        </w:r>
      </w:hyperlink>
      <w:hyperlink r:id="rId12" w:history="1"/>
    </w:p>
    <w:sectPr w:rsidR="00806FF3" w:rsidRPr="00562601" w:rsidSect="006250A2">
      <w:headerReference w:type="default" r:id="rId13"/>
      <w:footerReference w:type="default" r:id="rId14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AC1DBB" w14:textId="77777777" w:rsidR="00B9414F" w:rsidRDefault="00B9414F" w:rsidP="00650259">
      <w:pPr>
        <w:spacing w:line="240" w:lineRule="auto"/>
      </w:pPr>
      <w:r>
        <w:separator/>
      </w:r>
    </w:p>
  </w:endnote>
  <w:endnote w:type="continuationSeparator" w:id="0">
    <w:p w14:paraId="48CE4D0D" w14:textId="77777777" w:rsidR="00B9414F" w:rsidRDefault="00B9414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C53F898-5D06-46C7-86A4-2519AC2650EB}"/>
    <w:embedBold r:id="rId2" w:fontKey="{D3BF5F91-8410-44D4-BC86-D1BB9D6765C4}"/>
    <w:embedItalic r:id="rId3" w:fontKey="{B1D11AF9-29AE-4F33-9F3E-527C487461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BB02B3C5-D7A6-4E45-A066-F255ACEE1DE0}"/>
    <w:embedBold r:id="rId5" w:fontKey="{D82A89AD-3778-4481-A3D1-E1C253583844}"/>
    <w:embedItalic r:id="rId6" w:fontKey="{3190DE7A-1E6D-4359-BE74-A3FC64DEFF6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025AB4C5-3C2A-45E7-A92A-7EA3BD6966C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0FFB4D6D-B3DC-4D23-BE65-FD2B3BE1078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6C3A46D4" w14:textId="77777777" w:rsidTr="00562601">
      <w:tc>
        <w:tcPr>
          <w:tcW w:w="2500" w:type="pct"/>
          <w:vAlign w:val="center"/>
        </w:tcPr>
        <w:p w14:paraId="17C0FB54" w14:textId="14F666A1" w:rsidR="00562601" w:rsidRDefault="0007506B" w:rsidP="002A648D">
          <w:pPr>
            <w:pStyle w:val="Footer"/>
          </w:pPr>
          <w:r>
            <w:t>Return form to Tim Kelley</w:t>
          </w:r>
          <w:r w:rsidR="006B36EF">
            <w:t xml:space="preserve"> </w:t>
          </w:r>
        </w:p>
        <w:p w14:paraId="17D0C8DB" w14:textId="77777777" w:rsidR="0007506B" w:rsidRDefault="00562E0F" w:rsidP="002A648D">
          <w:pPr>
            <w:pStyle w:val="Footer"/>
          </w:pPr>
          <w:r>
            <w:t>1 Pleasant St., Suite 5, Reading, MA 01867</w:t>
          </w:r>
        </w:p>
        <w:p w14:paraId="60EF835D" w14:textId="77777777" w:rsidR="00562E0F" w:rsidRDefault="00562E0F" w:rsidP="002A648D">
          <w:pPr>
            <w:pStyle w:val="Footer"/>
          </w:pPr>
          <w:r>
            <w:t>timothyjkelley@verizon.net</w:t>
          </w:r>
        </w:p>
        <w:p w14:paraId="7801DD1A" w14:textId="3D0F8AB2" w:rsidR="00562E0F" w:rsidRPr="002A648D" w:rsidRDefault="006B36EF" w:rsidP="002A648D">
          <w:pPr>
            <w:pStyle w:val="Footer"/>
          </w:pPr>
          <w:r>
            <w:t>Deadline Nov. 8, 2021</w:t>
          </w:r>
        </w:p>
      </w:tc>
      <w:tc>
        <w:tcPr>
          <w:tcW w:w="2500" w:type="pct"/>
          <w:vAlign w:val="center"/>
        </w:tcPr>
        <w:p w14:paraId="7A8C1CD0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  <w:r w:rsidRPr="00562601">
            <w:rPr>
              <w:noProof/>
              <w:sz w:val="18"/>
              <w:szCs w:val="24"/>
            </w:rPr>
            <w:drawing>
              <wp:inline distT="0" distB="0" distL="0" distR="0" wp14:anchorId="145E51C2" wp14:editId="56EC0EC8">
                <wp:extent cx="1280160" cy="480601"/>
                <wp:effectExtent l="0" t="0" r="0" b="0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8060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2BC292E" w14:textId="77777777" w:rsidR="00562601" w:rsidRDefault="00562601" w:rsidP="002A64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87746" w14:textId="77777777" w:rsidR="00B9414F" w:rsidRDefault="00B9414F" w:rsidP="00650259">
      <w:pPr>
        <w:spacing w:line="240" w:lineRule="auto"/>
      </w:pPr>
      <w:r>
        <w:separator/>
      </w:r>
    </w:p>
  </w:footnote>
  <w:footnote w:type="continuationSeparator" w:id="0">
    <w:p w14:paraId="710E9C61" w14:textId="77777777" w:rsidR="00B9414F" w:rsidRDefault="00B9414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5B9BD5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282AAC15" w14:textId="77777777" w:rsidTr="002D3A9F">
      <w:trPr>
        <w:trHeight w:val="990"/>
      </w:trPr>
      <w:tc>
        <w:tcPr>
          <w:tcW w:w="451" w:type="pct"/>
          <w:shd w:val="clear" w:color="auto" w:fill="5B9BD5" w:themeFill="accent5"/>
          <w:vAlign w:val="center"/>
        </w:tcPr>
        <w:p w14:paraId="78B18FBE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475A6A6A" wp14:editId="72B13C2C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5B9BD5" w:themeFill="accent5"/>
          <w:vAlign w:val="center"/>
        </w:tcPr>
        <w:p w14:paraId="4EE45200" w14:textId="619C7DD7" w:rsidR="00562601" w:rsidRPr="002B69B4" w:rsidRDefault="00E234D5" w:rsidP="002B69B4">
          <w:pPr>
            <w:pStyle w:val="Header"/>
          </w:pPr>
          <w:r>
            <w:t>Reading Rotary Gear Order Form</w:t>
          </w:r>
        </w:p>
      </w:tc>
    </w:tr>
  </w:tbl>
  <w:p w14:paraId="0818728E" w14:textId="77777777" w:rsidR="00562601" w:rsidRDefault="00562601" w:rsidP="00562601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1F8B"/>
    <w:rsid w:val="00003B30"/>
    <w:rsid w:val="00045CA6"/>
    <w:rsid w:val="00052382"/>
    <w:rsid w:val="0006568A"/>
    <w:rsid w:val="0007506B"/>
    <w:rsid w:val="00076F0F"/>
    <w:rsid w:val="00084253"/>
    <w:rsid w:val="000D1F49"/>
    <w:rsid w:val="000F5C88"/>
    <w:rsid w:val="001727CA"/>
    <w:rsid w:val="001E4E2C"/>
    <w:rsid w:val="00251B57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62E0F"/>
    <w:rsid w:val="0057256E"/>
    <w:rsid w:val="00577E06"/>
    <w:rsid w:val="00582B1C"/>
    <w:rsid w:val="005A3BF7"/>
    <w:rsid w:val="005F2035"/>
    <w:rsid w:val="005F7990"/>
    <w:rsid w:val="006250A2"/>
    <w:rsid w:val="006337A8"/>
    <w:rsid w:val="0063739C"/>
    <w:rsid w:val="00650259"/>
    <w:rsid w:val="00687F0F"/>
    <w:rsid w:val="006B36EF"/>
    <w:rsid w:val="00733B58"/>
    <w:rsid w:val="00770F25"/>
    <w:rsid w:val="00787DD4"/>
    <w:rsid w:val="007A35A8"/>
    <w:rsid w:val="007B0A85"/>
    <w:rsid w:val="007C6A52"/>
    <w:rsid w:val="00806FF3"/>
    <w:rsid w:val="0082043E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31F8B"/>
    <w:rsid w:val="00B9414F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234D5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CC088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  <w:style w:type="character" w:styleId="UnresolvedMention">
    <w:name w:val="Unresolved Mention"/>
    <w:basedOn w:val="DefaultParagraphFont"/>
    <w:uiPriority w:val="99"/>
    <w:semiHidden/>
    <w:rsid w:val="00562E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mypromooffice.com/catalog/fd53242e-c04e-403f-9c84-18a5c583aa34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promooffice.com/catalog/fd53242e-c04e-403f-9c84-18a5c583aa34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imot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5999F21BDD4D20B0F940FCF4DEA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7ECAF-6C5F-41DD-BF20-48CA564CE28A}"/>
      </w:docPartPr>
      <w:docPartBody>
        <w:p w:rsidR="00253DEE" w:rsidRDefault="005157C7">
          <w:pPr>
            <w:pStyle w:val="E25999F21BDD4D20B0F940FCF4DEAE62"/>
          </w:pPr>
          <w:r w:rsidRPr="002A4ED5">
            <w:t>Submitted by</w:t>
          </w:r>
        </w:p>
      </w:docPartBody>
    </w:docPart>
    <w:docPart>
      <w:docPartPr>
        <w:name w:val="0187FF164CA746DABEAF0CA5F651D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50BE4-E478-4497-86D5-92B8C87B1D0E}"/>
      </w:docPartPr>
      <w:docPartBody>
        <w:p w:rsidR="00253DEE" w:rsidRDefault="005157C7">
          <w:pPr>
            <w:pStyle w:val="0187FF164CA746DABEAF0CA5F651D612"/>
          </w:pPr>
          <w:r w:rsidRPr="002A4ED5">
            <w:t>Phone</w:t>
          </w:r>
        </w:p>
      </w:docPartBody>
    </w:docPart>
    <w:docPart>
      <w:docPartPr>
        <w:name w:val="26DD4E767B9143569CBC34FF3A4F83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B6B119-603C-45E0-A2C0-B16FC7F244D0}"/>
      </w:docPartPr>
      <w:docPartBody>
        <w:p w:rsidR="00253DEE" w:rsidRDefault="005157C7">
          <w:pPr>
            <w:pStyle w:val="26DD4E767B9143569CBC34FF3A4F83E6"/>
          </w:pPr>
          <w:r w:rsidRPr="002A4ED5">
            <w:t>Email</w:t>
          </w:r>
        </w:p>
      </w:docPartBody>
    </w:docPart>
    <w:docPart>
      <w:docPartPr>
        <w:name w:val="09F11CA0C89C4FADB602CD887B4888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F2A986-69A3-4FC5-913C-92A7FBC834F3}"/>
      </w:docPartPr>
      <w:docPartBody>
        <w:p w:rsidR="00253DEE" w:rsidRDefault="005157C7">
          <w:pPr>
            <w:pStyle w:val="09F11CA0C89C4FADB602CD887B4888A0"/>
          </w:pPr>
          <w:r w:rsidRPr="002A4ED5">
            <w:t>Address</w:t>
          </w:r>
        </w:p>
      </w:docPartBody>
    </w:docPart>
    <w:docPart>
      <w:docPartPr>
        <w:name w:val="3D43CF5B65A44960B6D0F0280BFBC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EF562-94B1-432B-9C69-440F4F613BB4}"/>
      </w:docPartPr>
      <w:docPartBody>
        <w:p w:rsidR="00253DEE" w:rsidRDefault="005157C7">
          <w:pPr>
            <w:pStyle w:val="3D43CF5B65A44960B6D0F0280BFBC085"/>
          </w:pPr>
          <w:r w:rsidRPr="002A4ED5">
            <w:t>City/State/Zip</w:t>
          </w:r>
        </w:p>
      </w:docPartBody>
    </w:docPart>
    <w:docPart>
      <w:docPartPr>
        <w:name w:val="7446C92A3FDE4CC1B12B4C7132888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26D7A0-396E-46D0-A603-9E59CA4088C3}"/>
      </w:docPartPr>
      <w:docPartBody>
        <w:p w:rsidR="00253DEE" w:rsidRDefault="007F6BBB" w:rsidP="007F6BBB">
          <w:pPr>
            <w:pStyle w:val="7446C92A3FDE4CC1B12B4C7132888317"/>
          </w:pPr>
          <w:r w:rsidRPr="002A648D">
            <w:t>Item</w:t>
          </w:r>
        </w:p>
      </w:docPartBody>
    </w:docPart>
    <w:docPart>
      <w:docPartPr>
        <w:name w:val="2165257AD4F244EE895875371B907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23DDEF-B950-4B43-9A0C-35A705FF8112}"/>
      </w:docPartPr>
      <w:docPartBody>
        <w:p w:rsidR="00253DEE" w:rsidRDefault="007F6BBB" w:rsidP="007F6BBB">
          <w:pPr>
            <w:pStyle w:val="2165257AD4F244EE895875371B907C22"/>
          </w:pPr>
          <w:r w:rsidRPr="002A4ED5">
            <w:t>Description</w:t>
          </w:r>
        </w:p>
      </w:docPartBody>
    </w:docPart>
    <w:docPart>
      <w:docPartPr>
        <w:name w:val="1A06E49BA8CD4291BD301EE7BA789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C994C-3E16-4D54-911E-DE925B4AF0B8}"/>
      </w:docPartPr>
      <w:docPartBody>
        <w:p w:rsidR="00253DEE" w:rsidRDefault="007F6BBB" w:rsidP="007F6BBB">
          <w:pPr>
            <w:pStyle w:val="1A06E49BA8CD4291BD301EE7BA789292"/>
          </w:pPr>
          <w:r w:rsidRPr="002A4ED5">
            <w:t>Size</w:t>
          </w:r>
        </w:p>
      </w:docPartBody>
    </w:docPart>
    <w:docPart>
      <w:docPartPr>
        <w:name w:val="75F04AA8A0024516976662A8B0DF2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2E724-07C3-49E2-BE3F-BDF84449536D}"/>
      </w:docPartPr>
      <w:docPartBody>
        <w:p w:rsidR="00253DEE" w:rsidRDefault="007F6BBB" w:rsidP="007F6BBB">
          <w:pPr>
            <w:pStyle w:val="75F04AA8A0024516976662A8B0DF2EAA"/>
          </w:pPr>
          <w:r w:rsidRPr="002A4ED5">
            <w:t>Quantity</w:t>
          </w:r>
        </w:p>
      </w:docPartBody>
    </w:docPart>
    <w:docPart>
      <w:docPartPr>
        <w:name w:val="F12BE0AD65F3496EA7C8F0ED08C4E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BBEBE-30FD-4C2F-BBCF-E6D6BD68E990}"/>
      </w:docPartPr>
      <w:docPartBody>
        <w:p w:rsidR="00253DEE" w:rsidRDefault="007F6BBB" w:rsidP="007F6BBB">
          <w:pPr>
            <w:pStyle w:val="F12BE0AD65F3496EA7C8F0ED08C4EAE9"/>
          </w:pPr>
          <w:r w:rsidRPr="002A4ED5">
            <w:t>Unit Price</w:t>
          </w:r>
        </w:p>
      </w:docPartBody>
    </w:docPart>
    <w:docPart>
      <w:docPartPr>
        <w:name w:val="E6301006B13B4A30B8AF5DD373694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EFDDE-B660-4C4E-B307-BCE82EC6A4B8}"/>
      </w:docPartPr>
      <w:docPartBody>
        <w:p w:rsidR="00253DEE" w:rsidRDefault="007F6BBB" w:rsidP="007F6BBB">
          <w:pPr>
            <w:pStyle w:val="E6301006B13B4A30B8AF5DD3736944C4"/>
          </w:pPr>
          <w:r w:rsidRPr="002A4ED5">
            <w:t>Amount</w:t>
          </w:r>
        </w:p>
      </w:docPartBody>
    </w:docPart>
    <w:docPart>
      <w:docPartPr>
        <w:name w:val="3BA8AAE156A04AB3AC9683F19333A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3F4863-8989-402F-B8AF-81C77B648893}"/>
      </w:docPartPr>
      <w:docPartBody>
        <w:p w:rsidR="00253DEE" w:rsidRDefault="007F6BBB" w:rsidP="007F6BBB">
          <w:pPr>
            <w:pStyle w:val="3BA8AAE156A04AB3AC9683F19333AFBC"/>
          </w:pPr>
          <w:r w:rsidRPr="002A4ED5">
            <w:t>XS/S/M/L/XL/XXL</w:t>
          </w:r>
        </w:p>
      </w:docPartBody>
    </w:docPart>
    <w:docPart>
      <w:docPartPr>
        <w:name w:val="66F4815D8F124AA19C85BCF200055B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4A0D27-4F2E-4E18-B67C-CDC3C943741E}"/>
      </w:docPartPr>
      <w:docPartBody>
        <w:p w:rsidR="00253DEE" w:rsidRDefault="007F6BBB" w:rsidP="007F6BBB">
          <w:pPr>
            <w:pStyle w:val="66F4815D8F124AA19C85BCF200055B79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BBB"/>
    <w:rsid w:val="00253DEE"/>
    <w:rsid w:val="005157C7"/>
    <w:rsid w:val="006E0CA9"/>
    <w:rsid w:val="007F6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5999F21BDD4D20B0F940FCF4DEAE62">
    <w:name w:val="E25999F21BDD4D20B0F940FCF4DEAE62"/>
  </w:style>
  <w:style w:type="paragraph" w:customStyle="1" w:styleId="0187FF164CA746DABEAF0CA5F651D612">
    <w:name w:val="0187FF164CA746DABEAF0CA5F651D612"/>
  </w:style>
  <w:style w:type="paragraph" w:customStyle="1" w:styleId="26DD4E767B9143569CBC34FF3A4F83E6">
    <w:name w:val="26DD4E767B9143569CBC34FF3A4F83E6"/>
  </w:style>
  <w:style w:type="paragraph" w:customStyle="1" w:styleId="09F11CA0C89C4FADB602CD887B4888A0">
    <w:name w:val="09F11CA0C89C4FADB602CD887B4888A0"/>
  </w:style>
  <w:style w:type="paragraph" w:customStyle="1" w:styleId="3D43CF5B65A44960B6D0F0280BFBC085">
    <w:name w:val="3D43CF5B65A44960B6D0F0280BFBC085"/>
  </w:style>
  <w:style w:type="paragraph" w:customStyle="1" w:styleId="7446C92A3FDE4CC1B12B4C7132888317">
    <w:name w:val="7446C92A3FDE4CC1B12B4C7132888317"/>
    <w:rsid w:val="007F6BBB"/>
  </w:style>
  <w:style w:type="paragraph" w:customStyle="1" w:styleId="2165257AD4F244EE895875371B907C22">
    <w:name w:val="2165257AD4F244EE895875371B907C22"/>
    <w:rsid w:val="007F6BBB"/>
  </w:style>
  <w:style w:type="paragraph" w:customStyle="1" w:styleId="1A06E49BA8CD4291BD301EE7BA789292">
    <w:name w:val="1A06E49BA8CD4291BD301EE7BA789292"/>
    <w:rsid w:val="007F6BBB"/>
  </w:style>
  <w:style w:type="paragraph" w:customStyle="1" w:styleId="75F04AA8A0024516976662A8B0DF2EAA">
    <w:name w:val="75F04AA8A0024516976662A8B0DF2EAA"/>
    <w:rsid w:val="007F6BBB"/>
  </w:style>
  <w:style w:type="paragraph" w:customStyle="1" w:styleId="F12BE0AD65F3496EA7C8F0ED08C4EAE9">
    <w:name w:val="F12BE0AD65F3496EA7C8F0ED08C4EAE9"/>
    <w:rsid w:val="007F6BBB"/>
  </w:style>
  <w:style w:type="paragraph" w:customStyle="1" w:styleId="E6301006B13B4A30B8AF5DD3736944C4">
    <w:name w:val="E6301006B13B4A30B8AF5DD3736944C4"/>
    <w:rsid w:val="007F6BBB"/>
  </w:style>
  <w:style w:type="paragraph" w:customStyle="1" w:styleId="3BA8AAE156A04AB3AC9683F19333AFBC">
    <w:name w:val="3BA8AAE156A04AB3AC9683F19333AFBC"/>
    <w:rsid w:val="007F6BBB"/>
  </w:style>
  <w:style w:type="paragraph" w:customStyle="1" w:styleId="66F4815D8F124AA19C85BCF200055B79">
    <w:name w:val="66F4815D8F124AA19C85BCF200055B79"/>
    <w:rsid w:val="007F6BB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</Template>
  <TotalTime>0</TotalTime>
  <Pages>1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2021-10-26T21:20:00Z</dcterms:created>
  <dcterms:modified xsi:type="dcterms:W3CDTF">2021-10-27T13:48:00Z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