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881CA" w14:textId="1B18781F" w:rsidR="007B73C2" w:rsidRDefault="00EE6C6C" w:rsidP="00CE4941">
      <w:pPr>
        <w:pStyle w:val="HEADLINEHERE01"/>
        <w:rPr>
          <w:rFonts w:asciiTheme="minorHAnsi" w:hAnsiTheme="minorHAnsi"/>
          <w:sz w:val="40"/>
          <w:szCs w:val="40"/>
        </w:rPr>
      </w:pPr>
      <w:r w:rsidRPr="00CE4941">
        <w:rPr>
          <w:rFonts w:asciiTheme="minorHAnsi" w:hAnsiTheme="minorHAnsi"/>
          <w:b w:val="0"/>
          <w:noProof/>
          <w:sz w:val="40"/>
          <w:szCs w:val="40"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30977C7" wp14:editId="14C4F469">
                <wp:simplePos x="0" y="0"/>
                <wp:positionH relativeFrom="page">
                  <wp:posOffset>-9525</wp:posOffset>
                </wp:positionH>
                <wp:positionV relativeFrom="page">
                  <wp:align>center</wp:align>
                </wp:positionV>
                <wp:extent cx="3067050" cy="10828020"/>
                <wp:effectExtent l="0" t="0" r="0" b="0"/>
                <wp:wrapSquare wrapText="bothSides"/>
                <wp:docPr id="2" name="Text Box 2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0828020"/>
                        </a:xfrm>
                        <a:prstGeom prst="rect">
                          <a:avLst/>
                        </a:prstGeom>
                        <a:pattFill prst="narHorz">
                          <a:fgClr>
                            <a:srgbClr val="E6EED5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hickThin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031C6" w14:textId="1623D69B" w:rsidR="00A14CBA" w:rsidRDefault="00CE4941" w:rsidP="00CB1E7B">
                            <w:pPr>
                              <w:pBdr>
                                <w:top w:val="thinThickSmallGap" w:sz="36" w:space="10" w:color="622423"/>
                                <w:bottom w:val="thickThinSmallGap" w:sz="36" w:space="10" w:color="622423"/>
                              </w:pBdr>
                              <w:spacing w:after="160"/>
                              <w:ind w:right="110"/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</w:t>
                            </w:r>
                            <w:r w:rsidR="00A14CBA">
                              <w:rPr>
                                <w:noProof/>
                              </w:rPr>
                              <w:drawing>
                                <wp:inline distT="0" distB="0" distL="0" distR="0" wp14:anchorId="3F49A009" wp14:editId="73ED88FA">
                                  <wp:extent cx="1531127" cy="449417"/>
                                  <wp:effectExtent l="0" t="0" r="0" b="8255"/>
                                  <wp:docPr id="1484807449" name="Picture 14848074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9997686" name="Picture 114999768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7752" cy="466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84639E" w14:textId="77777777" w:rsidR="00CE4941" w:rsidRDefault="00CE4941" w:rsidP="00CB1E7B">
                            <w:pPr>
                              <w:pBdr>
                                <w:top w:val="thinThickSmallGap" w:sz="36" w:space="10" w:color="622423"/>
                                <w:bottom w:val="thickThinSmallGap" w:sz="36" w:space="10" w:color="622423"/>
                              </w:pBdr>
                              <w:spacing w:after="16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7B35962C" w14:textId="70034D47" w:rsidR="008A0673" w:rsidRDefault="006D3D14" w:rsidP="00CB1E7B">
                            <w:pPr>
                              <w:pBdr>
                                <w:top w:val="thinThickSmallGap" w:sz="36" w:space="10" w:color="622423"/>
                                <w:bottom w:val="thickThinSmallGap" w:sz="36" w:space="10" w:color="622423"/>
                              </w:pBdr>
                              <w:spacing w:after="16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D3D14">
                              <w:rPr>
                                <w:rFonts w:ascii="Cambria" w:hAnsi="Cambria"/>
                                <w:i/>
                                <w:i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1771B2" wp14:editId="21322E2D">
                                  <wp:extent cx="2609850" cy="2609850"/>
                                  <wp:effectExtent l="0" t="0" r="0" b="0"/>
                                  <wp:docPr id="5" name="Picture 5" descr="C:\Users\Bob Prosser\Desktop\md_sgaYF1XOHjs11MS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Bob Prosser\Desktop\md_sgaYF1XOHjs11MS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9850" cy="2609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D21857" w14:textId="3120A267" w:rsidR="009B3B6B" w:rsidRDefault="002F6239" w:rsidP="000C374F">
                            <w:pPr>
                              <w:pBdr>
                                <w:top w:val="thinThickSmallGap" w:sz="36" w:space="10" w:color="622423"/>
                                <w:bottom w:val="thickThinSmallGap" w:sz="36" w:space="10" w:color="622423"/>
                              </w:pBdr>
                              <w:spacing w:after="16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4C030908" wp14:editId="2B7E59EA">
                                  <wp:extent cx="1599753" cy="632460"/>
                                  <wp:effectExtent l="0" t="0" r="635" b="0"/>
                                  <wp:docPr id="2072442863" name="Picture 20724428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714730" name="Picture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2044" cy="637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8F1168" w14:textId="295E1DC2" w:rsidR="00BF10F4" w:rsidRDefault="00BF10F4" w:rsidP="00CE4941">
                            <w:pPr>
                              <w:pBdr>
                                <w:top w:val="thinThickSmallGap" w:sz="36" w:space="10" w:color="622423"/>
                                <w:bottom w:val="thickThinSmallGap" w:sz="36" w:space="10" w:color="622423"/>
                              </w:pBdr>
                              <w:spacing w:after="160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29AD3B55" w14:textId="5BEAC34F" w:rsidR="00C55B83" w:rsidRDefault="001D5F58" w:rsidP="004904D2">
                            <w:pPr>
                              <w:pStyle w:val="NormalWeb"/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BE5E47"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Guest Speaker </w:t>
                            </w:r>
                            <w:r w:rsidR="009B76BC"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Ninni </w:t>
                            </w:r>
                            <w:r w:rsidR="00973EBD"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  <w:t>Helenius</w:t>
                            </w:r>
                          </w:p>
                          <w:p w14:paraId="7EA4B98D" w14:textId="308203A2" w:rsidR="00105798" w:rsidRPr="00CF5399" w:rsidRDefault="005D472C" w:rsidP="000C374F">
                            <w:pPr>
                              <w:pBdr>
                                <w:top w:val="thinThickSmallGap" w:sz="36" w:space="10" w:color="622423"/>
                                <w:bottom w:val="thickThinSmallGap" w:sz="36" w:space="10" w:color="622423"/>
                              </w:pBdr>
                              <w:spacing w:after="160"/>
                              <w:ind w:left="283"/>
                              <w:jc w:val="center"/>
                              <w:rPr>
                                <w:rFonts w:ascii="Cambria" w:hAnsi="Cambria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6D21933" wp14:editId="15112F78">
                                  <wp:extent cx="3197622" cy="2397156"/>
                                  <wp:effectExtent l="0" t="0" r="3175" b="3175"/>
                                  <wp:docPr id="841584033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3244217" cy="24320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0977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Narrow horizontal" style="position:absolute;left:0;text-align:left;margin-left:-.75pt;margin-top:0;width:241.5pt;height:852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" o:allowincell="f" fillcolor="#e6eed5" stroked="f" strokecolor="#622423" strokeweight="6pt">
                <v:fill r:id="rId11" o:title="" type="pattern"/>
                <v:stroke linestyle="thickThin"/>
                <v:textbox inset="18pt,18pt,18pt,18pt">
                  <w:txbxContent>
                    <w:p w14:paraId="596031C6" w14:textId="1623D69B" w:rsidR="00A14CBA" w:rsidRDefault="00CE4941" w:rsidP="00CB1E7B">
                      <w:pPr>
                        <w:pBdr>
                          <w:top w:val="thinThickSmallGap" w:sz="36" w:space="10" w:color="622423"/>
                          <w:bottom w:val="thickThinSmallGap" w:sz="36" w:space="10" w:color="622423"/>
                        </w:pBdr>
                        <w:spacing w:after="160"/>
                        <w:ind w:right="110"/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t xml:space="preserve">                     </w:t>
                      </w:r>
                      <w:r w:rsidR="00A14CBA">
                        <w:rPr>
                          <w:noProof/>
                        </w:rPr>
                        <w:drawing>
                          <wp:inline distT="0" distB="0" distL="0" distR="0" wp14:anchorId="3F49A009" wp14:editId="73ED88FA">
                            <wp:extent cx="1531127" cy="449417"/>
                            <wp:effectExtent l="0" t="0" r="0" b="8255"/>
                            <wp:docPr id="1484807449" name="Picture 14848074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9997686" name="Picture 1149997686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7752" cy="4660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84639E" w14:textId="77777777" w:rsidR="00CE4941" w:rsidRDefault="00CE4941" w:rsidP="00CB1E7B">
                      <w:pPr>
                        <w:pBdr>
                          <w:top w:val="thinThickSmallGap" w:sz="36" w:space="10" w:color="622423"/>
                          <w:bottom w:val="thickThinSmallGap" w:sz="36" w:space="10" w:color="622423"/>
                        </w:pBdr>
                        <w:spacing w:after="160"/>
                        <w:jc w:val="center"/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7B35962C" w14:textId="70034D47" w:rsidR="008A0673" w:rsidRDefault="006D3D14" w:rsidP="00CB1E7B">
                      <w:pPr>
                        <w:pBdr>
                          <w:top w:val="thinThickSmallGap" w:sz="36" w:space="10" w:color="622423"/>
                          <w:bottom w:val="thickThinSmallGap" w:sz="36" w:space="10" w:color="622423"/>
                        </w:pBdr>
                        <w:spacing w:after="160"/>
                        <w:jc w:val="center"/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</w:pPr>
                      <w:r w:rsidRPr="006D3D14">
                        <w:rPr>
                          <w:rFonts w:ascii="Cambria" w:hAnsi="Cambria"/>
                          <w:i/>
                          <w:i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E1771B2" wp14:editId="21322E2D">
                            <wp:extent cx="2609850" cy="2609850"/>
                            <wp:effectExtent l="0" t="0" r="0" b="0"/>
                            <wp:docPr id="5" name="Picture 5" descr="C:\Users\Bob Prosser\Desktop\md_sgaYF1XOHjs11MS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Bob Prosser\Desktop\md_sgaYF1XOHjs11MS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9850" cy="2609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D21857" w14:textId="3120A267" w:rsidR="009B3B6B" w:rsidRDefault="002F6239" w:rsidP="000C374F">
                      <w:pPr>
                        <w:pBdr>
                          <w:top w:val="thinThickSmallGap" w:sz="36" w:space="10" w:color="622423"/>
                          <w:bottom w:val="thickThinSmallGap" w:sz="36" w:space="10" w:color="622423"/>
                        </w:pBdr>
                        <w:spacing w:after="160"/>
                        <w:jc w:val="center"/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noProof/>
                        </w:rPr>
                        <w:drawing>
                          <wp:inline distT="0" distB="0" distL="0" distR="0" wp14:anchorId="4C030908" wp14:editId="2B7E59EA">
                            <wp:extent cx="1599753" cy="632460"/>
                            <wp:effectExtent l="0" t="0" r="635" b="0"/>
                            <wp:docPr id="2072442863" name="Picture 20724428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714730" name="Picture 1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2044" cy="637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8F1168" w14:textId="295E1DC2" w:rsidR="00BF10F4" w:rsidRDefault="00BF10F4" w:rsidP="00CE4941">
                      <w:pPr>
                        <w:pBdr>
                          <w:top w:val="thinThickSmallGap" w:sz="36" w:space="10" w:color="622423"/>
                          <w:bottom w:val="thickThinSmallGap" w:sz="36" w:space="10" w:color="622423"/>
                        </w:pBdr>
                        <w:spacing w:after="160"/>
                        <w:jc w:val="center"/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29AD3B55" w14:textId="5BEAC34F" w:rsidR="00C55B83" w:rsidRDefault="001D5F58" w:rsidP="004904D2">
                      <w:pPr>
                        <w:pStyle w:val="NormalWeb"/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  <w:t xml:space="preserve">      </w:t>
                      </w:r>
                      <w:r w:rsidR="00BE5E47"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  <w:t xml:space="preserve">Guest Speaker </w:t>
                      </w:r>
                      <w:r w:rsidR="009B76BC"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  <w:t xml:space="preserve">Ninni </w:t>
                      </w:r>
                      <w:r w:rsidR="00973EBD"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  <w:t>Helenius</w:t>
                      </w:r>
                    </w:p>
                    <w:p w14:paraId="7EA4B98D" w14:textId="308203A2" w:rsidR="00105798" w:rsidRPr="00CF5399" w:rsidRDefault="005D472C" w:rsidP="000C374F">
                      <w:pPr>
                        <w:pBdr>
                          <w:top w:val="thinThickSmallGap" w:sz="36" w:space="10" w:color="622423"/>
                          <w:bottom w:val="thickThinSmallGap" w:sz="36" w:space="10" w:color="622423"/>
                        </w:pBdr>
                        <w:spacing w:after="160"/>
                        <w:ind w:left="283"/>
                        <w:jc w:val="center"/>
                        <w:rPr>
                          <w:rFonts w:ascii="Cambria" w:hAnsi="Cambria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6D21933" wp14:editId="15112F78">
                            <wp:extent cx="3197622" cy="2397156"/>
                            <wp:effectExtent l="0" t="0" r="3175" b="3175"/>
                            <wp:docPr id="841584033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3244217" cy="24320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FB41FA" w:rsidRPr="00CE4941">
        <w:rPr>
          <w:rFonts w:asciiTheme="minorHAnsi" w:hAnsiTheme="minorHAnsi"/>
          <w:sz w:val="40"/>
          <w:szCs w:val="40"/>
        </w:rPr>
        <w:t xml:space="preserve">Newsletter of the </w:t>
      </w:r>
    </w:p>
    <w:p w14:paraId="127AA6F8" w14:textId="0723955D" w:rsidR="00FB41FA" w:rsidRPr="00CE4941" w:rsidRDefault="00873745" w:rsidP="00CE4941">
      <w:pPr>
        <w:pStyle w:val="HEADLINEHERE01"/>
        <w:rPr>
          <w:rFonts w:asciiTheme="minorHAnsi" w:hAnsiTheme="minorHAnsi"/>
          <w:b w:val="0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   </w:t>
      </w:r>
      <w:r w:rsidR="00FB41FA" w:rsidRPr="00CE4941">
        <w:rPr>
          <w:rFonts w:asciiTheme="minorHAnsi" w:hAnsiTheme="minorHAnsi"/>
          <w:sz w:val="40"/>
          <w:szCs w:val="40"/>
        </w:rPr>
        <w:t xml:space="preserve">Rotary Club of </w:t>
      </w:r>
      <w:r w:rsidR="00231FCA" w:rsidRPr="00CE4941">
        <w:rPr>
          <w:rFonts w:asciiTheme="minorHAnsi" w:hAnsiTheme="minorHAnsi"/>
          <w:sz w:val="40"/>
          <w:szCs w:val="40"/>
        </w:rPr>
        <w:t>Mansfield</w:t>
      </w:r>
      <w:r w:rsidR="00FB41FA" w:rsidRPr="00CE4941">
        <w:rPr>
          <w:rFonts w:asciiTheme="minorHAnsi" w:hAnsiTheme="minorHAnsi"/>
          <w:sz w:val="40"/>
          <w:szCs w:val="40"/>
        </w:rPr>
        <w:t xml:space="preserve"> Inc.</w:t>
      </w:r>
    </w:p>
    <w:p w14:paraId="4F270C56" w14:textId="1FCEBC1B" w:rsidR="00FB41FA" w:rsidRPr="0098060E" w:rsidRDefault="00C5479B" w:rsidP="00FE695D">
      <w:pPr>
        <w:pStyle w:val="MONTHYEAR"/>
        <w:ind w:left="4320" w:firstLine="7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27</w:t>
      </w:r>
      <w:r w:rsidR="00767338" w:rsidRPr="00767338">
        <w:rPr>
          <w:rFonts w:asciiTheme="minorHAnsi" w:hAnsiTheme="minorHAnsi"/>
          <w:b/>
          <w:sz w:val="24"/>
          <w:szCs w:val="24"/>
          <w:vertAlign w:val="superscript"/>
        </w:rPr>
        <w:t>th</w:t>
      </w:r>
      <w:r w:rsidR="00767338">
        <w:rPr>
          <w:rFonts w:asciiTheme="minorHAnsi" w:hAnsiTheme="minorHAnsi"/>
          <w:b/>
          <w:sz w:val="24"/>
          <w:szCs w:val="24"/>
        </w:rPr>
        <w:t xml:space="preserve"> May</w:t>
      </w:r>
      <w:r w:rsidR="007F5EC0">
        <w:rPr>
          <w:rFonts w:asciiTheme="minorHAnsi" w:hAnsiTheme="minorHAnsi"/>
          <w:b/>
          <w:sz w:val="24"/>
          <w:szCs w:val="24"/>
        </w:rPr>
        <w:t>,</w:t>
      </w:r>
      <w:r w:rsidR="00767338">
        <w:rPr>
          <w:rFonts w:asciiTheme="minorHAnsi" w:hAnsiTheme="minorHAnsi"/>
          <w:b/>
          <w:sz w:val="24"/>
          <w:szCs w:val="24"/>
        </w:rPr>
        <w:t xml:space="preserve"> </w:t>
      </w:r>
      <w:r w:rsidR="007F5EC0">
        <w:rPr>
          <w:rFonts w:asciiTheme="minorHAnsi" w:hAnsiTheme="minorHAnsi"/>
          <w:b/>
          <w:sz w:val="24"/>
          <w:szCs w:val="24"/>
        </w:rPr>
        <w:t>(</w:t>
      </w:r>
      <w:r w:rsidR="00137DBF">
        <w:rPr>
          <w:rFonts w:asciiTheme="minorHAnsi" w:hAnsiTheme="minorHAnsi"/>
          <w:b/>
          <w:sz w:val="24"/>
          <w:szCs w:val="24"/>
        </w:rPr>
        <w:t>Part 2</w:t>
      </w:r>
      <w:r w:rsidR="007F5EC0">
        <w:rPr>
          <w:rFonts w:asciiTheme="minorHAnsi" w:hAnsiTheme="minorHAnsi"/>
          <w:b/>
          <w:sz w:val="24"/>
          <w:szCs w:val="24"/>
        </w:rPr>
        <w:t>)</w:t>
      </w:r>
      <w:r w:rsidR="00137DBF">
        <w:rPr>
          <w:rFonts w:asciiTheme="minorHAnsi" w:hAnsiTheme="minorHAnsi"/>
          <w:b/>
          <w:sz w:val="24"/>
          <w:szCs w:val="24"/>
        </w:rPr>
        <w:t xml:space="preserve"> </w:t>
      </w:r>
      <w:r w:rsidR="006D3D14">
        <w:rPr>
          <w:rFonts w:asciiTheme="minorHAnsi" w:hAnsiTheme="minorHAnsi"/>
          <w:b/>
          <w:sz w:val="24"/>
          <w:szCs w:val="24"/>
        </w:rPr>
        <w:t>2026</w:t>
      </w:r>
      <w:r w:rsidR="00FB41FA" w:rsidRPr="0098060E">
        <w:rPr>
          <w:rFonts w:asciiTheme="minorHAnsi" w:hAnsiTheme="minorHAnsi"/>
          <w:b/>
          <w:sz w:val="24"/>
          <w:szCs w:val="24"/>
        </w:rPr>
        <w:tab/>
      </w:r>
      <w:r w:rsidR="00A9351F" w:rsidRPr="0098060E">
        <w:rPr>
          <w:rFonts w:asciiTheme="minorHAnsi" w:hAnsiTheme="minorHAnsi"/>
          <w:b/>
          <w:sz w:val="24"/>
          <w:szCs w:val="24"/>
        </w:rPr>
        <w:tab/>
      </w:r>
    </w:p>
    <w:p w14:paraId="19714AEB" w14:textId="77777777" w:rsidR="0055154C" w:rsidRPr="00FB41FA" w:rsidRDefault="0055154C" w:rsidP="005625CE">
      <w:pPr>
        <w:pStyle w:val="MONTHYEAR"/>
        <w:ind w:left="2880" w:firstLine="720"/>
        <w:rPr>
          <w:rFonts w:asciiTheme="minorHAnsi" w:hAnsiTheme="minorHAnsi"/>
          <w:b/>
          <w:sz w:val="22"/>
          <w:szCs w:val="22"/>
        </w:rPr>
      </w:pPr>
    </w:p>
    <w:p w14:paraId="0C76C089" w14:textId="6898E5B3" w:rsidR="00FB41FA" w:rsidRDefault="002F4113" w:rsidP="00FB41FA">
      <w:pPr>
        <w:pStyle w:val="MONTHYEAR"/>
        <w:rPr>
          <w:rFonts w:asciiTheme="minorHAnsi" w:hAnsiTheme="minorHAnsi"/>
          <w:b/>
          <w:sz w:val="22"/>
          <w:szCs w:val="22"/>
        </w:rPr>
      </w:pPr>
      <w:r>
        <w:rPr>
          <w:b/>
          <w:color w:val="9C0006"/>
          <w:sz w:val="28"/>
          <w:szCs w:val="28"/>
        </w:rPr>
        <w:t xml:space="preserve">        </w:t>
      </w:r>
      <w:r w:rsidR="00143F72">
        <w:rPr>
          <w:b/>
          <w:color w:val="9C0006"/>
          <w:sz w:val="28"/>
          <w:szCs w:val="28"/>
        </w:rPr>
        <w:t xml:space="preserve">  </w:t>
      </w:r>
      <w:r w:rsidR="009967B9">
        <w:rPr>
          <w:b/>
          <w:color w:val="9C0006"/>
          <w:sz w:val="28"/>
          <w:szCs w:val="28"/>
        </w:rPr>
        <w:t xml:space="preserve">    </w:t>
      </w:r>
      <w:r w:rsidR="00873745">
        <w:rPr>
          <w:b/>
          <w:color w:val="9C0006"/>
          <w:sz w:val="28"/>
          <w:szCs w:val="28"/>
        </w:rPr>
        <w:t xml:space="preserve">    </w:t>
      </w:r>
      <w:r w:rsidR="009967B9">
        <w:rPr>
          <w:b/>
          <w:color w:val="9C0006"/>
          <w:sz w:val="28"/>
          <w:szCs w:val="28"/>
        </w:rPr>
        <w:t xml:space="preserve"> </w:t>
      </w:r>
      <w:r w:rsidR="00FB7C87">
        <w:rPr>
          <w:b/>
          <w:color w:val="9C0006"/>
          <w:sz w:val="28"/>
          <w:szCs w:val="28"/>
        </w:rPr>
        <w:t>Y</w:t>
      </w:r>
      <w:r w:rsidR="00C0213F">
        <w:rPr>
          <w:b/>
          <w:color w:val="9C0006"/>
          <w:sz w:val="28"/>
          <w:szCs w:val="28"/>
        </w:rPr>
        <w:t xml:space="preserve">outh Services </w:t>
      </w:r>
      <w:r w:rsidR="00C94B45">
        <w:rPr>
          <w:b/>
          <w:color w:val="9C0006"/>
          <w:sz w:val="28"/>
          <w:szCs w:val="28"/>
        </w:rPr>
        <w:t>Month</w:t>
      </w:r>
      <w:r>
        <w:rPr>
          <w:b/>
          <w:color w:val="9C0006"/>
          <w:sz w:val="28"/>
          <w:szCs w:val="28"/>
        </w:rPr>
        <w:t xml:space="preserve">   </w:t>
      </w:r>
    </w:p>
    <w:p w14:paraId="6BA48725" w14:textId="77777777" w:rsidR="009B1E89" w:rsidRPr="00FB41FA" w:rsidRDefault="009B1E89" w:rsidP="00FB41FA">
      <w:pPr>
        <w:pStyle w:val="MONTHYEAR"/>
        <w:rPr>
          <w:rFonts w:asciiTheme="minorHAnsi" w:hAnsiTheme="minorHAnsi"/>
          <w:b/>
          <w:sz w:val="22"/>
          <w:szCs w:val="22"/>
        </w:rPr>
      </w:pPr>
    </w:p>
    <w:p w14:paraId="42C50B21" w14:textId="46FF35C4" w:rsidR="00FB41FA" w:rsidRPr="00520FCB" w:rsidRDefault="00CF6DF4" w:rsidP="00FB41FA">
      <w:pPr>
        <w:pStyle w:val="MONTHYEAR"/>
        <w:rPr>
          <w:rFonts w:asciiTheme="minorHAnsi" w:hAnsiTheme="minorHAnsi"/>
          <w:b/>
          <w:color w:val="C00000"/>
          <w:sz w:val="22"/>
          <w:szCs w:val="22"/>
        </w:rPr>
      </w:pPr>
      <w:r w:rsidRPr="00CF6DF4">
        <w:rPr>
          <w:rFonts w:asciiTheme="minorHAnsi" w:hAnsiTheme="minorHAnsi"/>
          <w:b/>
          <w:i/>
          <w:sz w:val="22"/>
          <w:szCs w:val="22"/>
        </w:rPr>
        <w:t>National</w:t>
      </w:r>
      <w:r>
        <w:rPr>
          <w:rFonts w:asciiTheme="minorHAnsi" w:hAnsiTheme="minorHAnsi"/>
          <w:b/>
          <w:sz w:val="22"/>
          <w:szCs w:val="22"/>
        </w:rPr>
        <w:t xml:space="preserve"> Song:</w:t>
      </w:r>
      <w:r>
        <w:rPr>
          <w:rFonts w:asciiTheme="minorHAnsi" w:hAnsiTheme="minorHAnsi"/>
          <w:b/>
          <w:sz w:val="22"/>
          <w:szCs w:val="22"/>
        </w:rPr>
        <w:tab/>
      </w:r>
      <w:r w:rsidRPr="00520FCB">
        <w:rPr>
          <w:rFonts w:asciiTheme="minorHAnsi" w:hAnsiTheme="minorHAnsi"/>
          <w:b/>
          <w:color w:val="C00000"/>
          <w:sz w:val="22"/>
          <w:szCs w:val="22"/>
        </w:rPr>
        <w:t>All</w:t>
      </w:r>
    </w:p>
    <w:p w14:paraId="4B52EA9C" w14:textId="77777777" w:rsidR="00CF6DF4" w:rsidRDefault="00CF6DF4" w:rsidP="00FB41FA">
      <w:pPr>
        <w:pStyle w:val="MONTHYEAR"/>
        <w:rPr>
          <w:rFonts w:asciiTheme="minorHAnsi" w:hAnsiTheme="minorHAnsi"/>
          <w:b/>
          <w:sz w:val="22"/>
          <w:szCs w:val="22"/>
        </w:rPr>
      </w:pPr>
    </w:p>
    <w:p w14:paraId="47BE8AE7" w14:textId="0B76568E" w:rsidR="00CF6DF4" w:rsidRDefault="00CF6DF4" w:rsidP="00FB41FA">
      <w:pPr>
        <w:pStyle w:val="MONTHYEAR"/>
        <w:rPr>
          <w:rFonts w:asciiTheme="minorHAnsi" w:hAnsiTheme="minorHAnsi"/>
          <w:b/>
          <w:sz w:val="22"/>
          <w:szCs w:val="22"/>
        </w:rPr>
      </w:pPr>
      <w:r w:rsidRPr="00CF6DF4">
        <w:rPr>
          <w:rFonts w:asciiTheme="minorHAnsi" w:hAnsiTheme="minorHAnsi"/>
          <w:b/>
          <w:i/>
          <w:sz w:val="22"/>
          <w:szCs w:val="22"/>
        </w:rPr>
        <w:t>Loyal Toast</w:t>
      </w:r>
      <w:r w:rsidR="006D3D14">
        <w:rPr>
          <w:rFonts w:asciiTheme="minorHAnsi" w:hAnsiTheme="minorHAnsi"/>
          <w:b/>
          <w:i/>
          <w:sz w:val="22"/>
          <w:szCs w:val="22"/>
        </w:rPr>
        <w:t>:</w:t>
      </w:r>
      <w:r>
        <w:rPr>
          <w:rFonts w:asciiTheme="minorHAnsi" w:hAnsiTheme="minorHAnsi"/>
          <w:b/>
          <w:sz w:val="22"/>
          <w:szCs w:val="22"/>
        </w:rPr>
        <w:tab/>
      </w:r>
      <w:r w:rsidRPr="00520FCB">
        <w:rPr>
          <w:rFonts w:asciiTheme="minorHAnsi" w:hAnsiTheme="minorHAnsi"/>
          <w:b/>
          <w:color w:val="C00000"/>
          <w:sz w:val="22"/>
          <w:szCs w:val="22"/>
        </w:rPr>
        <w:t>Australia and its People</w:t>
      </w:r>
    </w:p>
    <w:p w14:paraId="7DBACD77" w14:textId="77777777" w:rsidR="00CF6DF4" w:rsidRPr="00FB41FA" w:rsidRDefault="00CF6DF4" w:rsidP="00FB41FA">
      <w:pPr>
        <w:pStyle w:val="MONTHYEAR"/>
        <w:rPr>
          <w:rFonts w:asciiTheme="minorHAnsi" w:hAnsiTheme="minorHAnsi"/>
          <w:b/>
          <w:sz w:val="22"/>
          <w:szCs w:val="22"/>
        </w:rPr>
      </w:pPr>
    </w:p>
    <w:p w14:paraId="1C48D625" w14:textId="4B885F88" w:rsidR="00FB41FA" w:rsidRPr="00520FCB" w:rsidRDefault="00CF6DF4" w:rsidP="00FB41FA">
      <w:pPr>
        <w:spacing w:line="240" w:lineRule="auto"/>
        <w:rPr>
          <w:i/>
          <w:color w:val="C00000"/>
        </w:rPr>
      </w:pPr>
      <w:r>
        <w:rPr>
          <w:b/>
          <w:i/>
        </w:rPr>
        <w:t>Rotary Grace</w:t>
      </w:r>
      <w:r w:rsidR="00FB41FA" w:rsidRPr="00FB41FA">
        <w:rPr>
          <w:b/>
          <w:i/>
        </w:rPr>
        <w:t>:</w:t>
      </w:r>
      <w:r>
        <w:rPr>
          <w:b/>
          <w:i/>
        </w:rPr>
        <w:t xml:space="preserve"> </w:t>
      </w:r>
      <w:r w:rsidR="00FB41FA" w:rsidRPr="00FB41FA">
        <w:rPr>
          <w:b/>
          <w:i/>
        </w:rPr>
        <w:tab/>
      </w:r>
      <w:r w:rsidR="00FB41FA" w:rsidRPr="00520FCB">
        <w:rPr>
          <w:i/>
          <w:color w:val="C00000"/>
        </w:rPr>
        <w:t xml:space="preserve">For good food, for good fellowship and the </w:t>
      </w:r>
      <w:r w:rsidRPr="00520FCB">
        <w:rPr>
          <w:i/>
          <w:color w:val="C00000"/>
        </w:rPr>
        <w:t xml:space="preserve">  </w:t>
      </w:r>
      <w:r w:rsidR="00FB41FA" w:rsidRPr="00520FCB">
        <w:rPr>
          <w:i/>
          <w:color w:val="C00000"/>
        </w:rPr>
        <w:t>opportunity to serve through Rotary – we give thanks.</w:t>
      </w:r>
    </w:p>
    <w:p w14:paraId="0A3EAA52" w14:textId="77777777" w:rsidR="003444D2" w:rsidRDefault="003444D2" w:rsidP="003444D2">
      <w:pPr>
        <w:rPr>
          <w:rFonts w:ascii="Aptos" w:hAnsi="Aptos" w:cs="Times New Roman"/>
        </w:rPr>
      </w:pPr>
    </w:p>
    <w:p w14:paraId="7D1C6E45" w14:textId="5D0B0B4B" w:rsidR="00FB41FA" w:rsidRPr="003E16EF" w:rsidRDefault="008D2059" w:rsidP="008E2D12">
      <w:pPr>
        <w:spacing w:after="0"/>
        <w:rPr>
          <w:b/>
          <w:sz w:val="24"/>
          <w:szCs w:val="24"/>
        </w:rPr>
      </w:pPr>
      <w:r w:rsidRPr="00890E5E">
        <w:rPr>
          <w:b/>
          <w:sz w:val="28"/>
          <w:szCs w:val="28"/>
        </w:rPr>
        <w:t>THIS WEEK</w:t>
      </w:r>
      <w:r w:rsidR="008E2D12" w:rsidRPr="00890E5E">
        <w:rPr>
          <w:b/>
          <w:sz w:val="28"/>
          <w:szCs w:val="28"/>
        </w:rPr>
        <w:t xml:space="preserve"> -</w:t>
      </w:r>
      <w:r w:rsidR="008E2D12">
        <w:rPr>
          <w:b/>
          <w:sz w:val="24"/>
          <w:szCs w:val="24"/>
        </w:rPr>
        <w:t xml:space="preserve"> </w:t>
      </w:r>
      <w:r w:rsidR="00DE0A8A" w:rsidRPr="003E16EF">
        <w:rPr>
          <w:b/>
          <w:sz w:val="24"/>
          <w:szCs w:val="24"/>
        </w:rPr>
        <w:t>Duty Roster</w:t>
      </w:r>
    </w:p>
    <w:p w14:paraId="0C484810" w14:textId="0FC75A7D" w:rsidR="00BE4058" w:rsidRDefault="008E2D12" w:rsidP="00FB41FA">
      <w:pPr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 w:rsidR="00401A1D">
        <w:rPr>
          <w:b/>
          <w:sz w:val="24"/>
          <w:szCs w:val="24"/>
        </w:rPr>
        <w:t>Cashier</w:t>
      </w:r>
      <w:r w:rsidR="00401A1D" w:rsidRPr="007212E0">
        <w:rPr>
          <w:sz w:val="24"/>
          <w:szCs w:val="24"/>
        </w:rPr>
        <w:t>:</w:t>
      </w:r>
      <w:r w:rsidR="007212E0" w:rsidRPr="007212E0">
        <w:rPr>
          <w:sz w:val="24"/>
          <w:szCs w:val="24"/>
        </w:rPr>
        <w:t xml:space="preserve"> </w:t>
      </w:r>
    </w:p>
    <w:p w14:paraId="7D77BDF6" w14:textId="14F081E7" w:rsidR="009B1E89" w:rsidRPr="003E16EF" w:rsidRDefault="009B1E89" w:rsidP="00FB41FA">
      <w:pPr>
        <w:rPr>
          <w:b/>
          <w:sz w:val="24"/>
          <w:szCs w:val="24"/>
        </w:rPr>
      </w:pPr>
      <w:r w:rsidRPr="003E16EF">
        <w:rPr>
          <w:b/>
          <w:sz w:val="24"/>
          <w:szCs w:val="24"/>
        </w:rPr>
        <w:t>Chairperson</w:t>
      </w:r>
      <w:r w:rsidRPr="007212E0">
        <w:rPr>
          <w:sz w:val="24"/>
          <w:szCs w:val="24"/>
        </w:rPr>
        <w:t>:</w:t>
      </w:r>
      <w:r w:rsidR="007212E0" w:rsidRPr="007212E0">
        <w:rPr>
          <w:sz w:val="24"/>
          <w:szCs w:val="24"/>
        </w:rPr>
        <w:t xml:space="preserve"> </w:t>
      </w:r>
    </w:p>
    <w:p w14:paraId="3333B15D" w14:textId="6BCD2173" w:rsidR="00E9161E" w:rsidRDefault="0072038B" w:rsidP="0000297C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NEXT </w:t>
      </w:r>
      <w:r w:rsidR="007212E0">
        <w:rPr>
          <w:b/>
          <w:sz w:val="28"/>
          <w:szCs w:val="28"/>
        </w:rPr>
        <w:t>BOARD MEETING:</w:t>
      </w:r>
      <w:r w:rsidR="007212E0" w:rsidRPr="007212E0">
        <w:rPr>
          <w:sz w:val="24"/>
          <w:szCs w:val="24"/>
        </w:rPr>
        <w:t xml:space="preserve"> </w:t>
      </w:r>
      <w:r w:rsidR="006461FB">
        <w:rPr>
          <w:sz w:val="24"/>
          <w:szCs w:val="24"/>
        </w:rPr>
        <w:t xml:space="preserve"> </w:t>
      </w:r>
    </w:p>
    <w:p w14:paraId="76902B4E" w14:textId="58EEF85B" w:rsidR="008B5855" w:rsidRDefault="00DC02E6" w:rsidP="00B435A3">
      <w:pPr>
        <w:rPr>
          <w:sz w:val="24"/>
          <w:szCs w:val="24"/>
        </w:rPr>
      </w:pPr>
      <w:r>
        <w:rPr>
          <w:sz w:val="24"/>
          <w:szCs w:val="24"/>
        </w:rPr>
        <w:t>12</w:t>
      </w:r>
      <w:r w:rsidR="007212E0" w:rsidRPr="007212E0">
        <w:rPr>
          <w:sz w:val="24"/>
          <w:szCs w:val="24"/>
          <w:vertAlign w:val="superscript"/>
        </w:rPr>
        <w:t>th</w:t>
      </w:r>
      <w:r w:rsidR="007212E0" w:rsidRPr="007212E0">
        <w:rPr>
          <w:sz w:val="24"/>
          <w:szCs w:val="24"/>
        </w:rPr>
        <w:t xml:space="preserve"> </w:t>
      </w:r>
      <w:r>
        <w:rPr>
          <w:sz w:val="24"/>
          <w:szCs w:val="24"/>
        </w:rPr>
        <w:t>August</w:t>
      </w:r>
      <w:r w:rsidR="007212E0" w:rsidRPr="007212E0">
        <w:rPr>
          <w:sz w:val="24"/>
          <w:szCs w:val="24"/>
        </w:rPr>
        <w:t xml:space="preserve"> </w:t>
      </w:r>
      <w:r w:rsidR="007212E0" w:rsidRPr="00EF5C5D">
        <w:rPr>
          <w:sz w:val="24"/>
          <w:szCs w:val="24"/>
        </w:rPr>
        <w:t>5:30pm</w:t>
      </w:r>
      <w:r w:rsidR="004276D9">
        <w:rPr>
          <w:sz w:val="24"/>
          <w:szCs w:val="24"/>
        </w:rPr>
        <w:t xml:space="preserve"> </w:t>
      </w:r>
      <w:r w:rsidR="0072038B">
        <w:rPr>
          <w:sz w:val="24"/>
          <w:szCs w:val="24"/>
        </w:rPr>
        <w:t xml:space="preserve">at </w:t>
      </w:r>
      <w:r w:rsidR="004276D9">
        <w:rPr>
          <w:sz w:val="24"/>
          <w:szCs w:val="24"/>
        </w:rPr>
        <w:t>Delati</w:t>
      </w:r>
      <w:r w:rsidR="009E7D88">
        <w:rPr>
          <w:sz w:val="24"/>
          <w:szCs w:val="24"/>
        </w:rPr>
        <w:t>t</w:t>
      </w:r>
      <w:r w:rsidR="004276D9">
        <w:rPr>
          <w:sz w:val="24"/>
          <w:szCs w:val="24"/>
        </w:rPr>
        <w:t>e Hotel</w:t>
      </w:r>
      <w:r w:rsidR="007212E0" w:rsidRPr="00EF5C5D">
        <w:rPr>
          <w:sz w:val="24"/>
          <w:szCs w:val="24"/>
        </w:rPr>
        <w:t>.</w:t>
      </w:r>
      <w:r w:rsidR="007B71ED">
        <w:rPr>
          <w:sz w:val="24"/>
          <w:szCs w:val="24"/>
        </w:rPr>
        <w:br/>
      </w:r>
      <w:r w:rsidR="007212E0">
        <w:rPr>
          <w:sz w:val="24"/>
          <w:szCs w:val="24"/>
        </w:rPr>
        <w:t xml:space="preserve">           </w:t>
      </w:r>
      <w:r w:rsidR="007B71ED">
        <w:rPr>
          <w:sz w:val="24"/>
          <w:szCs w:val="24"/>
        </w:rPr>
        <w:t xml:space="preserve">                              </w:t>
      </w:r>
      <w:r w:rsidR="0000297C">
        <w:rPr>
          <w:sz w:val="24"/>
          <w:szCs w:val="24"/>
        </w:rPr>
        <w:br/>
      </w:r>
      <w:r w:rsidR="00A14CBA">
        <w:rPr>
          <w:b/>
          <w:sz w:val="28"/>
          <w:szCs w:val="28"/>
        </w:rPr>
        <w:tab/>
      </w:r>
      <w:r w:rsidR="00A14CBA">
        <w:rPr>
          <w:b/>
          <w:sz w:val="28"/>
          <w:szCs w:val="28"/>
        </w:rPr>
        <w:tab/>
      </w:r>
      <w:r w:rsidR="00E23711">
        <w:rPr>
          <w:b/>
          <w:sz w:val="28"/>
          <w:szCs w:val="28"/>
        </w:rPr>
        <w:tab/>
      </w:r>
      <w:r w:rsidR="00945B3E">
        <w:rPr>
          <w:b/>
          <w:sz w:val="28"/>
          <w:szCs w:val="28"/>
        </w:rPr>
        <w:t xml:space="preserve">        </w:t>
      </w:r>
      <w:r w:rsidR="00C5479B">
        <w:rPr>
          <w:b/>
          <w:sz w:val="28"/>
          <w:szCs w:val="28"/>
        </w:rPr>
        <w:t>Bob’s Blog</w:t>
      </w:r>
      <w:r w:rsidR="004A1E57">
        <w:rPr>
          <w:b/>
          <w:sz w:val="28"/>
          <w:szCs w:val="28"/>
        </w:rPr>
        <w:t xml:space="preserve"> </w:t>
      </w:r>
      <w:r w:rsidR="00EB0798">
        <w:rPr>
          <w:b/>
          <w:sz w:val="28"/>
          <w:szCs w:val="28"/>
        </w:rPr>
        <w:br/>
      </w:r>
      <w:r w:rsidR="00104240">
        <w:rPr>
          <w:rFonts w:ascii="Times New Roman" w:eastAsia="Times New Roman" w:hAnsi="Times New Roman" w:cs="Times New Roman"/>
          <w:kern w:val="2"/>
          <w:sz w:val="24"/>
          <w:szCs w:val="24"/>
          <w:lang w:val="en-US" w:eastAsia="zh-CN" w:bidi="hi-IN"/>
        </w:rPr>
        <w:br/>
      </w:r>
      <w:r w:rsidR="00B435A3" w:rsidRPr="00686142">
        <w:rPr>
          <w:sz w:val="24"/>
          <w:szCs w:val="24"/>
        </w:rPr>
        <w:t>W</w:t>
      </w:r>
      <w:r w:rsidR="00AA6CCB">
        <w:rPr>
          <w:sz w:val="24"/>
          <w:szCs w:val="24"/>
        </w:rPr>
        <w:t xml:space="preserve">e had a good attendance on the meeting of the </w:t>
      </w:r>
      <w:r w:rsidR="0097097E">
        <w:rPr>
          <w:sz w:val="24"/>
          <w:szCs w:val="24"/>
        </w:rPr>
        <w:t xml:space="preserve">     </w:t>
      </w:r>
      <w:proofErr w:type="gramStart"/>
      <w:r w:rsidR="00AA6CCB">
        <w:rPr>
          <w:sz w:val="24"/>
          <w:szCs w:val="24"/>
        </w:rPr>
        <w:t>27</w:t>
      </w:r>
      <w:r w:rsidR="00AA6CCB" w:rsidRPr="00AA6CCB">
        <w:rPr>
          <w:sz w:val="24"/>
          <w:szCs w:val="24"/>
          <w:vertAlign w:val="superscript"/>
        </w:rPr>
        <w:t>th</w:t>
      </w:r>
      <w:proofErr w:type="gramEnd"/>
      <w:r w:rsidR="00AA6CCB">
        <w:rPr>
          <w:sz w:val="24"/>
          <w:szCs w:val="24"/>
        </w:rPr>
        <w:t xml:space="preserve"> May. O</w:t>
      </w:r>
      <w:r w:rsidR="00722597">
        <w:rPr>
          <w:sz w:val="24"/>
          <w:szCs w:val="24"/>
        </w:rPr>
        <w:t>ur speaker was our Exchange Student Ninni</w:t>
      </w:r>
      <w:r w:rsidR="00530322">
        <w:rPr>
          <w:sz w:val="24"/>
          <w:szCs w:val="24"/>
        </w:rPr>
        <w:t xml:space="preserve"> Helen</w:t>
      </w:r>
      <w:r w:rsidR="00AA6CCB">
        <w:rPr>
          <w:sz w:val="24"/>
          <w:szCs w:val="24"/>
        </w:rPr>
        <w:t>iu</w:t>
      </w:r>
      <w:r w:rsidR="0059798B">
        <w:rPr>
          <w:sz w:val="24"/>
          <w:szCs w:val="24"/>
        </w:rPr>
        <w:t>s who told us a</w:t>
      </w:r>
      <w:r w:rsidR="008B5855">
        <w:rPr>
          <w:sz w:val="24"/>
          <w:szCs w:val="24"/>
        </w:rPr>
        <w:t>b</w:t>
      </w:r>
      <w:r w:rsidR="0059798B">
        <w:rPr>
          <w:sz w:val="24"/>
          <w:szCs w:val="24"/>
        </w:rPr>
        <w:t>o</w:t>
      </w:r>
      <w:r w:rsidR="008B5855">
        <w:rPr>
          <w:sz w:val="24"/>
          <w:szCs w:val="24"/>
        </w:rPr>
        <w:t>ut her year in Mansfield.</w:t>
      </w:r>
    </w:p>
    <w:p w14:paraId="2BE9DD2A" w14:textId="3DA60CCE" w:rsidR="00B435A3" w:rsidRDefault="008B5855" w:rsidP="00B435A3">
      <w:pPr>
        <w:rPr>
          <w:sz w:val="24"/>
          <w:szCs w:val="24"/>
        </w:rPr>
      </w:pPr>
      <w:r>
        <w:rPr>
          <w:sz w:val="24"/>
          <w:szCs w:val="24"/>
        </w:rPr>
        <w:t xml:space="preserve">Thank you to all the guests who attended </w:t>
      </w:r>
      <w:r w:rsidR="00C662FC">
        <w:rPr>
          <w:sz w:val="24"/>
          <w:szCs w:val="24"/>
        </w:rPr>
        <w:t>including her host families</w:t>
      </w:r>
      <w:r w:rsidR="00184E65">
        <w:rPr>
          <w:sz w:val="24"/>
          <w:szCs w:val="24"/>
        </w:rPr>
        <w:t>, partners, exchange students</w:t>
      </w:r>
      <w:r w:rsidR="00E81D95">
        <w:rPr>
          <w:sz w:val="24"/>
          <w:szCs w:val="24"/>
        </w:rPr>
        <w:t xml:space="preserve"> and district committee members from Benalla.</w:t>
      </w:r>
      <w:r w:rsidR="00095084">
        <w:rPr>
          <w:sz w:val="24"/>
          <w:szCs w:val="24"/>
        </w:rPr>
        <w:t xml:space="preserve"> </w:t>
      </w:r>
    </w:p>
    <w:p w14:paraId="6A127CD4" w14:textId="3DF4551E" w:rsidR="00095084" w:rsidRDefault="00095084" w:rsidP="00B435A3">
      <w:pPr>
        <w:rPr>
          <w:sz w:val="24"/>
          <w:szCs w:val="24"/>
        </w:rPr>
      </w:pPr>
      <w:r>
        <w:rPr>
          <w:sz w:val="24"/>
          <w:szCs w:val="24"/>
        </w:rPr>
        <w:t xml:space="preserve">We are now on </w:t>
      </w:r>
      <w:r w:rsidR="003837E9">
        <w:rPr>
          <w:sz w:val="24"/>
          <w:szCs w:val="24"/>
        </w:rPr>
        <w:t>meetings</w:t>
      </w:r>
      <w:r>
        <w:rPr>
          <w:sz w:val="24"/>
          <w:szCs w:val="24"/>
        </w:rPr>
        <w:t xml:space="preserve"> break over winter</w:t>
      </w:r>
      <w:r w:rsidR="004D7E1E">
        <w:rPr>
          <w:sz w:val="24"/>
          <w:szCs w:val="24"/>
        </w:rPr>
        <w:t xml:space="preserve">. Our next meeting will be on the </w:t>
      </w:r>
      <w:proofErr w:type="gramStart"/>
      <w:r w:rsidR="0098418E">
        <w:rPr>
          <w:sz w:val="24"/>
          <w:szCs w:val="24"/>
        </w:rPr>
        <w:t>12</w:t>
      </w:r>
      <w:r w:rsidR="0098418E" w:rsidRPr="0098418E">
        <w:rPr>
          <w:sz w:val="24"/>
          <w:szCs w:val="24"/>
          <w:vertAlign w:val="superscript"/>
        </w:rPr>
        <w:t>th</w:t>
      </w:r>
      <w:proofErr w:type="gramEnd"/>
      <w:r w:rsidR="0098418E">
        <w:rPr>
          <w:sz w:val="24"/>
          <w:szCs w:val="24"/>
        </w:rPr>
        <w:t xml:space="preserve"> August.</w:t>
      </w:r>
    </w:p>
    <w:p w14:paraId="3DE48BC9" w14:textId="63312F75" w:rsidR="0098418E" w:rsidRDefault="0098418E" w:rsidP="00B435A3">
      <w:pPr>
        <w:rPr>
          <w:sz w:val="24"/>
          <w:szCs w:val="24"/>
        </w:rPr>
      </w:pPr>
      <w:r>
        <w:rPr>
          <w:sz w:val="24"/>
          <w:szCs w:val="24"/>
        </w:rPr>
        <w:t>I hope all members and travellers have a safe</w:t>
      </w:r>
      <w:r w:rsidR="0005443E">
        <w:rPr>
          <w:sz w:val="24"/>
          <w:szCs w:val="24"/>
        </w:rPr>
        <w:t xml:space="preserve">, </w:t>
      </w:r>
      <w:r w:rsidR="003837E9">
        <w:rPr>
          <w:sz w:val="24"/>
          <w:szCs w:val="24"/>
        </w:rPr>
        <w:t>enjoyable and</w:t>
      </w:r>
      <w:r>
        <w:rPr>
          <w:sz w:val="24"/>
          <w:szCs w:val="24"/>
        </w:rPr>
        <w:t xml:space="preserve"> </w:t>
      </w:r>
      <w:r w:rsidR="0005443E">
        <w:rPr>
          <w:sz w:val="24"/>
          <w:szCs w:val="24"/>
        </w:rPr>
        <w:t>warm winter.</w:t>
      </w:r>
    </w:p>
    <w:p w14:paraId="40F50DAE" w14:textId="77777777" w:rsidR="00945B3E" w:rsidRPr="00686142" w:rsidRDefault="00945B3E" w:rsidP="00B435A3">
      <w:pPr>
        <w:rPr>
          <w:sz w:val="24"/>
          <w:szCs w:val="24"/>
        </w:rPr>
      </w:pPr>
    </w:p>
    <w:p w14:paraId="2853CAE5" w14:textId="64C82C4D" w:rsidR="00CB307D" w:rsidRDefault="00827EDB" w:rsidP="00426892">
      <w:pPr>
        <w:rPr>
          <w:sz w:val="24"/>
          <w:szCs w:val="24"/>
        </w:rPr>
      </w:pPr>
      <w:r>
        <w:rPr>
          <w:sz w:val="24"/>
          <w:szCs w:val="24"/>
        </w:rPr>
        <w:t>Bob</w:t>
      </w:r>
      <w:r w:rsidR="00F8570A">
        <w:rPr>
          <w:sz w:val="24"/>
          <w:szCs w:val="24"/>
        </w:rPr>
        <w:t xml:space="preserve"> Prosser</w:t>
      </w:r>
      <w:r w:rsidR="00CB307D">
        <w:rPr>
          <w:sz w:val="24"/>
          <w:szCs w:val="24"/>
        </w:rPr>
        <w:br/>
        <w:t>Past President</w:t>
      </w:r>
    </w:p>
    <w:p w14:paraId="3A782CEA" w14:textId="77777777" w:rsidR="00CB5146" w:rsidRDefault="00CB5146" w:rsidP="00E874E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</w:pPr>
    </w:p>
    <w:p w14:paraId="0B397AC0" w14:textId="77777777" w:rsidR="00CB5146" w:rsidRDefault="00CB5146" w:rsidP="00E874E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</w:pPr>
    </w:p>
    <w:p w14:paraId="7BB20F0B" w14:textId="4A33FBEC" w:rsidR="00342FA1" w:rsidRDefault="002A1E0B" w:rsidP="00E874E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</w:pPr>
      <w:r w:rsidRPr="00890E5E"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  <w:lastRenderedPageBreak/>
        <w:t>Last Meeting</w:t>
      </w:r>
      <w:r w:rsidR="00342FA1"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  <w:t xml:space="preserve">: </w:t>
      </w:r>
      <w:r w:rsidR="00CB5146"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  <w:t>27</w:t>
      </w:r>
      <w:r w:rsidR="008C18C4" w:rsidRPr="008C18C4">
        <w:rPr>
          <w:rFonts w:eastAsia="Times New Roman" w:cstheme="minorHAnsi"/>
          <w:b/>
          <w:bCs/>
          <w:kern w:val="2"/>
          <w:sz w:val="28"/>
          <w:szCs w:val="28"/>
          <w:vertAlign w:val="superscript"/>
          <w:lang w:val="en-US" w:eastAsia="zh-CN" w:bidi="hi-IN"/>
        </w:rPr>
        <w:t>th</w:t>
      </w:r>
      <w:r w:rsidR="008C18C4"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  <w:t xml:space="preserve"> </w:t>
      </w:r>
      <w:proofErr w:type="gramStart"/>
      <w:r w:rsidR="008C18C4"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  <w:t>May</w:t>
      </w:r>
      <w:r w:rsidR="00945B3E"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  <w:t>,</w:t>
      </w:r>
      <w:proofErr w:type="gramEnd"/>
      <w:r w:rsidR="00945B3E">
        <w:rPr>
          <w:rFonts w:eastAsia="Times New Roman" w:cstheme="minorHAnsi"/>
          <w:b/>
          <w:bCs/>
          <w:kern w:val="2"/>
          <w:sz w:val="28"/>
          <w:szCs w:val="28"/>
          <w:lang w:val="en-US" w:eastAsia="zh-CN" w:bidi="hi-IN"/>
        </w:rPr>
        <w:t xml:space="preserve"> 2026</w:t>
      </w:r>
    </w:p>
    <w:p w14:paraId="3AEB2F7D" w14:textId="77777777" w:rsidR="007D6529" w:rsidRPr="00FC5E88" w:rsidRDefault="007D6529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33F7963D" w14:textId="580B586A" w:rsidR="008626BF" w:rsidRDefault="005F6547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 w:rsidRPr="00FC5E8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Ninni said that before she left Finland</w:t>
      </w:r>
      <w:r w:rsidR="003C733C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,</w:t>
      </w:r>
      <w:r w:rsidRPr="00FC5E8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she was </w:t>
      </w:r>
      <w:r w:rsidR="00D5203A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independent girl who lived with her grand</w:t>
      </w:r>
      <w:r w:rsidR="00DF2CB6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mother</w:t>
      </w:r>
      <w:r w:rsidR="00D5203A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.</w:t>
      </w:r>
    </w:p>
    <w:p w14:paraId="154172B1" w14:textId="77777777" w:rsidR="00D5203A" w:rsidRDefault="00D5203A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544AB462" w14:textId="3A387DE3" w:rsidR="00E41FA2" w:rsidRDefault="002D2ADE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Ninni has travelled </w:t>
      </w:r>
      <w:r w:rsidR="00944CC5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all over Victoria and most of Australia</w:t>
      </w:r>
      <w:r w:rsidR="0053395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including</w:t>
      </w:r>
      <w:r w:rsidR="004B469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</w:t>
      </w:r>
      <w:r w:rsidR="009B20D0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Albury, Canberra, Perth and Adelaide. On </w:t>
      </w:r>
      <w:r w:rsidR="00951206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the Safari she visited Darwin, Uluru</w:t>
      </w:r>
      <w:r w:rsidR="009350E1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, Kings Canyon Kakadu and Litchfield</w:t>
      </w:r>
      <w:r w:rsidR="00354856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, Airlie Beach and The Great Barrier Reef</w:t>
      </w:r>
      <w:r w:rsidR="00DF60F9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.</w:t>
      </w:r>
    </w:p>
    <w:p w14:paraId="7383C596" w14:textId="77777777" w:rsidR="00DF60F9" w:rsidRDefault="00DF60F9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2E028062" w14:textId="587A223A" w:rsidR="00DF60F9" w:rsidRDefault="00DF60F9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Ninni sta</w:t>
      </w:r>
      <w:r w:rsidR="007977D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yed wit</w:t>
      </w:r>
      <w:r w:rsidR="00F23E36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h</w:t>
      </w:r>
      <w:r w:rsidR="007977D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</w:t>
      </w:r>
      <w:proofErr w:type="gramStart"/>
      <w:r w:rsidR="007977D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the Alexander</w:t>
      </w:r>
      <w:r w:rsidR="00945B3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’</w:t>
      </w:r>
      <w:r w:rsidR="007977D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s</w:t>
      </w:r>
      <w:proofErr w:type="gramEnd"/>
      <w:r w:rsidR="007977D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for three months until Christmas. </w:t>
      </w:r>
      <w:r w:rsidR="00FE13DA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While there she went snow skiing</w:t>
      </w:r>
      <w:r w:rsidR="00617F97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, played board games and did a lot of cooking.</w:t>
      </w:r>
    </w:p>
    <w:p w14:paraId="273C2A57" w14:textId="77777777" w:rsidR="00F23E36" w:rsidRDefault="00F23E36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593D062E" w14:textId="607FF684" w:rsidR="00F23E36" w:rsidRDefault="00F23E36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She then moved to </w:t>
      </w:r>
      <w:proofErr w:type="gramStart"/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the Vasey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’</w:t>
      </w: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s</w:t>
      </w:r>
      <w:proofErr w:type="gramEnd"/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</w:t>
      </w:r>
      <w:r w:rsidR="000041A7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farm </w:t>
      </w: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for two months</w:t>
      </w:r>
      <w:r w:rsidR="000041A7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over summer. </w:t>
      </w:r>
      <w:r w:rsidR="00B80E2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Ninni really enjoyed fa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rm</w:t>
      </w:r>
      <w:r w:rsidR="00B80E2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life</w:t>
      </w:r>
      <w:r w:rsidR="00981291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w</w:t>
      </w:r>
      <w:r w:rsidR="00945B3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h</w:t>
      </w:r>
      <w:r w:rsidR="00981291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ere she got in a lot of practice opening and clos</w:t>
      </w:r>
      <w:r w:rsidR="00C5382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ing gates along with cooking and baking.</w:t>
      </w:r>
    </w:p>
    <w:p w14:paraId="15BCD062" w14:textId="77777777" w:rsidR="00C53823" w:rsidRDefault="00C53823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2E38D8C5" w14:textId="2D21F827" w:rsidR="00C53823" w:rsidRDefault="00036338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Liz Bannister looked after Ninni for the next two months</w:t>
      </w:r>
      <w:r w:rsidR="00D155D7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. With Liz she went to the Art Show, saw </w:t>
      </w:r>
      <w:r w:rsidR="00162BD4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waterfalls</w:t>
      </w:r>
      <w:r w:rsidR="0051253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that she </w:t>
      </w:r>
      <w:r w:rsidR="000E3FA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had</w:t>
      </w:r>
      <w:r w:rsidR="0051253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never seen before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</w:t>
      </w:r>
      <w:r w:rsidR="0051253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and did some hikes and bike rides.</w:t>
      </w:r>
    </w:p>
    <w:p w14:paraId="07971CCB" w14:textId="77777777" w:rsidR="0084413A" w:rsidRDefault="0084413A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487FA8D4" w14:textId="56CAA32B" w:rsidR="0084413A" w:rsidRDefault="0084413A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Then onto the Mahoney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’</w:t>
      </w: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s for two months</w:t>
      </w:r>
      <w:r w:rsidR="00A900A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. There she has two little sisters to watch movies with</w:t>
      </w:r>
      <w:r w:rsidR="004E6774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. Ninni went to the Australian Open with other exchange students</w:t>
      </w:r>
      <w:r w:rsidR="002038E2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and to Orientation days </w:t>
      </w:r>
      <w:r w:rsidR="00162BD4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where</w:t>
      </w:r>
      <w:r w:rsidR="002038E2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she met the new students</w:t>
      </w:r>
      <w:r w:rsidR="00162BD4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.</w:t>
      </w:r>
    </w:p>
    <w:p w14:paraId="4957FAD4" w14:textId="77777777" w:rsidR="00162BD4" w:rsidRDefault="00162BD4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279F28B3" w14:textId="310C0996" w:rsidR="00162BD4" w:rsidRDefault="000E3FAE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To round off the year she went to the 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S</w:t>
      </w: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chool 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F</w:t>
      </w:r>
      <w:r w:rsidR="009F4F3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ormal, one day after coming home from Safari. </w:t>
      </w:r>
      <w:r w:rsidR="00945B3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She also w</w:t>
      </w:r>
      <w:r w:rsidR="009F4F3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ent on a hot air balloon flight</w:t>
      </w:r>
      <w:r w:rsidR="00E20C5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. Ninni has developed a great group of friend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s</w:t>
      </w:r>
      <w:r w:rsidR="00E20C58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at Mansfield</w:t>
      </w:r>
      <w:r w:rsidR="0012095C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along with all </w:t>
      </w:r>
      <w:r w:rsidR="000164A3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the </w:t>
      </w:r>
      <w:r w:rsidR="0012095C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other exchange students.</w:t>
      </w:r>
    </w:p>
    <w:p w14:paraId="7C895303" w14:textId="77777777" w:rsidR="009115FA" w:rsidRDefault="009115FA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066AD24F" w14:textId="49EC96A5" w:rsidR="009115FA" w:rsidRPr="00EC70CD" w:rsidRDefault="009115FA" w:rsidP="00E874E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kern w:val="2"/>
          <w:sz w:val="24"/>
          <w:szCs w:val="24"/>
          <w:lang w:val="en-US" w:eastAsia="zh-CN" w:bidi="hi-IN"/>
        </w:rPr>
      </w:pPr>
      <w:r w:rsidRPr="00EC70CD">
        <w:rPr>
          <w:rFonts w:eastAsia="Times New Roman" w:cstheme="minorHAnsi"/>
          <w:b/>
          <w:bCs/>
          <w:kern w:val="2"/>
          <w:sz w:val="24"/>
          <w:szCs w:val="24"/>
          <w:lang w:val="en-US" w:eastAsia="zh-CN" w:bidi="hi-IN"/>
        </w:rPr>
        <w:t>What Ninni Learnt about</w:t>
      </w:r>
      <w:r w:rsidR="00ED4280" w:rsidRPr="00EC70CD">
        <w:rPr>
          <w:rFonts w:eastAsia="Times New Roman" w:cstheme="minorHAnsi"/>
          <w:b/>
          <w:bCs/>
          <w:kern w:val="2"/>
          <w:sz w:val="24"/>
          <w:szCs w:val="24"/>
          <w:lang w:val="en-US" w:eastAsia="zh-CN" w:bidi="hi-IN"/>
        </w:rPr>
        <w:t xml:space="preserve"> Australia</w:t>
      </w:r>
    </w:p>
    <w:p w14:paraId="2D75FC8F" w14:textId="629645C1" w:rsidR="00ED4280" w:rsidRDefault="00ED4280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Indigenous culture important</w:t>
      </w:r>
    </w:p>
    <w:p w14:paraId="3454DF7F" w14:textId="15655FF7" w:rsidR="00ED4280" w:rsidRDefault="00410C3B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Sport is a huge part of life</w:t>
      </w:r>
    </w:p>
    <w:p w14:paraId="63CF007E" w14:textId="3FFE9DB8" w:rsidR="00410C3B" w:rsidRDefault="00410C3B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Nature is extr</w:t>
      </w:r>
      <w:r w:rsidR="00937ACA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eme and</w:t>
      </w:r>
      <w:r w:rsidR="0097097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</w:t>
      </w:r>
      <w:r w:rsidR="00937ACA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beautiful</w:t>
      </w:r>
    </w:p>
    <w:p w14:paraId="6A25B41B" w14:textId="7AE05625" w:rsidR="00937ACA" w:rsidRDefault="00937ACA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Australians are very laid back but extremely </w:t>
      </w:r>
      <w:r w:rsidR="007758B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friendly</w:t>
      </w:r>
    </w:p>
    <w:p w14:paraId="62A3CDB4" w14:textId="77777777" w:rsidR="00EC70CD" w:rsidRDefault="007758BE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School culture is different; calling teachers </w:t>
      </w:r>
      <w:r w:rsidR="00EC70CD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by their last name</w:t>
      </w:r>
    </w:p>
    <w:p w14:paraId="7381E391" w14:textId="630E755E" w:rsidR="007758BE" w:rsidRDefault="00EC70CD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Drop bears</w:t>
      </w:r>
      <w:r w:rsidR="007758B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</w:t>
      </w:r>
    </w:p>
    <w:p w14:paraId="38B6A39A" w14:textId="77777777" w:rsidR="00DD20B4" w:rsidRDefault="00DD20B4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44FDFD65" w14:textId="77777777" w:rsidR="00DD20B4" w:rsidRDefault="00DD20B4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0B1124CD" w14:textId="613D9324" w:rsidR="00DD20B4" w:rsidRDefault="00707ADD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63C12239" wp14:editId="161BACC0">
            <wp:extent cx="2750185" cy="1800113"/>
            <wp:effectExtent l="0" t="0" r="0" b="0"/>
            <wp:docPr id="18287439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8" b="3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805" cy="182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621AC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 </w:t>
      </w:r>
      <w:r w:rsidR="00B621AC"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52061E40" wp14:editId="7AB211DD">
            <wp:extent cx="2735241" cy="1794510"/>
            <wp:effectExtent l="0" t="0" r="8255" b="0"/>
            <wp:docPr id="5342696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39" cy="181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E7A33" w14:textId="77777777" w:rsidR="00B621AC" w:rsidRDefault="00B621AC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</w:p>
    <w:p w14:paraId="1C41F75D" w14:textId="27D45AA1" w:rsidR="00B621AC" w:rsidRPr="00FC5E88" w:rsidRDefault="00671591" w:rsidP="00E874E5">
      <w:pPr>
        <w:shd w:val="clear" w:color="auto" w:fill="FFFFFF"/>
        <w:spacing w:after="0" w:line="240" w:lineRule="auto"/>
        <w:rPr>
          <w:rFonts w:eastAsia="Times New Roman" w:cstheme="minorHAnsi"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lastRenderedPageBreak/>
        <w:t xml:space="preserve"> </w:t>
      </w:r>
      <w:r w:rsidR="004E476C"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7D40FE72" wp14:editId="70912AA7">
            <wp:extent cx="2471122" cy="1852524"/>
            <wp:effectExtent l="4445" t="0" r="0" b="0"/>
            <wp:docPr id="1025519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2027" cy="188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2C7"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t xml:space="preserve"> </w:t>
      </w:r>
      <w:r w:rsidR="005972C7"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7F4D265E" wp14:editId="41A5AC66">
            <wp:extent cx="2462916" cy="1846371"/>
            <wp:effectExtent l="3492" t="0" r="0" b="0"/>
            <wp:docPr id="138825642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4169" cy="186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2C7"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t xml:space="preserve"> </w:t>
      </w:r>
      <w:r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27E7ABC2" wp14:editId="3951A220">
            <wp:extent cx="2469826" cy="1851551"/>
            <wp:effectExtent l="4445" t="0" r="0" b="0"/>
            <wp:docPr id="4684733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01736" cy="187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noProof/>
          <w:kern w:val="2"/>
          <w:sz w:val="24"/>
          <w:szCs w:val="24"/>
          <w:lang w:val="en-US" w:eastAsia="zh-CN" w:bidi="hi-IN"/>
        </w:rPr>
        <w:t xml:space="preserve">   </w:t>
      </w:r>
    </w:p>
    <w:p w14:paraId="27252FB2" w14:textId="5D6CC5F1" w:rsidR="00040573" w:rsidRDefault="00DD7F51" w:rsidP="00A27ACC">
      <w:pPr>
        <w:shd w:val="clear" w:color="auto" w:fill="FFFFFF"/>
        <w:spacing w:after="0" w:line="240" w:lineRule="auto"/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</w:pPr>
      <w:r w:rsidRPr="00890E5E">
        <w:rPr>
          <w:rFonts w:eastAsia="Times New Roman" w:cstheme="minorHAnsi"/>
          <w:kern w:val="2"/>
          <w:sz w:val="24"/>
          <w:szCs w:val="24"/>
          <w:lang w:val="en-US" w:eastAsia="zh-CN" w:bidi="hi-IN"/>
        </w:rPr>
        <w:br/>
      </w:r>
      <w:r w:rsidRPr="00890E5E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>Birthdays</w:t>
      </w:r>
      <w:r w:rsidR="008626BF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 xml:space="preserve"> over winter</w:t>
      </w:r>
      <w:r w:rsidRPr="00890E5E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>:</w:t>
      </w:r>
      <w:r w:rsidR="00A27ACC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br/>
      </w:r>
      <w:r w:rsidR="00C22741">
        <w:rPr>
          <w:rFonts w:eastAsia="Times New Roman" w:cstheme="minorHAnsi"/>
          <w:kern w:val="2"/>
          <w:sz w:val="24"/>
          <w:szCs w:val="24"/>
          <w:lang w:val="en-US" w:eastAsia="zh-CN" w:bidi="hi-IN"/>
        </w:rPr>
        <w:br/>
        <w:t>Bob Prosser 6</w:t>
      </w:r>
      <w:r w:rsidR="00C22741" w:rsidRPr="00C22741">
        <w:rPr>
          <w:rFonts w:eastAsia="Times New Roman" w:cstheme="minorHAnsi"/>
          <w:kern w:val="2"/>
          <w:sz w:val="24"/>
          <w:szCs w:val="24"/>
          <w:vertAlign w:val="superscript"/>
          <w:lang w:val="en-US" w:eastAsia="zh-CN" w:bidi="hi-IN"/>
        </w:rPr>
        <w:t>th</w:t>
      </w:r>
      <w:r w:rsidR="00C22741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June</w:t>
      </w:r>
      <w:r w:rsidR="002724DA">
        <w:rPr>
          <w:rFonts w:eastAsia="Times New Roman" w:cstheme="minorHAnsi"/>
          <w:kern w:val="2"/>
          <w:sz w:val="24"/>
          <w:szCs w:val="24"/>
          <w:lang w:val="en-US" w:eastAsia="zh-CN" w:bidi="hi-IN"/>
        </w:rPr>
        <w:br/>
        <w:t xml:space="preserve">Stuart </w:t>
      </w:r>
      <w:r w:rsidR="008B2556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Bett 18</w:t>
      </w:r>
      <w:r w:rsidR="008B2556" w:rsidRPr="008B2556">
        <w:rPr>
          <w:rFonts w:eastAsia="Times New Roman" w:cstheme="minorHAnsi"/>
          <w:kern w:val="2"/>
          <w:sz w:val="24"/>
          <w:szCs w:val="24"/>
          <w:vertAlign w:val="superscript"/>
          <w:lang w:val="en-US" w:eastAsia="zh-CN" w:bidi="hi-IN"/>
        </w:rPr>
        <w:t>th</w:t>
      </w:r>
      <w:r w:rsidR="008B2556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June</w:t>
      </w:r>
      <w:r w:rsidR="00B9081F">
        <w:rPr>
          <w:rFonts w:eastAsia="Times New Roman" w:cstheme="minorHAnsi"/>
          <w:kern w:val="2"/>
          <w:sz w:val="24"/>
          <w:szCs w:val="24"/>
          <w:lang w:val="en-US" w:eastAsia="zh-CN" w:bidi="hi-IN"/>
        </w:rPr>
        <w:br/>
        <w:t xml:space="preserve">Stephanie Hart </w:t>
      </w:r>
      <w:r w:rsidR="00C13ADD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>22</w:t>
      </w:r>
      <w:r w:rsidR="00C13ADD" w:rsidRPr="00C13ADD">
        <w:rPr>
          <w:rFonts w:eastAsia="Times New Roman" w:cstheme="minorHAnsi"/>
          <w:kern w:val="2"/>
          <w:sz w:val="24"/>
          <w:szCs w:val="24"/>
          <w:vertAlign w:val="superscript"/>
          <w:lang w:val="en-US" w:eastAsia="zh-CN" w:bidi="hi-IN"/>
        </w:rPr>
        <w:t>nd</w:t>
      </w:r>
      <w:r w:rsidR="00C13ADD">
        <w:rPr>
          <w:rFonts w:eastAsia="Times New Roman" w:cstheme="minorHAnsi"/>
          <w:kern w:val="2"/>
          <w:sz w:val="24"/>
          <w:szCs w:val="24"/>
          <w:lang w:val="en-US" w:eastAsia="zh-CN" w:bidi="hi-IN"/>
        </w:rPr>
        <w:t xml:space="preserve"> August</w:t>
      </w:r>
      <w:r w:rsidR="00476347">
        <w:rPr>
          <w:rFonts w:eastAsia="Times New Roman" w:cstheme="minorHAnsi"/>
          <w:kern w:val="2"/>
          <w:sz w:val="24"/>
          <w:szCs w:val="24"/>
          <w:lang w:val="en-US" w:eastAsia="zh-CN" w:bidi="hi-IN"/>
        </w:rPr>
        <w:br/>
      </w:r>
      <w:r w:rsidR="001B3532" w:rsidRPr="003700CA">
        <w:rPr>
          <w:rFonts w:eastAsia="Times New Roman" w:cstheme="minorHAnsi"/>
          <w:b/>
          <w:kern w:val="2"/>
          <w:sz w:val="24"/>
          <w:szCs w:val="24"/>
          <w:lang w:val="en-US" w:eastAsia="zh-CN" w:bidi="hi-IN"/>
        </w:rPr>
        <w:br/>
      </w:r>
    </w:p>
    <w:p w14:paraId="420C9CBA" w14:textId="11A65324" w:rsidR="00A27ACC" w:rsidRDefault="0042476D" w:rsidP="00A27ACC">
      <w:pPr>
        <w:shd w:val="clear" w:color="auto" w:fill="FFFFFF"/>
        <w:spacing w:after="0" w:line="240" w:lineRule="auto"/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</w:pPr>
      <w:r w:rsidRPr="00890E5E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>Exchange Students:</w:t>
      </w:r>
    </w:p>
    <w:p w14:paraId="34B135B4" w14:textId="77777777" w:rsidR="00E11BEC" w:rsidRDefault="00E11BEC" w:rsidP="00A27ACC">
      <w:pPr>
        <w:shd w:val="clear" w:color="auto" w:fill="FFFFFF"/>
        <w:spacing w:after="0" w:line="240" w:lineRule="auto"/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</w:pPr>
    </w:p>
    <w:p w14:paraId="3D61FABF" w14:textId="5BE9106C" w:rsidR="00692C44" w:rsidRDefault="00E11BEC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</w:pPr>
      <w:r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 xml:space="preserve">Ninni </w:t>
      </w:r>
      <w:r w:rsidR="00303ECE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>Helenius;</w:t>
      </w:r>
    </w:p>
    <w:p w14:paraId="35283077" w14:textId="0311329A" w:rsidR="00BA1A02" w:rsidRDefault="00BA1A02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</w:pPr>
    </w:p>
    <w:p w14:paraId="03CBBA40" w14:textId="77777777" w:rsidR="0067433B" w:rsidRPr="00090FC2" w:rsidRDefault="00133656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Ninni gave her talk last meeting but what surprised her the most about Australia was</w:t>
      </w:r>
      <w:r w:rsidR="0067433B"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;</w:t>
      </w:r>
    </w:p>
    <w:p w14:paraId="4C4FEFAC" w14:textId="77777777" w:rsidR="0067433B" w:rsidRPr="00090FC2" w:rsidRDefault="0067433B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How friendly strangers are</w:t>
      </w:r>
    </w:p>
    <w:p w14:paraId="1762B571" w14:textId="77777777" w:rsidR="00581059" w:rsidRPr="00090FC2" w:rsidRDefault="00581059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The strong multicultural mix</w:t>
      </w:r>
    </w:p>
    <w:p w14:paraId="1285B30E" w14:textId="77777777" w:rsidR="00581059" w:rsidRPr="00090FC2" w:rsidRDefault="00581059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How big the distances actually are</w:t>
      </w:r>
    </w:p>
    <w:p w14:paraId="1F32EFE6" w14:textId="77777777" w:rsidR="00054D9C" w:rsidRPr="00090FC2" w:rsidRDefault="00054D9C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How early everything closes and how early they open</w:t>
      </w:r>
    </w:p>
    <w:p w14:paraId="722F66DF" w14:textId="77777777" w:rsidR="0097097E" w:rsidRDefault="00090FC2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How many different accents there are</w:t>
      </w:r>
      <w:r w:rsidR="0097097E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</w:t>
      </w:r>
    </w:p>
    <w:p w14:paraId="3D81A995" w14:textId="29E5DBD6" w:rsidR="00090FC2" w:rsidRDefault="00090FC2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 w:rsidRPr="00090FC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Birds</w:t>
      </w:r>
    </w:p>
    <w:p w14:paraId="19C1BF81" w14:textId="58E3583B" w:rsidR="00BE7DA4" w:rsidRPr="00033253" w:rsidRDefault="00D11B49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34B163C7" wp14:editId="4A4A830E">
            <wp:extent cx="2908300" cy="1409545"/>
            <wp:effectExtent l="0" t="0" r="6350" b="635"/>
            <wp:docPr id="19028129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02" cy="142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  <w:t xml:space="preserve">       </w:t>
      </w:r>
      <w:r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28F5A190" wp14:editId="74886BE0">
            <wp:extent cx="2426247" cy="2750820"/>
            <wp:effectExtent l="0" t="0" r="0" b="0"/>
            <wp:docPr id="983963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225" cy="278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56C8" w14:textId="70C35E6F" w:rsidR="00BE7DA4" w:rsidRDefault="00BE7DA4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</w:pPr>
    </w:p>
    <w:p w14:paraId="4E3531A4" w14:textId="77777777" w:rsidR="00945B3E" w:rsidRDefault="00945B3E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</w:pPr>
    </w:p>
    <w:p w14:paraId="17F5D6BD" w14:textId="518E98AD" w:rsidR="00BE7DA4" w:rsidRPr="005A40E8" w:rsidRDefault="005A40E8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</w:pPr>
      <w:r w:rsidRPr="005A40E8"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  <w:lastRenderedPageBreak/>
        <w:t>Erin Mahoney;</w:t>
      </w:r>
    </w:p>
    <w:p w14:paraId="09E5D89F" w14:textId="77777777" w:rsidR="00BE7DA4" w:rsidRPr="005A40E8" w:rsidRDefault="00BE7DA4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</w:pPr>
    </w:p>
    <w:p w14:paraId="129EFD9F" w14:textId="6B66D018" w:rsidR="00E76F3E" w:rsidRDefault="007366AC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Erin competed in a Japanese language competition with exchange students where she did well and came third.</w:t>
      </w:r>
      <w:r w:rsidR="00FA5C70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It was </w:t>
      </w:r>
      <w:r w:rsidR="00F251EC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so </w:t>
      </w:r>
      <w:r w:rsidR="00FA5C70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such fun </w:t>
      </w:r>
      <w:r w:rsidR="00F251EC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talking and practicing with the other exchange student</w:t>
      </w:r>
      <w:r w:rsidR="009D2C29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s.</w:t>
      </w:r>
    </w:p>
    <w:p w14:paraId="50BAA6CC" w14:textId="77777777" w:rsidR="009D2C29" w:rsidRDefault="009D2C29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</w:p>
    <w:p w14:paraId="25282FAA" w14:textId="6E4AC0B6" w:rsidR="00E76F3E" w:rsidRDefault="009D2C29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She w</w:t>
      </w:r>
      <w:r w:rsidR="0097097E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en</w:t>
      </w: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t out to dinner with </w:t>
      </w:r>
      <w:r w:rsidR="001545A1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her Japan</w:t>
      </w:r>
      <w:r w:rsidR="002F66E9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e</w:t>
      </w:r>
      <w:r w:rsidR="001545A1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se </w:t>
      </w:r>
      <w:r w:rsidR="002F66E9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class</w:t>
      </w:r>
      <w:r w:rsidR="00190D0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. She also w</w:t>
      </w:r>
      <w:r w:rsidR="0097097E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en</w:t>
      </w:r>
      <w:r w:rsidR="00190D02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t to another track and field competition </w:t>
      </w:r>
      <w:r w:rsidR="00E3489A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and it also happened to be her birthday at the competi</w:t>
      </w:r>
      <w:r w:rsidR="00487836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on. </w:t>
      </w:r>
    </w:p>
    <w:p w14:paraId="471D2D4A" w14:textId="77777777" w:rsidR="00487836" w:rsidRDefault="00487836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</w:p>
    <w:p w14:paraId="7889EC0B" w14:textId="77777777" w:rsidR="00DB673E" w:rsidRDefault="00487836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A few days l</w:t>
      </w:r>
      <w:r w:rsidR="0097097E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a</w:t>
      </w: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ter was a big festival in K</w:t>
      </w:r>
      <w:r w:rsidR="006D293D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anazawa that she participated in and wear super pretty kimonos. </w:t>
      </w:r>
      <w:r w:rsidR="00557B81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It was fun learning Japanese culture in such a fun wa</w:t>
      </w:r>
      <w:r w:rsidR="0036592D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y.</w:t>
      </w:r>
    </w:p>
    <w:p w14:paraId="2640BF7B" w14:textId="77777777" w:rsidR="00DB673E" w:rsidRDefault="00DB673E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</w:p>
    <w:p w14:paraId="0BC80520" w14:textId="1CFEA874" w:rsidR="00E76F3E" w:rsidRDefault="0036592D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She also had fun celebrating her 16</w:t>
      </w:r>
      <w:r w:rsidRPr="0036592D">
        <w:rPr>
          <w:rFonts w:eastAsia="Times New Roman" w:cstheme="minorHAnsi"/>
          <w:bCs/>
          <w:noProof/>
          <w:kern w:val="2"/>
          <w:sz w:val="24"/>
          <w:szCs w:val="24"/>
          <w:vertAlign w:val="superscript"/>
          <w:lang w:val="en-US" w:eastAsia="zh-CN" w:bidi="hi-IN"/>
        </w:rPr>
        <w:t>th</w:t>
      </w: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birthday with some class friends</w:t>
      </w:r>
      <w:r w:rsidR="00AE415C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>.</w:t>
      </w:r>
    </w:p>
    <w:p w14:paraId="32476CFF" w14:textId="77777777" w:rsidR="00E76F3E" w:rsidRDefault="00E76F3E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</w:p>
    <w:p w14:paraId="55C56511" w14:textId="75275F14" w:rsidR="00E76F3E" w:rsidRDefault="0097097E" w:rsidP="009709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</w:t>
      </w:r>
      <w:r w:rsidR="00B3264B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0E1670B8" wp14:editId="243ADEF3">
            <wp:extent cx="2324100" cy="1743075"/>
            <wp:effectExtent l="0" t="0" r="0" b="9525"/>
            <wp:docPr id="3052013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981" cy="174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        </w:t>
      </w:r>
      <w:r w:rsidR="00B3264B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7ED3FDA4" wp14:editId="16DFD6A9">
            <wp:extent cx="2286000" cy="1714500"/>
            <wp:effectExtent l="0" t="0" r="0" b="0"/>
            <wp:docPr id="3360694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225" cy="171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51F9B" w14:textId="77777777" w:rsidR="00B3264B" w:rsidRDefault="00B3264B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</w:p>
    <w:p w14:paraId="2E5D8551" w14:textId="433F5BFF" w:rsidR="00B3264B" w:rsidRDefault="0097097E" w:rsidP="009709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04CC03B4" wp14:editId="6E7B5207">
            <wp:extent cx="1472645" cy="2208098"/>
            <wp:effectExtent l="0" t="0" r="0" b="1905"/>
            <wp:docPr id="525627304" name="Picture 2" descr="Three people are dressed in traditional Japanese kimonos, holding colorful and intricate paper fan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627304" name="Picture 2" descr="Three people are dressed in traditional Japanese kimonos, holding colorful and intricate paper fans.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1" b="9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116" cy="226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 </w:t>
      </w:r>
      <w:r w:rsidR="00B16259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0B159CCB" wp14:editId="68BE761A">
            <wp:extent cx="2481263" cy="1409065"/>
            <wp:effectExtent l="0" t="0" r="0" b="635"/>
            <wp:docPr id="4945282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0" r="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111" cy="141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C1D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 </w:t>
      </w:r>
      <w:r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0B655E0D" wp14:editId="61BC7BA2">
            <wp:extent cx="1137920" cy="2253860"/>
            <wp:effectExtent l="0" t="0" r="5080" b="0"/>
            <wp:docPr id="720103756" name="Picture 3" descr="The image shows a group of people, presumably part of a team, dressed in various costumes, holding blue plastic toys, and standing in front of a Japanese-language sig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103756" name="Picture 3" descr="The image shows a group of people, presumably part of a team, dressed in various costumes, holding blue plastic toys, and standing in front of a Japanese-language sign.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926" cy="229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1C1D"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  <w:t xml:space="preserve">                                     </w:t>
      </w:r>
    </w:p>
    <w:p w14:paraId="65A51DAE" w14:textId="77777777" w:rsidR="001B36ED" w:rsidRDefault="001B36ED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</w:pPr>
    </w:p>
    <w:p w14:paraId="0C462333" w14:textId="77777777" w:rsidR="00945B3E" w:rsidRDefault="00945B3E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</w:pPr>
    </w:p>
    <w:p w14:paraId="7D107A8D" w14:textId="77777777" w:rsidR="00945B3E" w:rsidRDefault="00945B3E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</w:pPr>
    </w:p>
    <w:p w14:paraId="3E8D8AC9" w14:textId="61C1DF6C" w:rsidR="00D8448B" w:rsidRPr="00E22620" w:rsidRDefault="00976DE4" w:rsidP="000D377C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</w:pPr>
      <w:r w:rsidRPr="00E22620"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  <w:t>International</w:t>
      </w:r>
      <w:r w:rsidR="00A44314" w:rsidRPr="00E22620">
        <w:rPr>
          <w:rFonts w:eastAsia="Times New Roman" w:cstheme="minorHAnsi"/>
          <w:b/>
          <w:noProof/>
          <w:kern w:val="2"/>
          <w:sz w:val="28"/>
          <w:szCs w:val="28"/>
          <w:lang w:val="en-US" w:eastAsia="zh-CN" w:bidi="hi-IN"/>
        </w:rPr>
        <w:t>;</w:t>
      </w:r>
    </w:p>
    <w:p w14:paraId="62FE2055" w14:textId="77777777" w:rsidR="00A44314" w:rsidRPr="00CF75CD" w:rsidRDefault="00A44314" w:rsidP="000D377C">
      <w:pPr>
        <w:shd w:val="clear" w:color="auto" w:fill="FFFFFF"/>
        <w:spacing w:after="0" w:line="240" w:lineRule="auto"/>
        <w:rPr>
          <w:rFonts w:eastAsia="Times New Roman" w:cstheme="minorHAnsi"/>
          <w:bCs/>
          <w:noProof/>
          <w:kern w:val="2"/>
          <w:sz w:val="24"/>
          <w:szCs w:val="24"/>
          <w:lang w:val="en-US" w:eastAsia="zh-CN" w:bidi="hi-IN"/>
        </w:rPr>
      </w:pPr>
    </w:p>
    <w:p w14:paraId="2607D75D" w14:textId="6DC5B4F6" w:rsidR="00976DE4" w:rsidRPr="007366AC" w:rsidRDefault="00A44314" w:rsidP="00976DE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7366AC">
        <w:rPr>
          <w:rFonts w:eastAsia="Times New Roman" w:cstheme="minorHAnsi"/>
          <w:color w:val="212121"/>
          <w:sz w:val="24"/>
          <w:szCs w:val="24"/>
        </w:rPr>
        <w:t xml:space="preserve">Denise has </w:t>
      </w:r>
      <w:r w:rsidR="0035057B" w:rsidRPr="007366AC">
        <w:rPr>
          <w:rFonts w:eastAsia="Times New Roman" w:cstheme="minorHAnsi"/>
          <w:color w:val="212121"/>
          <w:sz w:val="24"/>
          <w:szCs w:val="24"/>
        </w:rPr>
        <w:t xml:space="preserve">had an </w:t>
      </w:r>
      <w:r w:rsidR="00976DE4" w:rsidRPr="007366AC">
        <w:rPr>
          <w:rFonts w:eastAsia="Times New Roman" w:cstheme="minorHAnsi"/>
          <w:color w:val="212121"/>
          <w:sz w:val="24"/>
          <w:szCs w:val="24"/>
        </w:rPr>
        <w:t>interesting trip so far.  The Rotary club has not had a meeting this month, so I have been unable to have a conversation with them.  I have contacted their new President and am expecting a phone conversation with her in the next few days to work out the partnership we need</w:t>
      </w:r>
      <w:r w:rsidR="00945B3E">
        <w:rPr>
          <w:rFonts w:eastAsia="Times New Roman" w:cstheme="minorHAnsi"/>
          <w:color w:val="212121"/>
          <w:sz w:val="24"/>
          <w:szCs w:val="24"/>
        </w:rPr>
        <w:t>,</w:t>
      </w:r>
      <w:r w:rsidR="00976DE4" w:rsidRPr="007366AC">
        <w:rPr>
          <w:rFonts w:eastAsia="Times New Roman" w:cstheme="minorHAnsi"/>
          <w:color w:val="212121"/>
          <w:sz w:val="24"/>
          <w:szCs w:val="24"/>
        </w:rPr>
        <w:t xml:space="preserve"> </w:t>
      </w:r>
      <w:proofErr w:type="gramStart"/>
      <w:r w:rsidR="00976DE4" w:rsidRPr="007366AC">
        <w:rPr>
          <w:rFonts w:eastAsia="Times New Roman" w:cstheme="minorHAnsi"/>
          <w:color w:val="212121"/>
          <w:sz w:val="24"/>
          <w:szCs w:val="24"/>
        </w:rPr>
        <w:t>in order to</w:t>
      </w:r>
      <w:proofErr w:type="gramEnd"/>
      <w:r w:rsidR="00976DE4" w:rsidRPr="007366AC">
        <w:rPr>
          <w:rFonts w:eastAsia="Times New Roman" w:cstheme="minorHAnsi"/>
          <w:color w:val="212121"/>
          <w:sz w:val="24"/>
          <w:szCs w:val="24"/>
        </w:rPr>
        <w:t xml:space="preserve"> apply for a global grant.  Wayne and I delivered warm clothing and blankets to Thanh's charity, see photos</w:t>
      </w:r>
    </w:p>
    <w:p w14:paraId="0CEB3341" w14:textId="77777777" w:rsidR="006D5908" w:rsidRPr="007366AC" w:rsidRDefault="006D5908" w:rsidP="008B5C3A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</w:pPr>
    </w:p>
    <w:p w14:paraId="527ACAD1" w14:textId="77777777" w:rsidR="0035057B" w:rsidRDefault="0035057B" w:rsidP="008B5C3A">
      <w:pPr>
        <w:shd w:val="clear" w:color="auto" w:fill="FFFFFF"/>
        <w:spacing w:after="0" w:line="240" w:lineRule="auto"/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</w:pPr>
    </w:p>
    <w:p w14:paraId="1F6603FA" w14:textId="4E0FAD6B" w:rsidR="006D5908" w:rsidRDefault="0035057B" w:rsidP="0097097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</w:pPr>
      <w:r>
        <w:rPr>
          <w:rFonts w:ascii="Aptos" w:eastAsia="Times New Roman" w:hAnsi="Aptos" w:cs="Times New Roman"/>
          <w:noProof/>
          <w:color w:val="212121"/>
          <w:sz w:val="24"/>
          <w:szCs w:val="24"/>
        </w:rPr>
        <w:lastRenderedPageBreak/>
        <w:drawing>
          <wp:inline distT="0" distB="0" distL="0" distR="0" wp14:anchorId="582C365F" wp14:editId="19A2D1F7">
            <wp:extent cx="2042160" cy="2712964"/>
            <wp:effectExtent l="0" t="0" r="0" b="0"/>
            <wp:docPr id="16976019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030" cy="274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097E"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  <w:t xml:space="preserve">        </w:t>
      </w:r>
      <w:r w:rsidR="00E22620">
        <w:rPr>
          <w:rFonts w:eastAsia="Times New Roman" w:cstheme="minorHAnsi"/>
          <w:b/>
          <w:noProof/>
          <w:kern w:val="2"/>
          <w:sz w:val="24"/>
          <w:szCs w:val="24"/>
          <w:lang w:val="en-US" w:eastAsia="zh-CN" w:bidi="hi-IN"/>
        </w:rPr>
        <w:drawing>
          <wp:inline distT="0" distB="0" distL="0" distR="0" wp14:anchorId="1DD60B11" wp14:editId="084532DA">
            <wp:extent cx="2019289" cy="2682579"/>
            <wp:effectExtent l="0" t="0" r="635" b="3810"/>
            <wp:docPr id="3953897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46" cy="269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C8D7A" w14:textId="77777777" w:rsidR="008E647A" w:rsidRDefault="008E647A" w:rsidP="00306628">
      <w:pPr>
        <w:shd w:val="clear" w:color="auto" w:fill="FFFFFF"/>
        <w:textAlignment w:val="baseline"/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</w:pPr>
    </w:p>
    <w:p w14:paraId="49ECDD63" w14:textId="0B76962C" w:rsidR="00E2677E" w:rsidRDefault="008E647A" w:rsidP="00306628">
      <w:pPr>
        <w:shd w:val="clear" w:color="auto" w:fill="FFFFFF"/>
        <w:textAlignment w:val="baseline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>Th</w:t>
      </w:r>
      <w:r w:rsidR="00DB386C" w:rsidRPr="00890E5E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>ought for the Week;</w:t>
      </w:r>
      <w:r w:rsidR="00394B9F">
        <w:rPr>
          <w:rFonts w:eastAsia="Times New Roman" w:cstheme="minorHAnsi"/>
          <w:b/>
          <w:kern w:val="2"/>
          <w:sz w:val="28"/>
          <w:szCs w:val="28"/>
          <w:lang w:val="en-US" w:eastAsia="zh-CN" w:bidi="hi-IN"/>
        </w:rPr>
        <w:t xml:space="preserve"> </w:t>
      </w:r>
      <w:r w:rsidR="00AA0107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>YOU</w:t>
      </w:r>
      <w:r w:rsidR="00194655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 xml:space="preserve"> D</w:t>
      </w:r>
      <w:r w:rsidR="008D590C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>ON</w:t>
      </w:r>
      <w:r w:rsidR="00235BEC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 xml:space="preserve">’T </w:t>
      </w:r>
      <w:r w:rsidR="00194655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 xml:space="preserve">HAVE TO BE GREAT TO START, </w:t>
      </w:r>
      <w:r w:rsidR="004D08B0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br/>
        <w:t xml:space="preserve">                                           </w:t>
      </w:r>
      <w:r w:rsidR="00445120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 xml:space="preserve"> </w:t>
      </w:r>
      <w:r w:rsidR="00194655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 xml:space="preserve">BUT YOU </w:t>
      </w:r>
      <w:r w:rsidR="004D08B0">
        <w:rPr>
          <w:rFonts w:eastAsia="Times New Roman" w:cstheme="minorHAnsi"/>
          <w:b/>
          <w:color w:val="EE0000"/>
          <w:kern w:val="2"/>
          <w:sz w:val="28"/>
          <w:szCs w:val="28"/>
          <w:lang w:val="en-US" w:eastAsia="zh-CN" w:bidi="hi-IN"/>
        </w:rPr>
        <w:t>HAVE TO START TO BE GREAT.</w:t>
      </w:r>
      <w:r w:rsidR="00C579FE">
        <w:rPr>
          <w:rFonts w:ascii="Segoe UI" w:eastAsia="Times New Roman" w:hAnsi="Segoe UI" w:cs="Segoe UI"/>
          <w:color w:val="EE0000"/>
          <w:sz w:val="24"/>
          <w:szCs w:val="24"/>
        </w:rPr>
        <w:t xml:space="preserve"> </w:t>
      </w:r>
      <w:r w:rsidR="003901EE">
        <w:rPr>
          <w:rFonts w:ascii="Segoe UI" w:eastAsia="Times New Roman" w:hAnsi="Segoe UI" w:cs="Segoe UI"/>
          <w:color w:val="EE0000"/>
          <w:sz w:val="24"/>
          <w:szCs w:val="24"/>
        </w:rPr>
        <w:br/>
      </w:r>
      <w:r w:rsidR="006619A6">
        <w:rPr>
          <w:rFonts w:cstheme="minorHAnsi"/>
          <w:b/>
          <w:sz w:val="28"/>
          <w:szCs w:val="28"/>
        </w:rPr>
        <w:br/>
      </w:r>
      <w:r w:rsidR="00E2677E">
        <w:rPr>
          <w:rFonts w:cstheme="minorHAnsi"/>
          <w:b/>
          <w:sz w:val="28"/>
          <w:szCs w:val="28"/>
        </w:rPr>
        <w:t>Travellers;</w:t>
      </w:r>
      <w:r w:rsidR="005821E5">
        <w:rPr>
          <w:rFonts w:cstheme="minorHAnsi"/>
          <w:b/>
          <w:sz w:val="28"/>
          <w:szCs w:val="28"/>
        </w:rPr>
        <w:br/>
      </w:r>
      <w:r w:rsidR="00E2677E">
        <w:rPr>
          <w:rFonts w:cstheme="minorHAnsi"/>
          <w:b/>
          <w:sz w:val="28"/>
          <w:szCs w:val="28"/>
        </w:rPr>
        <w:br/>
      </w:r>
      <w:r w:rsidR="004512A6" w:rsidRPr="00375F41">
        <w:rPr>
          <w:rFonts w:cstheme="minorHAnsi"/>
          <w:bCs/>
          <w:sz w:val="24"/>
          <w:szCs w:val="24"/>
        </w:rPr>
        <w:t>Our President Steph</w:t>
      </w:r>
      <w:r w:rsidR="005821E5" w:rsidRPr="00375F41">
        <w:rPr>
          <w:rFonts w:cstheme="minorHAnsi"/>
          <w:bCs/>
          <w:sz w:val="24"/>
          <w:szCs w:val="24"/>
        </w:rPr>
        <w:t>anie</w:t>
      </w:r>
      <w:r w:rsidR="004512A6" w:rsidRPr="00375F41">
        <w:rPr>
          <w:rFonts w:cstheme="minorHAnsi"/>
          <w:bCs/>
          <w:sz w:val="24"/>
          <w:szCs w:val="24"/>
        </w:rPr>
        <w:t xml:space="preserve"> and Peter are on the world cruise. </w:t>
      </w:r>
      <w:r w:rsidR="00966D7E" w:rsidRPr="00375F41">
        <w:rPr>
          <w:rFonts w:cstheme="minorHAnsi"/>
          <w:bCs/>
          <w:sz w:val="24"/>
          <w:szCs w:val="24"/>
        </w:rPr>
        <w:t xml:space="preserve">They </w:t>
      </w:r>
      <w:r w:rsidR="008B0195">
        <w:rPr>
          <w:rFonts w:cstheme="minorHAnsi"/>
          <w:bCs/>
          <w:sz w:val="24"/>
          <w:szCs w:val="24"/>
        </w:rPr>
        <w:t xml:space="preserve">have visited </w:t>
      </w:r>
      <w:r w:rsidR="009A255A">
        <w:rPr>
          <w:rFonts w:cstheme="minorHAnsi"/>
          <w:bCs/>
          <w:sz w:val="24"/>
          <w:szCs w:val="24"/>
        </w:rPr>
        <w:t>Cape Town in South Africa and now heading for Mindelo</w:t>
      </w:r>
      <w:r w:rsidR="009B501A">
        <w:rPr>
          <w:rFonts w:cstheme="minorHAnsi"/>
          <w:bCs/>
          <w:sz w:val="24"/>
          <w:szCs w:val="24"/>
        </w:rPr>
        <w:t>, Cabo Verde.</w:t>
      </w:r>
    </w:p>
    <w:p w14:paraId="51AD732F" w14:textId="2C63B071" w:rsidR="009B501A" w:rsidRDefault="009B501A" w:rsidP="00306628">
      <w:pPr>
        <w:shd w:val="clear" w:color="auto" w:fill="FFFFFF"/>
        <w:textAlignment w:val="baseline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Denise Skinner is currently in Vietnam </w:t>
      </w:r>
      <w:r w:rsidR="00CB46CE">
        <w:rPr>
          <w:rFonts w:cstheme="minorHAnsi"/>
          <w:bCs/>
          <w:sz w:val="24"/>
          <w:szCs w:val="24"/>
        </w:rPr>
        <w:t>where she delivered cloths to underprivileged children</w:t>
      </w:r>
      <w:r w:rsidR="003B5C55">
        <w:rPr>
          <w:rFonts w:cstheme="minorHAnsi"/>
          <w:bCs/>
          <w:sz w:val="24"/>
          <w:szCs w:val="24"/>
        </w:rPr>
        <w:t xml:space="preserve"> and visiting the Rotary Club of </w:t>
      </w:r>
      <w:proofErr w:type="gramStart"/>
      <w:r w:rsidR="003B5C55">
        <w:rPr>
          <w:rFonts w:cstheme="minorHAnsi"/>
          <w:bCs/>
          <w:sz w:val="24"/>
          <w:szCs w:val="24"/>
        </w:rPr>
        <w:t>Da</w:t>
      </w:r>
      <w:proofErr w:type="gramEnd"/>
      <w:r w:rsidR="0097097E">
        <w:rPr>
          <w:rFonts w:cstheme="minorHAnsi"/>
          <w:bCs/>
          <w:sz w:val="24"/>
          <w:szCs w:val="24"/>
        </w:rPr>
        <w:t xml:space="preserve"> N</w:t>
      </w:r>
      <w:r w:rsidR="003B5C55">
        <w:rPr>
          <w:rFonts w:cstheme="minorHAnsi"/>
          <w:bCs/>
          <w:sz w:val="24"/>
          <w:szCs w:val="24"/>
        </w:rPr>
        <w:t>ang.</w:t>
      </w:r>
    </w:p>
    <w:p w14:paraId="0D152D00" w14:textId="6566AC3D" w:rsidR="003B5C55" w:rsidRPr="00375F41" w:rsidRDefault="003B5C55" w:rsidP="00306628">
      <w:pPr>
        <w:shd w:val="clear" w:color="auto" w:fill="FFFFFF"/>
        <w:textAlignment w:val="baseline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Bob Prosser i</w:t>
      </w:r>
      <w:r w:rsidR="008B06E2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 xml:space="preserve"> currently on the sunshine cost</w:t>
      </w:r>
      <w:r w:rsidR="008B06E2">
        <w:rPr>
          <w:rFonts w:cstheme="minorHAnsi"/>
          <w:bCs/>
          <w:sz w:val="24"/>
          <w:szCs w:val="24"/>
        </w:rPr>
        <w:t xml:space="preserve"> visiting </w:t>
      </w:r>
      <w:r w:rsidR="008C31AC">
        <w:rPr>
          <w:rFonts w:cstheme="minorHAnsi"/>
          <w:bCs/>
          <w:sz w:val="24"/>
          <w:szCs w:val="24"/>
        </w:rPr>
        <w:t>his</w:t>
      </w:r>
      <w:r w:rsidR="008B06E2">
        <w:rPr>
          <w:rFonts w:cstheme="minorHAnsi"/>
          <w:bCs/>
          <w:sz w:val="24"/>
          <w:szCs w:val="24"/>
        </w:rPr>
        <w:t xml:space="preserve"> new one month old niece.</w:t>
      </w:r>
    </w:p>
    <w:p w14:paraId="717C27D8" w14:textId="460AA979" w:rsidR="002905D2" w:rsidRDefault="00D87BB9" w:rsidP="00306628">
      <w:pPr>
        <w:shd w:val="clear" w:color="auto" w:fill="FFFFFF"/>
        <w:textAlignment w:val="baseline"/>
        <w:rPr>
          <w:rFonts w:cstheme="minorHAnsi"/>
          <w:b/>
          <w:sz w:val="28"/>
          <w:szCs w:val="28"/>
        </w:rPr>
      </w:pPr>
      <w:r w:rsidRPr="00890E5E">
        <w:rPr>
          <w:rFonts w:cstheme="minorHAnsi"/>
          <w:b/>
          <w:sz w:val="28"/>
          <w:szCs w:val="28"/>
        </w:rPr>
        <w:t>Club Programme</w:t>
      </w:r>
      <w:r w:rsidR="00306628">
        <w:rPr>
          <w:rFonts w:cstheme="minorHAnsi"/>
          <w:b/>
          <w:sz w:val="28"/>
          <w:szCs w:val="28"/>
        </w:rPr>
        <w:t>;</w:t>
      </w:r>
    </w:p>
    <w:p w14:paraId="3F69B58E" w14:textId="4D258985" w:rsidR="007C09CA" w:rsidRPr="00703097" w:rsidRDefault="007C09CA" w:rsidP="00306628">
      <w:pPr>
        <w:shd w:val="clear" w:color="auto" w:fill="FFFFFF"/>
        <w:textAlignment w:val="baseline"/>
        <w:rPr>
          <w:b/>
          <w:color w:val="EE0000"/>
          <w:sz w:val="28"/>
          <w:szCs w:val="28"/>
        </w:rPr>
      </w:pPr>
      <w:r w:rsidRPr="00703097">
        <w:rPr>
          <w:rFonts w:cstheme="minorHAnsi"/>
          <w:b/>
          <w:color w:val="EE0000"/>
          <w:sz w:val="28"/>
          <w:szCs w:val="28"/>
        </w:rPr>
        <w:t>No Meetings</w:t>
      </w:r>
      <w:r w:rsidR="009E1DCD" w:rsidRPr="00703097">
        <w:rPr>
          <w:rFonts w:cstheme="minorHAnsi"/>
          <w:b/>
          <w:color w:val="EE0000"/>
          <w:sz w:val="28"/>
          <w:szCs w:val="28"/>
        </w:rPr>
        <w:t xml:space="preserve"> During Winter</w:t>
      </w:r>
      <w:r w:rsidRPr="00703097">
        <w:rPr>
          <w:rFonts w:cstheme="minorHAnsi"/>
          <w:b/>
          <w:color w:val="EE0000"/>
          <w:sz w:val="28"/>
          <w:szCs w:val="28"/>
        </w:rPr>
        <w:t>;</w:t>
      </w:r>
    </w:p>
    <w:p w14:paraId="246CEE6C" w14:textId="77777777" w:rsidR="0097097E" w:rsidRDefault="00B61CFB" w:rsidP="00306628">
      <w:pPr>
        <w:shd w:val="clear" w:color="auto" w:fill="FFFFFF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Due to the lack of members being around during winter t</w:t>
      </w:r>
      <w:r w:rsidR="00E61CF8" w:rsidRPr="00D72BC0">
        <w:rPr>
          <w:bCs/>
          <w:sz w:val="24"/>
          <w:szCs w:val="24"/>
        </w:rPr>
        <w:t xml:space="preserve">he Board made the decision </w:t>
      </w:r>
      <w:r w:rsidR="00D26884" w:rsidRPr="00D72BC0">
        <w:rPr>
          <w:bCs/>
          <w:sz w:val="24"/>
          <w:szCs w:val="24"/>
        </w:rPr>
        <w:t xml:space="preserve">to </w:t>
      </w:r>
      <w:r w:rsidR="007B17E7">
        <w:rPr>
          <w:b/>
          <w:sz w:val="24"/>
          <w:szCs w:val="24"/>
        </w:rPr>
        <w:t>C</w:t>
      </w:r>
      <w:r w:rsidR="00D26884" w:rsidRPr="007E1852">
        <w:rPr>
          <w:b/>
          <w:sz w:val="24"/>
          <w:szCs w:val="24"/>
        </w:rPr>
        <w:t>ancel meeting</w:t>
      </w:r>
      <w:r w:rsidR="007D74F1" w:rsidRPr="007E1852">
        <w:rPr>
          <w:b/>
          <w:sz w:val="24"/>
          <w:szCs w:val="24"/>
        </w:rPr>
        <w:t>s</w:t>
      </w:r>
      <w:r w:rsidR="00D26884" w:rsidRPr="007E1852">
        <w:rPr>
          <w:b/>
          <w:sz w:val="24"/>
          <w:szCs w:val="24"/>
        </w:rPr>
        <w:t xml:space="preserve"> </w:t>
      </w:r>
      <w:r w:rsidR="00B252B2" w:rsidRPr="007E1852">
        <w:rPr>
          <w:b/>
          <w:sz w:val="24"/>
          <w:szCs w:val="24"/>
        </w:rPr>
        <w:t xml:space="preserve">from and including the </w:t>
      </w:r>
      <w:r w:rsidR="00D279A8" w:rsidRPr="007E1852">
        <w:rPr>
          <w:b/>
          <w:sz w:val="24"/>
          <w:szCs w:val="24"/>
        </w:rPr>
        <w:t>10</w:t>
      </w:r>
      <w:proofErr w:type="gramStart"/>
      <w:r w:rsidR="007967D8" w:rsidRPr="007E1852">
        <w:rPr>
          <w:b/>
          <w:sz w:val="24"/>
          <w:szCs w:val="24"/>
          <w:vertAlign w:val="superscript"/>
        </w:rPr>
        <w:t>th</w:t>
      </w:r>
      <w:r w:rsidR="007967D8" w:rsidRPr="007E1852">
        <w:rPr>
          <w:b/>
          <w:sz w:val="24"/>
          <w:szCs w:val="24"/>
        </w:rPr>
        <w:t xml:space="preserve"> </w:t>
      </w:r>
      <w:r w:rsidR="00B252B2" w:rsidRPr="007E1852">
        <w:rPr>
          <w:b/>
          <w:sz w:val="24"/>
          <w:szCs w:val="24"/>
        </w:rPr>
        <w:t xml:space="preserve"> June</w:t>
      </w:r>
      <w:proofErr w:type="gramEnd"/>
      <w:r w:rsidR="00B252B2" w:rsidRPr="00D72BC0">
        <w:rPr>
          <w:bCs/>
          <w:sz w:val="24"/>
          <w:szCs w:val="24"/>
        </w:rPr>
        <w:t xml:space="preserve"> through to the </w:t>
      </w:r>
      <w:r w:rsidR="00E61CF8" w:rsidRPr="00D72BC0">
        <w:rPr>
          <w:bCs/>
          <w:sz w:val="24"/>
          <w:szCs w:val="24"/>
        </w:rPr>
        <w:t>1</w:t>
      </w:r>
      <w:r w:rsidR="00E61CF8" w:rsidRPr="00D72BC0">
        <w:rPr>
          <w:bCs/>
          <w:sz w:val="24"/>
          <w:szCs w:val="24"/>
          <w:vertAlign w:val="superscript"/>
        </w:rPr>
        <w:t>st</w:t>
      </w:r>
      <w:r w:rsidR="00E61CF8" w:rsidRPr="00D72BC0">
        <w:rPr>
          <w:bCs/>
          <w:sz w:val="24"/>
          <w:szCs w:val="24"/>
        </w:rPr>
        <w:t xml:space="preserve"> meeting in August.</w:t>
      </w:r>
      <w:r w:rsidR="00D72BC0" w:rsidRPr="00D72BC0">
        <w:rPr>
          <w:bCs/>
          <w:sz w:val="24"/>
          <w:szCs w:val="24"/>
        </w:rPr>
        <w:t xml:space="preserve"> </w:t>
      </w:r>
    </w:p>
    <w:p w14:paraId="7815A402" w14:textId="0774BC6A" w:rsidR="00D87BB9" w:rsidRPr="007E1852" w:rsidRDefault="00D72BC0" w:rsidP="00306628">
      <w:pPr>
        <w:shd w:val="clear" w:color="auto" w:fill="FFFFFF"/>
        <w:textAlignment w:val="baseline"/>
        <w:rPr>
          <w:b/>
          <w:sz w:val="24"/>
          <w:szCs w:val="24"/>
        </w:rPr>
      </w:pPr>
      <w:r w:rsidRPr="007E1852">
        <w:rPr>
          <w:b/>
          <w:sz w:val="24"/>
          <w:szCs w:val="24"/>
        </w:rPr>
        <w:t>Meeting</w:t>
      </w:r>
      <w:r w:rsidR="007E1852">
        <w:rPr>
          <w:b/>
          <w:sz w:val="24"/>
          <w:szCs w:val="24"/>
        </w:rPr>
        <w:t>s</w:t>
      </w:r>
      <w:r w:rsidRPr="007E1852">
        <w:rPr>
          <w:b/>
          <w:sz w:val="24"/>
          <w:szCs w:val="24"/>
        </w:rPr>
        <w:t xml:space="preserve"> will commence again </w:t>
      </w:r>
      <w:r w:rsidR="003E16AF">
        <w:rPr>
          <w:b/>
          <w:sz w:val="24"/>
          <w:szCs w:val="24"/>
        </w:rPr>
        <w:t>on</w:t>
      </w:r>
      <w:r w:rsidRPr="007E1852">
        <w:rPr>
          <w:b/>
          <w:sz w:val="24"/>
          <w:szCs w:val="24"/>
        </w:rPr>
        <w:t xml:space="preserve"> the </w:t>
      </w:r>
      <w:proofErr w:type="gramStart"/>
      <w:r w:rsidR="009E1DCD" w:rsidRPr="007E1852">
        <w:rPr>
          <w:b/>
          <w:sz w:val="24"/>
          <w:szCs w:val="24"/>
        </w:rPr>
        <w:t>12</w:t>
      </w:r>
      <w:r w:rsidR="008060FC" w:rsidRPr="007E1852">
        <w:rPr>
          <w:b/>
          <w:sz w:val="24"/>
          <w:szCs w:val="24"/>
          <w:vertAlign w:val="superscript"/>
        </w:rPr>
        <w:t>th</w:t>
      </w:r>
      <w:proofErr w:type="gramEnd"/>
      <w:r w:rsidR="008060FC" w:rsidRPr="007E1852">
        <w:rPr>
          <w:b/>
          <w:sz w:val="24"/>
          <w:szCs w:val="24"/>
        </w:rPr>
        <w:t xml:space="preserve"> </w:t>
      </w:r>
      <w:r w:rsidRPr="007E1852">
        <w:rPr>
          <w:b/>
          <w:sz w:val="24"/>
          <w:szCs w:val="24"/>
        </w:rPr>
        <w:t>August.</w:t>
      </w:r>
      <w:r w:rsidR="00CA781F" w:rsidRPr="007E1852">
        <w:rPr>
          <w:b/>
          <w:sz w:val="24"/>
          <w:szCs w:val="24"/>
        </w:rPr>
        <w:tab/>
      </w:r>
    </w:p>
    <w:p w14:paraId="40BBC9EC" w14:textId="35A64932" w:rsidR="00314C81" w:rsidRPr="00890E5E" w:rsidRDefault="00987330" w:rsidP="00CA781F">
      <w:pPr>
        <w:tabs>
          <w:tab w:val="left" w:pos="307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314C81" w:rsidRPr="00890E5E">
        <w:rPr>
          <w:b/>
          <w:sz w:val="28"/>
          <w:szCs w:val="28"/>
        </w:rPr>
        <w:t>Up Coming Events;</w:t>
      </w:r>
    </w:p>
    <w:p w14:paraId="779F1707" w14:textId="77777777" w:rsidR="00DD1AA7" w:rsidRDefault="00956062" w:rsidP="000E36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120C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June 22</w:t>
      </w:r>
      <w:r w:rsidRPr="004120CC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nd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02076A">
        <w:rPr>
          <w:rFonts w:ascii="Calibri" w:eastAsia="Times New Roman" w:hAnsi="Calibri" w:cs="Calibri"/>
          <w:color w:val="000000"/>
          <w:sz w:val="24"/>
          <w:szCs w:val="24"/>
        </w:rPr>
        <w:t xml:space="preserve">– Ninni will depart Australia </w:t>
      </w:r>
      <w:r w:rsidR="002F1DE3">
        <w:rPr>
          <w:rFonts w:ascii="Calibri" w:eastAsia="Times New Roman" w:hAnsi="Calibri" w:cs="Calibri"/>
          <w:color w:val="000000"/>
          <w:sz w:val="24"/>
          <w:szCs w:val="24"/>
        </w:rPr>
        <w:t xml:space="preserve">by QANTAS </w:t>
      </w:r>
      <w:r w:rsidR="00AF4EB3">
        <w:rPr>
          <w:rFonts w:ascii="Calibri" w:eastAsia="Times New Roman" w:hAnsi="Calibri" w:cs="Calibri"/>
          <w:color w:val="000000"/>
          <w:sz w:val="24"/>
          <w:szCs w:val="24"/>
        </w:rPr>
        <w:t xml:space="preserve">Flight AY5022 </w:t>
      </w:r>
      <w:r w:rsidR="002F1DE3">
        <w:rPr>
          <w:rFonts w:ascii="Calibri" w:eastAsia="Times New Roman" w:hAnsi="Calibri" w:cs="Calibri"/>
          <w:color w:val="000000"/>
          <w:sz w:val="24"/>
          <w:szCs w:val="24"/>
        </w:rPr>
        <w:t>at 10:15</w:t>
      </w:r>
      <w:r w:rsidR="00AF4EB3">
        <w:rPr>
          <w:rFonts w:ascii="Calibri" w:eastAsia="Times New Roman" w:hAnsi="Calibri" w:cs="Calibri"/>
          <w:color w:val="000000"/>
          <w:sz w:val="24"/>
          <w:szCs w:val="24"/>
        </w:rPr>
        <w:t>am</w:t>
      </w:r>
    </w:p>
    <w:p w14:paraId="6873B0C0" w14:textId="06729378" w:rsidR="00AC1917" w:rsidRDefault="00AC1917" w:rsidP="000E36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E2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July 18</w:t>
      </w:r>
      <w:r w:rsidRPr="008E279A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– Bonnie Doon CFA </w:t>
      </w:r>
      <w:r w:rsidR="005A3076">
        <w:rPr>
          <w:rFonts w:ascii="Calibri" w:eastAsia="Times New Roman" w:hAnsi="Calibri" w:cs="Calibri"/>
          <w:color w:val="000000"/>
          <w:sz w:val="24"/>
          <w:szCs w:val="24"/>
        </w:rPr>
        <w:t>–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5A3076">
        <w:rPr>
          <w:rFonts w:ascii="Calibri" w:eastAsia="Times New Roman" w:hAnsi="Calibri" w:cs="Calibri"/>
          <w:color w:val="000000"/>
          <w:sz w:val="24"/>
          <w:szCs w:val="24"/>
        </w:rPr>
        <w:t>BBQ for comedy night</w:t>
      </w:r>
    </w:p>
    <w:p w14:paraId="18815619" w14:textId="77777777" w:rsidR="00A82DCB" w:rsidRDefault="00DD1AA7" w:rsidP="000E36B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94252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August</w:t>
      </w:r>
      <w:r w:rsidR="0094252C" w:rsidRPr="0094252C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12</w:t>
      </w:r>
      <w:r w:rsidR="0094252C" w:rsidRPr="0094252C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th</w:t>
      </w:r>
      <w:r w:rsidR="0094252C">
        <w:rPr>
          <w:rFonts w:ascii="Calibri" w:eastAsia="Times New Roman" w:hAnsi="Calibri" w:cs="Calibri"/>
          <w:color w:val="000000"/>
          <w:sz w:val="24"/>
          <w:szCs w:val="24"/>
        </w:rPr>
        <w:t xml:space="preserve"> – Our Rotary Meetings resume at the Delatite Hotel</w:t>
      </w:r>
    </w:p>
    <w:p w14:paraId="28D443E1" w14:textId="1E571EB2" w:rsidR="007A2D82" w:rsidRDefault="005A3076" w:rsidP="000E36BC">
      <w:pPr>
        <w:shd w:val="clear" w:color="auto" w:fill="FFFFFF"/>
        <w:spacing w:after="0" w:line="240" w:lineRule="auto"/>
        <w:rPr>
          <w:noProof/>
        </w:rPr>
      </w:pPr>
      <w:r w:rsidRPr="008E2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September</w:t>
      </w:r>
      <w:r w:rsidR="004E0DDA" w:rsidRPr="008E279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23</w:t>
      </w:r>
      <w:r w:rsidR="004E0DDA" w:rsidRPr="008E279A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rd</w:t>
      </w:r>
      <w:r w:rsidR="004E0DDA">
        <w:rPr>
          <w:rFonts w:ascii="Calibri" w:eastAsia="Times New Roman" w:hAnsi="Calibri" w:cs="Calibri"/>
          <w:color w:val="000000"/>
          <w:sz w:val="24"/>
          <w:szCs w:val="24"/>
        </w:rPr>
        <w:t xml:space="preserve"> – Guest Speaker</w:t>
      </w:r>
      <w:r w:rsidR="0097097E">
        <w:rPr>
          <w:rFonts w:ascii="Calibri" w:eastAsia="Times New Roman" w:hAnsi="Calibri" w:cs="Calibri"/>
          <w:color w:val="000000"/>
          <w:sz w:val="24"/>
          <w:szCs w:val="24"/>
        </w:rPr>
        <w:t xml:space="preserve"> -</w:t>
      </w:r>
      <w:r w:rsidR="004E0DDA">
        <w:rPr>
          <w:rFonts w:ascii="Calibri" w:eastAsia="Times New Roman" w:hAnsi="Calibri" w:cs="Calibri"/>
          <w:color w:val="000000"/>
          <w:sz w:val="24"/>
          <w:szCs w:val="24"/>
        </w:rPr>
        <w:t xml:space="preserve"> Stephen Whiteside</w:t>
      </w:r>
      <w:r w:rsidR="008E279A">
        <w:rPr>
          <w:rFonts w:ascii="Calibri" w:eastAsia="Times New Roman" w:hAnsi="Calibri" w:cs="Calibri"/>
          <w:color w:val="000000"/>
          <w:sz w:val="24"/>
          <w:szCs w:val="24"/>
        </w:rPr>
        <w:t xml:space="preserve"> – Book “The </w:t>
      </w:r>
      <w:r w:rsidR="0097097E">
        <w:rPr>
          <w:rFonts w:ascii="Calibri" w:eastAsia="Times New Roman" w:hAnsi="Calibri" w:cs="Calibri"/>
          <w:color w:val="000000"/>
          <w:sz w:val="24"/>
          <w:szCs w:val="24"/>
        </w:rPr>
        <w:t>V</w:t>
      </w:r>
      <w:r w:rsidR="008E279A">
        <w:rPr>
          <w:rFonts w:ascii="Calibri" w:eastAsia="Times New Roman" w:hAnsi="Calibri" w:cs="Calibri"/>
          <w:color w:val="000000"/>
          <w:sz w:val="24"/>
          <w:szCs w:val="24"/>
        </w:rPr>
        <w:t xml:space="preserve">iew </w:t>
      </w:r>
      <w:proofErr w:type="gramStart"/>
      <w:r w:rsidR="0097097E">
        <w:rPr>
          <w:rFonts w:ascii="Calibri" w:eastAsia="Times New Roman" w:hAnsi="Calibri" w:cs="Calibri"/>
          <w:color w:val="000000"/>
          <w:sz w:val="24"/>
          <w:szCs w:val="24"/>
        </w:rPr>
        <w:t>F</w:t>
      </w:r>
      <w:r w:rsidR="008E279A">
        <w:rPr>
          <w:rFonts w:ascii="Calibri" w:eastAsia="Times New Roman" w:hAnsi="Calibri" w:cs="Calibri"/>
          <w:color w:val="000000"/>
          <w:sz w:val="24"/>
          <w:szCs w:val="24"/>
        </w:rPr>
        <w:t>rom</w:t>
      </w:r>
      <w:proofErr w:type="gramEnd"/>
      <w:r w:rsidR="008E279A">
        <w:rPr>
          <w:rFonts w:ascii="Calibri" w:eastAsia="Times New Roman" w:hAnsi="Calibri" w:cs="Calibri"/>
          <w:color w:val="000000"/>
          <w:sz w:val="24"/>
          <w:szCs w:val="24"/>
        </w:rPr>
        <w:t xml:space="preserve"> Point Lookout”</w:t>
      </w:r>
      <w:r w:rsidR="00306628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="007E45B1" w:rsidRPr="00D918E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October </w:t>
      </w:r>
      <w:r w:rsidR="004A5ED2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24</w:t>
      </w:r>
      <w:r w:rsidR="007E45B1" w:rsidRPr="00D918ED">
        <w:rPr>
          <w:rFonts w:ascii="Calibri" w:eastAsia="Times New Roman" w:hAnsi="Calibri" w:cs="Calibri"/>
          <w:b/>
          <w:bCs/>
          <w:color w:val="000000"/>
          <w:sz w:val="24"/>
          <w:szCs w:val="24"/>
          <w:vertAlign w:val="superscript"/>
        </w:rPr>
        <w:t>t</w:t>
      </w:r>
      <w:r w:rsidR="007E45B1" w:rsidRPr="007E45B1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h</w:t>
      </w:r>
      <w:r w:rsidR="007E45B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918ED">
        <w:rPr>
          <w:rFonts w:ascii="Calibri" w:eastAsia="Times New Roman" w:hAnsi="Calibri" w:cs="Calibri"/>
          <w:color w:val="000000"/>
          <w:sz w:val="24"/>
          <w:szCs w:val="24"/>
        </w:rPr>
        <w:t>–</w:t>
      </w:r>
      <w:r w:rsidR="007E45B1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7097E">
        <w:rPr>
          <w:rFonts w:ascii="Calibri" w:eastAsia="Times New Roman" w:hAnsi="Calibri" w:cs="Calibri"/>
          <w:color w:val="000000"/>
          <w:sz w:val="24"/>
          <w:szCs w:val="24"/>
        </w:rPr>
        <w:t>guest speaker</w:t>
      </w:r>
      <w:r w:rsidR="0097097E">
        <w:rPr>
          <w:noProof/>
        </w:rPr>
        <w:t xml:space="preserve"> </w:t>
      </w:r>
      <w:r w:rsidR="0097097E">
        <w:rPr>
          <w:noProof/>
        </w:rPr>
        <w:t xml:space="preserve">- </w:t>
      </w:r>
      <w:r w:rsidR="00D918ED">
        <w:rPr>
          <w:rFonts w:ascii="Calibri" w:eastAsia="Times New Roman" w:hAnsi="Calibri" w:cs="Calibri"/>
          <w:color w:val="000000"/>
          <w:sz w:val="24"/>
          <w:szCs w:val="24"/>
        </w:rPr>
        <w:t xml:space="preserve">Love </w:t>
      </w:r>
      <w:r w:rsidR="0097097E">
        <w:rPr>
          <w:rFonts w:ascii="Calibri" w:eastAsia="Times New Roman" w:hAnsi="Calibri" w:cs="Calibri"/>
          <w:color w:val="000000"/>
          <w:sz w:val="24"/>
          <w:szCs w:val="24"/>
        </w:rPr>
        <w:t>Y</w:t>
      </w:r>
      <w:r w:rsidR="00D918ED">
        <w:rPr>
          <w:rFonts w:ascii="Calibri" w:eastAsia="Times New Roman" w:hAnsi="Calibri" w:cs="Calibri"/>
          <w:color w:val="000000"/>
          <w:sz w:val="24"/>
          <w:szCs w:val="24"/>
        </w:rPr>
        <w:t>our Sister – Samu</w:t>
      </w:r>
      <w:r w:rsidR="00143FF8">
        <w:rPr>
          <w:rFonts w:ascii="Calibri" w:eastAsia="Times New Roman" w:hAnsi="Calibri" w:cs="Calibri"/>
          <w:color w:val="000000"/>
          <w:sz w:val="24"/>
          <w:szCs w:val="24"/>
        </w:rPr>
        <w:t>e</w:t>
      </w:r>
      <w:r w:rsidR="00D918ED">
        <w:rPr>
          <w:rFonts w:ascii="Calibri" w:eastAsia="Times New Roman" w:hAnsi="Calibri" w:cs="Calibri"/>
          <w:color w:val="000000"/>
          <w:sz w:val="24"/>
          <w:szCs w:val="24"/>
        </w:rPr>
        <w:t xml:space="preserve">l Johnson </w:t>
      </w:r>
    </w:p>
    <w:p w14:paraId="6F323389" w14:textId="77777777" w:rsidR="006C7E10" w:rsidRDefault="006C7E10" w:rsidP="000E36BC">
      <w:pPr>
        <w:shd w:val="clear" w:color="auto" w:fill="FFFFFF"/>
        <w:spacing w:after="0" w:line="240" w:lineRule="auto"/>
        <w:rPr>
          <w:b/>
          <w:bCs/>
          <w:noProof/>
          <w:sz w:val="28"/>
          <w:szCs w:val="28"/>
        </w:rPr>
      </w:pPr>
    </w:p>
    <w:sectPr w:rsidR="006C7E10" w:rsidSect="0098060E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E9450" w14:textId="77777777" w:rsidR="0018193D" w:rsidRDefault="0018193D" w:rsidP="00CB1E7B">
      <w:pPr>
        <w:spacing w:after="0" w:line="240" w:lineRule="auto"/>
      </w:pPr>
      <w:r>
        <w:separator/>
      </w:r>
    </w:p>
  </w:endnote>
  <w:endnote w:type="continuationSeparator" w:id="0">
    <w:p w14:paraId="25F4095E" w14:textId="77777777" w:rsidR="0018193D" w:rsidRDefault="0018193D" w:rsidP="00CB1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99A60" w14:textId="77777777" w:rsidR="0018193D" w:rsidRDefault="0018193D" w:rsidP="00CB1E7B">
      <w:pPr>
        <w:spacing w:after="0" w:line="240" w:lineRule="auto"/>
      </w:pPr>
      <w:r>
        <w:separator/>
      </w:r>
    </w:p>
  </w:footnote>
  <w:footnote w:type="continuationSeparator" w:id="0">
    <w:p w14:paraId="309BBB32" w14:textId="77777777" w:rsidR="0018193D" w:rsidRDefault="0018193D" w:rsidP="00CB1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E8E"/>
    <w:rsid w:val="00000045"/>
    <w:rsid w:val="000007DC"/>
    <w:rsid w:val="0000169C"/>
    <w:rsid w:val="0000297C"/>
    <w:rsid w:val="00003DC6"/>
    <w:rsid w:val="000041A7"/>
    <w:rsid w:val="00004D58"/>
    <w:rsid w:val="00005F1D"/>
    <w:rsid w:val="00006B0B"/>
    <w:rsid w:val="00007E12"/>
    <w:rsid w:val="0001074A"/>
    <w:rsid w:val="00010D3B"/>
    <w:rsid w:val="00010E8B"/>
    <w:rsid w:val="00011C0D"/>
    <w:rsid w:val="0001228F"/>
    <w:rsid w:val="0001293D"/>
    <w:rsid w:val="00013545"/>
    <w:rsid w:val="00013A3C"/>
    <w:rsid w:val="00014075"/>
    <w:rsid w:val="00014200"/>
    <w:rsid w:val="000142FE"/>
    <w:rsid w:val="000154DC"/>
    <w:rsid w:val="000164A3"/>
    <w:rsid w:val="00016C85"/>
    <w:rsid w:val="00017380"/>
    <w:rsid w:val="0002076A"/>
    <w:rsid w:val="000236A5"/>
    <w:rsid w:val="0002466D"/>
    <w:rsid w:val="00025B54"/>
    <w:rsid w:val="00027128"/>
    <w:rsid w:val="00027205"/>
    <w:rsid w:val="000275C3"/>
    <w:rsid w:val="000277F8"/>
    <w:rsid w:val="000306B8"/>
    <w:rsid w:val="0003196F"/>
    <w:rsid w:val="00032F59"/>
    <w:rsid w:val="00033253"/>
    <w:rsid w:val="00033B00"/>
    <w:rsid w:val="000347A7"/>
    <w:rsid w:val="00036338"/>
    <w:rsid w:val="00037728"/>
    <w:rsid w:val="00037771"/>
    <w:rsid w:val="000378A4"/>
    <w:rsid w:val="00040573"/>
    <w:rsid w:val="00041B82"/>
    <w:rsid w:val="00042720"/>
    <w:rsid w:val="000428E7"/>
    <w:rsid w:val="00043CC0"/>
    <w:rsid w:val="000450F1"/>
    <w:rsid w:val="0004596D"/>
    <w:rsid w:val="0004596F"/>
    <w:rsid w:val="0004603D"/>
    <w:rsid w:val="00047534"/>
    <w:rsid w:val="000503F6"/>
    <w:rsid w:val="00052074"/>
    <w:rsid w:val="00052AD7"/>
    <w:rsid w:val="00053B2B"/>
    <w:rsid w:val="0005400D"/>
    <w:rsid w:val="0005414C"/>
    <w:rsid w:val="0005443E"/>
    <w:rsid w:val="00054D9C"/>
    <w:rsid w:val="00056427"/>
    <w:rsid w:val="000652FC"/>
    <w:rsid w:val="000656FF"/>
    <w:rsid w:val="000664DD"/>
    <w:rsid w:val="00066870"/>
    <w:rsid w:val="00070C8E"/>
    <w:rsid w:val="0007239D"/>
    <w:rsid w:val="000725A7"/>
    <w:rsid w:val="00073A47"/>
    <w:rsid w:val="00074130"/>
    <w:rsid w:val="000756A2"/>
    <w:rsid w:val="00075B82"/>
    <w:rsid w:val="00075F1A"/>
    <w:rsid w:val="00076072"/>
    <w:rsid w:val="00077B6F"/>
    <w:rsid w:val="0008380D"/>
    <w:rsid w:val="00090FC2"/>
    <w:rsid w:val="000921FA"/>
    <w:rsid w:val="00094AFC"/>
    <w:rsid w:val="00095084"/>
    <w:rsid w:val="00095F2E"/>
    <w:rsid w:val="00096A87"/>
    <w:rsid w:val="00096FEC"/>
    <w:rsid w:val="00097E31"/>
    <w:rsid w:val="000A1389"/>
    <w:rsid w:val="000A193D"/>
    <w:rsid w:val="000A4DFE"/>
    <w:rsid w:val="000A6DB8"/>
    <w:rsid w:val="000B1D38"/>
    <w:rsid w:val="000B26E2"/>
    <w:rsid w:val="000B3318"/>
    <w:rsid w:val="000B525C"/>
    <w:rsid w:val="000B53D9"/>
    <w:rsid w:val="000B65EE"/>
    <w:rsid w:val="000C01A0"/>
    <w:rsid w:val="000C152F"/>
    <w:rsid w:val="000C1BE4"/>
    <w:rsid w:val="000C2180"/>
    <w:rsid w:val="000C2441"/>
    <w:rsid w:val="000C307C"/>
    <w:rsid w:val="000C374F"/>
    <w:rsid w:val="000C423B"/>
    <w:rsid w:val="000C7D95"/>
    <w:rsid w:val="000D132A"/>
    <w:rsid w:val="000D377C"/>
    <w:rsid w:val="000D38E5"/>
    <w:rsid w:val="000D47D8"/>
    <w:rsid w:val="000E36BC"/>
    <w:rsid w:val="000E3FAE"/>
    <w:rsid w:val="000E4356"/>
    <w:rsid w:val="000E4733"/>
    <w:rsid w:val="000E6ED6"/>
    <w:rsid w:val="000E7D36"/>
    <w:rsid w:val="000E7D70"/>
    <w:rsid w:val="000E7DAA"/>
    <w:rsid w:val="000F0CB1"/>
    <w:rsid w:val="000F354C"/>
    <w:rsid w:val="000F4140"/>
    <w:rsid w:val="000F5F12"/>
    <w:rsid w:val="000F6A83"/>
    <w:rsid w:val="000F7C84"/>
    <w:rsid w:val="001009BB"/>
    <w:rsid w:val="00100F6D"/>
    <w:rsid w:val="0010331D"/>
    <w:rsid w:val="00103996"/>
    <w:rsid w:val="00104240"/>
    <w:rsid w:val="00105798"/>
    <w:rsid w:val="001060BA"/>
    <w:rsid w:val="00110479"/>
    <w:rsid w:val="00110876"/>
    <w:rsid w:val="00111487"/>
    <w:rsid w:val="00112399"/>
    <w:rsid w:val="00113C42"/>
    <w:rsid w:val="00115D31"/>
    <w:rsid w:val="00116400"/>
    <w:rsid w:val="00117A4F"/>
    <w:rsid w:val="0012095C"/>
    <w:rsid w:val="00122321"/>
    <w:rsid w:val="0012602F"/>
    <w:rsid w:val="0012748A"/>
    <w:rsid w:val="001279D9"/>
    <w:rsid w:val="0013151F"/>
    <w:rsid w:val="001315FD"/>
    <w:rsid w:val="00133211"/>
    <w:rsid w:val="00133656"/>
    <w:rsid w:val="00133AF5"/>
    <w:rsid w:val="00134C38"/>
    <w:rsid w:val="0013592E"/>
    <w:rsid w:val="0013597D"/>
    <w:rsid w:val="00136EAD"/>
    <w:rsid w:val="00137325"/>
    <w:rsid w:val="00137DBF"/>
    <w:rsid w:val="0014136D"/>
    <w:rsid w:val="00141CB1"/>
    <w:rsid w:val="00142594"/>
    <w:rsid w:val="0014263A"/>
    <w:rsid w:val="00143483"/>
    <w:rsid w:val="00143F72"/>
    <w:rsid w:val="00143FF8"/>
    <w:rsid w:val="001440B1"/>
    <w:rsid w:val="001444F7"/>
    <w:rsid w:val="001469A2"/>
    <w:rsid w:val="001478B7"/>
    <w:rsid w:val="001505AD"/>
    <w:rsid w:val="00150A13"/>
    <w:rsid w:val="001512C8"/>
    <w:rsid w:val="00153D00"/>
    <w:rsid w:val="0015419C"/>
    <w:rsid w:val="001545A1"/>
    <w:rsid w:val="00155987"/>
    <w:rsid w:val="001559BD"/>
    <w:rsid w:val="00155B9D"/>
    <w:rsid w:val="00160E3F"/>
    <w:rsid w:val="00161033"/>
    <w:rsid w:val="00162BD4"/>
    <w:rsid w:val="00162D6B"/>
    <w:rsid w:val="001638D1"/>
    <w:rsid w:val="00163BEA"/>
    <w:rsid w:val="00165C2C"/>
    <w:rsid w:val="00165DF0"/>
    <w:rsid w:val="00166F00"/>
    <w:rsid w:val="00167B97"/>
    <w:rsid w:val="00167BCC"/>
    <w:rsid w:val="00170321"/>
    <w:rsid w:val="001713E5"/>
    <w:rsid w:val="0017250C"/>
    <w:rsid w:val="00173D70"/>
    <w:rsid w:val="00176627"/>
    <w:rsid w:val="00176E2D"/>
    <w:rsid w:val="00180932"/>
    <w:rsid w:val="00180983"/>
    <w:rsid w:val="0018193D"/>
    <w:rsid w:val="001822AD"/>
    <w:rsid w:val="001823C7"/>
    <w:rsid w:val="00182FAC"/>
    <w:rsid w:val="00184E65"/>
    <w:rsid w:val="00185925"/>
    <w:rsid w:val="00187403"/>
    <w:rsid w:val="0018772C"/>
    <w:rsid w:val="0019002A"/>
    <w:rsid w:val="00190D02"/>
    <w:rsid w:val="001918CB"/>
    <w:rsid w:val="00192E60"/>
    <w:rsid w:val="00194655"/>
    <w:rsid w:val="00194708"/>
    <w:rsid w:val="001962A9"/>
    <w:rsid w:val="00196C1A"/>
    <w:rsid w:val="00196F56"/>
    <w:rsid w:val="001A0521"/>
    <w:rsid w:val="001A19FE"/>
    <w:rsid w:val="001A57C7"/>
    <w:rsid w:val="001A6F41"/>
    <w:rsid w:val="001A7C9C"/>
    <w:rsid w:val="001B0BEC"/>
    <w:rsid w:val="001B181A"/>
    <w:rsid w:val="001B2760"/>
    <w:rsid w:val="001B2B0B"/>
    <w:rsid w:val="001B3532"/>
    <w:rsid w:val="001B36ED"/>
    <w:rsid w:val="001B561C"/>
    <w:rsid w:val="001B6C6E"/>
    <w:rsid w:val="001B6E08"/>
    <w:rsid w:val="001C0955"/>
    <w:rsid w:val="001C1D55"/>
    <w:rsid w:val="001C2167"/>
    <w:rsid w:val="001C31BA"/>
    <w:rsid w:val="001C438A"/>
    <w:rsid w:val="001C5850"/>
    <w:rsid w:val="001C590B"/>
    <w:rsid w:val="001C63BC"/>
    <w:rsid w:val="001C6FA9"/>
    <w:rsid w:val="001C78A1"/>
    <w:rsid w:val="001D2F1A"/>
    <w:rsid w:val="001D460E"/>
    <w:rsid w:val="001D50E1"/>
    <w:rsid w:val="001D57C8"/>
    <w:rsid w:val="001D588F"/>
    <w:rsid w:val="001D5F58"/>
    <w:rsid w:val="001E012F"/>
    <w:rsid w:val="001E1188"/>
    <w:rsid w:val="001E28DC"/>
    <w:rsid w:val="001E57B8"/>
    <w:rsid w:val="001E7824"/>
    <w:rsid w:val="001E7849"/>
    <w:rsid w:val="001F102A"/>
    <w:rsid w:val="001F14BF"/>
    <w:rsid w:val="001F1C47"/>
    <w:rsid w:val="001F1FF5"/>
    <w:rsid w:val="001F3573"/>
    <w:rsid w:val="00202472"/>
    <w:rsid w:val="00202E2F"/>
    <w:rsid w:val="002035D0"/>
    <w:rsid w:val="002038E2"/>
    <w:rsid w:val="002050F8"/>
    <w:rsid w:val="00207CAC"/>
    <w:rsid w:val="00211B6B"/>
    <w:rsid w:val="002133E9"/>
    <w:rsid w:val="00214A54"/>
    <w:rsid w:val="0021601B"/>
    <w:rsid w:val="00216200"/>
    <w:rsid w:val="00217380"/>
    <w:rsid w:val="00220FBD"/>
    <w:rsid w:val="002214E4"/>
    <w:rsid w:val="00221D50"/>
    <w:rsid w:val="00231FCA"/>
    <w:rsid w:val="00233834"/>
    <w:rsid w:val="00235217"/>
    <w:rsid w:val="00235BEC"/>
    <w:rsid w:val="0024055C"/>
    <w:rsid w:val="002409BA"/>
    <w:rsid w:val="002425AE"/>
    <w:rsid w:val="00242C90"/>
    <w:rsid w:val="00242E69"/>
    <w:rsid w:val="00244CA2"/>
    <w:rsid w:val="00246E1F"/>
    <w:rsid w:val="002514C2"/>
    <w:rsid w:val="00251C92"/>
    <w:rsid w:val="00252DF3"/>
    <w:rsid w:val="00252F67"/>
    <w:rsid w:val="002531D9"/>
    <w:rsid w:val="0025369D"/>
    <w:rsid w:val="0026037C"/>
    <w:rsid w:val="00261749"/>
    <w:rsid w:val="002628E3"/>
    <w:rsid w:val="00263184"/>
    <w:rsid w:val="00263FD1"/>
    <w:rsid w:val="002655D5"/>
    <w:rsid w:val="00271103"/>
    <w:rsid w:val="00271A55"/>
    <w:rsid w:val="002724DA"/>
    <w:rsid w:val="00273D52"/>
    <w:rsid w:val="0027589B"/>
    <w:rsid w:val="00275F5F"/>
    <w:rsid w:val="00276260"/>
    <w:rsid w:val="00276B85"/>
    <w:rsid w:val="0028077E"/>
    <w:rsid w:val="00281310"/>
    <w:rsid w:val="00282924"/>
    <w:rsid w:val="002863B5"/>
    <w:rsid w:val="002864DF"/>
    <w:rsid w:val="00287D8F"/>
    <w:rsid w:val="002905D2"/>
    <w:rsid w:val="002914CC"/>
    <w:rsid w:val="00291791"/>
    <w:rsid w:val="002919DF"/>
    <w:rsid w:val="002A1E0B"/>
    <w:rsid w:val="002A2CF8"/>
    <w:rsid w:val="002A57BC"/>
    <w:rsid w:val="002A6603"/>
    <w:rsid w:val="002B0D58"/>
    <w:rsid w:val="002B4802"/>
    <w:rsid w:val="002B6E79"/>
    <w:rsid w:val="002B7FC9"/>
    <w:rsid w:val="002C0236"/>
    <w:rsid w:val="002C2738"/>
    <w:rsid w:val="002C27D0"/>
    <w:rsid w:val="002C3166"/>
    <w:rsid w:val="002C5AB8"/>
    <w:rsid w:val="002C6A7E"/>
    <w:rsid w:val="002D00F1"/>
    <w:rsid w:val="002D1722"/>
    <w:rsid w:val="002D1773"/>
    <w:rsid w:val="002D2ADE"/>
    <w:rsid w:val="002D3B67"/>
    <w:rsid w:val="002D4C10"/>
    <w:rsid w:val="002D4EDC"/>
    <w:rsid w:val="002D6120"/>
    <w:rsid w:val="002D6AD6"/>
    <w:rsid w:val="002D744C"/>
    <w:rsid w:val="002E075C"/>
    <w:rsid w:val="002E41F5"/>
    <w:rsid w:val="002E558C"/>
    <w:rsid w:val="002E69F4"/>
    <w:rsid w:val="002E7C4C"/>
    <w:rsid w:val="002F019A"/>
    <w:rsid w:val="002F1C1A"/>
    <w:rsid w:val="002F1CEE"/>
    <w:rsid w:val="002F1DE3"/>
    <w:rsid w:val="002F244E"/>
    <w:rsid w:val="002F4113"/>
    <w:rsid w:val="002F45A9"/>
    <w:rsid w:val="002F5EEB"/>
    <w:rsid w:val="002F6239"/>
    <w:rsid w:val="002F631B"/>
    <w:rsid w:val="002F66E9"/>
    <w:rsid w:val="002F75CE"/>
    <w:rsid w:val="0030024D"/>
    <w:rsid w:val="0030196A"/>
    <w:rsid w:val="0030240F"/>
    <w:rsid w:val="00303C76"/>
    <w:rsid w:val="00303ECE"/>
    <w:rsid w:val="00306628"/>
    <w:rsid w:val="0030687A"/>
    <w:rsid w:val="00306D4E"/>
    <w:rsid w:val="003106E9"/>
    <w:rsid w:val="00310C3F"/>
    <w:rsid w:val="00311A68"/>
    <w:rsid w:val="00312118"/>
    <w:rsid w:val="00312917"/>
    <w:rsid w:val="00313761"/>
    <w:rsid w:val="00314C81"/>
    <w:rsid w:val="003170E5"/>
    <w:rsid w:val="00317602"/>
    <w:rsid w:val="00320E69"/>
    <w:rsid w:val="00321462"/>
    <w:rsid w:val="003218D0"/>
    <w:rsid w:val="003228C3"/>
    <w:rsid w:val="00323E26"/>
    <w:rsid w:val="00324038"/>
    <w:rsid w:val="003265D8"/>
    <w:rsid w:val="00327365"/>
    <w:rsid w:val="003302F6"/>
    <w:rsid w:val="00330E5F"/>
    <w:rsid w:val="00331F4E"/>
    <w:rsid w:val="0033338A"/>
    <w:rsid w:val="003378CB"/>
    <w:rsid w:val="00340AFB"/>
    <w:rsid w:val="00340B03"/>
    <w:rsid w:val="0034125D"/>
    <w:rsid w:val="00342FA1"/>
    <w:rsid w:val="00343DEE"/>
    <w:rsid w:val="003444D2"/>
    <w:rsid w:val="00345A9C"/>
    <w:rsid w:val="00347C02"/>
    <w:rsid w:val="003503E4"/>
    <w:rsid w:val="0035057B"/>
    <w:rsid w:val="0035119B"/>
    <w:rsid w:val="00351525"/>
    <w:rsid w:val="00351BDC"/>
    <w:rsid w:val="00354738"/>
    <w:rsid w:val="00354856"/>
    <w:rsid w:val="003548E9"/>
    <w:rsid w:val="003606A9"/>
    <w:rsid w:val="0036166F"/>
    <w:rsid w:val="00361A97"/>
    <w:rsid w:val="003622E5"/>
    <w:rsid w:val="003637BA"/>
    <w:rsid w:val="00364C3F"/>
    <w:rsid w:val="00364E94"/>
    <w:rsid w:val="0036592D"/>
    <w:rsid w:val="003660B1"/>
    <w:rsid w:val="003661F8"/>
    <w:rsid w:val="003666E7"/>
    <w:rsid w:val="003667D4"/>
    <w:rsid w:val="00366C1B"/>
    <w:rsid w:val="003700CA"/>
    <w:rsid w:val="00370228"/>
    <w:rsid w:val="003706DB"/>
    <w:rsid w:val="00370B1D"/>
    <w:rsid w:val="00370D51"/>
    <w:rsid w:val="00373E27"/>
    <w:rsid w:val="003741C2"/>
    <w:rsid w:val="00375F41"/>
    <w:rsid w:val="0037676A"/>
    <w:rsid w:val="00376B34"/>
    <w:rsid w:val="00376E1F"/>
    <w:rsid w:val="003807F8"/>
    <w:rsid w:val="00380F3F"/>
    <w:rsid w:val="00381E9A"/>
    <w:rsid w:val="003837E9"/>
    <w:rsid w:val="00384A3E"/>
    <w:rsid w:val="00387DA0"/>
    <w:rsid w:val="00387DE5"/>
    <w:rsid w:val="003901EE"/>
    <w:rsid w:val="00394B9F"/>
    <w:rsid w:val="00394DEA"/>
    <w:rsid w:val="003A0A10"/>
    <w:rsid w:val="003A0C58"/>
    <w:rsid w:val="003A132C"/>
    <w:rsid w:val="003A1402"/>
    <w:rsid w:val="003A16E0"/>
    <w:rsid w:val="003A17DD"/>
    <w:rsid w:val="003A2CA2"/>
    <w:rsid w:val="003A4B4A"/>
    <w:rsid w:val="003A4DCB"/>
    <w:rsid w:val="003A5ACC"/>
    <w:rsid w:val="003A5C45"/>
    <w:rsid w:val="003A69BF"/>
    <w:rsid w:val="003A7AA4"/>
    <w:rsid w:val="003B06E5"/>
    <w:rsid w:val="003B1D89"/>
    <w:rsid w:val="003B2122"/>
    <w:rsid w:val="003B4A70"/>
    <w:rsid w:val="003B5C55"/>
    <w:rsid w:val="003B6896"/>
    <w:rsid w:val="003B6CB9"/>
    <w:rsid w:val="003B7036"/>
    <w:rsid w:val="003C1BC5"/>
    <w:rsid w:val="003C2CCF"/>
    <w:rsid w:val="003C5B3A"/>
    <w:rsid w:val="003C733C"/>
    <w:rsid w:val="003D0033"/>
    <w:rsid w:val="003D04AA"/>
    <w:rsid w:val="003D0A64"/>
    <w:rsid w:val="003D134D"/>
    <w:rsid w:val="003D1790"/>
    <w:rsid w:val="003D2B56"/>
    <w:rsid w:val="003D36D0"/>
    <w:rsid w:val="003D417B"/>
    <w:rsid w:val="003D62EE"/>
    <w:rsid w:val="003D6C03"/>
    <w:rsid w:val="003E16AF"/>
    <w:rsid w:val="003E16EF"/>
    <w:rsid w:val="003E29C2"/>
    <w:rsid w:val="003E30DD"/>
    <w:rsid w:val="003E433A"/>
    <w:rsid w:val="003E56BD"/>
    <w:rsid w:val="003E59C2"/>
    <w:rsid w:val="003E5DF2"/>
    <w:rsid w:val="003E643D"/>
    <w:rsid w:val="003E7BCF"/>
    <w:rsid w:val="003F13D2"/>
    <w:rsid w:val="003F3C68"/>
    <w:rsid w:val="003F526F"/>
    <w:rsid w:val="003F6C3B"/>
    <w:rsid w:val="003F75BF"/>
    <w:rsid w:val="003F772E"/>
    <w:rsid w:val="003F78D2"/>
    <w:rsid w:val="00400360"/>
    <w:rsid w:val="00400CBD"/>
    <w:rsid w:val="004011B3"/>
    <w:rsid w:val="00401224"/>
    <w:rsid w:val="00401A1D"/>
    <w:rsid w:val="004026DA"/>
    <w:rsid w:val="00403641"/>
    <w:rsid w:val="00404310"/>
    <w:rsid w:val="004060A9"/>
    <w:rsid w:val="00406B96"/>
    <w:rsid w:val="00406FAD"/>
    <w:rsid w:val="0040724F"/>
    <w:rsid w:val="0041051B"/>
    <w:rsid w:val="00410C3B"/>
    <w:rsid w:val="0041106D"/>
    <w:rsid w:val="004120CC"/>
    <w:rsid w:val="004145BB"/>
    <w:rsid w:val="00415131"/>
    <w:rsid w:val="00415B5A"/>
    <w:rsid w:val="004169D6"/>
    <w:rsid w:val="004178D4"/>
    <w:rsid w:val="00420A1A"/>
    <w:rsid w:val="0042117B"/>
    <w:rsid w:val="00421F40"/>
    <w:rsid w:val="004220AC"/>
    <w:rsid w:val="00422629"/>
    <w:rsid w:val="00423501"/>
    <w:rsid w:val="004237B0"/>
    <w:rsid w:val="0042476D"/>
    <w:rsid w:val="004256AB"/>
    <w:rsid w:val="00426892"/>
    <w:rsid w:val="0042725C"/>
    <w:rsid w:val="004276D9"/>
    <w:rsid w:val="004277B0"/>
    <w:rsid w:val="00430D2F"/>
    <w:rsid w:val="00430DA1"/>
    <w:rsid w:val="00431C67"/>
    <w:rsid w:val="00432E97"/>
    <w:rsid w:val="00433E3A"/>
    <w:rsid w:val="00435181"/>
    <w:rsid w:val="00435410"/>
    <w:rsid w:val="0043605A"/>
    <w:rsid w:val="00436F2D"/>
    <w:rsid w:val="00437111"/>
    <w:rsid w:val="004378A4"/>
    <w:rsid w:val="004432B5"/>
    <w:rsid w:val="0044385C"/>
    <w:rsid w:val="00445120"/>
    <w:rsid w:val="0044619A"/>
    <w:rsid w:val="00446237"/>
    <w:rsid w:val="0044625F"/>
    <w:rsid w:val="00446B7A"/>
    <w:rsid w:val="004479C2"/>
    <w:rsid w:val="00447AD2"/>
    <w:rsid w:val="00450E6E"/>
    <w:rsid w:val="004512A6"/>
    <w:rsid w:val="00451865"/>
    <w:rsid w:val="0045266A"/>
    <w:rsid w:val="00455483"/>
    <w:rsid w:val="004563C0"/>
    <w:rsid w:val="00456778"/>
    <w:rsid w:val="00456D1F"/>
    <w:rsid w:val="00456E5B"/>
    <w:rsid w:val="004578D1"/>
    <w:rsid w:val="00464121"/>
    <w:rsid w:val="004653E2"/>
    <w:rsid w:val="00467562"/>
    <w:rsid w:val="00467892"/>
    <w:rsid w:val="00472338"/>
    <w:rsid w:val="00474E59"/>
    <w:rsid w:val="004751EE"/>
    <w:rsid w:val="004758DA"/>
    <w:rsid w:val="00476347"/>
    <w:rsid w:val="004766E3"/>
    <w:rsid w:val="004778E4"/>
    <w:rsid w:val="00481130"/>
    <w:rsid w:val="00482C3E"/>
    <w:rsid w:val="00484705"/>
    <w:rsid w:val="00484ED5"/>
    <w:rsid w:val="00487098"/>
    <w:rsid w:val="00487836"/>
    <w:rsid w:val="00490155"/>
    <w:rsid w:val="004904D2"/>
    <w:rsid w:val="00491139"/>
    <w:rsid w:val="0049135B"/>
    <w:rsid w:val="00492179"/>
    <w:rsid w:val="00492222"/>
    <w:rsid w:val="00492600"/>
    <w:rsid w:val="00492CA2"/>
    <w:rsid w:val="0049300E"/>
    <w:rsid w:val="00494E03"/>
    <w:rsid w:val="0049605C"/>
    <w:rsid w:val="00496C11"/>
    <w:rsid w:val="004A1E57"/>
    <w:rsid w:val="004A3DF5"/>
    <w:rsid w:val="004A54D3"/>
    <w:rsid w:val="004A5B3C"/>
    <w:rsid w:val="004A5ED2"/>
    <w:rsid w:val="004A6C41"/>
    <w:rsid w:val="004B0D5E"/>
    <w:rsid w:val="004B1A6E"/>
    <w:rsid w:val="004B1FD1"/>
    <w:rsid w:val="004B2C14"/>
    <w:rsid w:val="004B39FB"/>
    <w:rsid w:val="004B469E"/>
    <w:rsid w:val="004B6E87"/>
    <w:rsid w:val="004B7D24"/>
    <w:rsid w:val="004C0118"/>
    <w:rsid w:val="004C0339"/>
    <w:rsid w:val="004C0406"/>
    <w:rsid w:val="004C0D93"/>
    <w:rsid w:val="004C190D"/>
    <w:rsid w:val="004C1BE7"/>
    <w:rsid w:val="004C1DF6"/>
    <w:rsid w:val="004C23BC"/>
    <w:rsid w:val="004C2FCD"/>
    <w:rsid w:val="004C4111"/>
    <w:rsid w:val="004C49AE"/>
    <w:rsid w:val="004C53BD"/>
    <w:rsid w:val="004C5896"/>
    <w:rsid w:val="004C6265"/>
    <w:rsid w:val="004D08B0"/>
    <w:rsid w:val="004D175B"/>
    <w:rsid w:val="004D2B63"/>
    <w:rsid w:val="004D30C9"/>
    <w:rsid w:val="004D4553"/>
    <w:rsid w:val="004D5DD1"/>
    <w:rsid w:val="004D6A95"/>
    <w:rsid w:val="004D6E3F"/>
    <w:rsid w:val="004D7E1E"/>
    <w:rsid w:val="004E0DDA"/>
    <w:rsid w:val="004E29E3"/>
    <w:rsid w:val="004E40C1"/>
    <w:rsid w:val="004E43C0"/>
    <w:rsid w:val="004E476C"/>
    <w:rsid w:val="004E6774"/>
    <w:rsid w:val="004F0AE8"/>
    <w:rsid w:val="004F12B0"/>
    <w:rsid w:val="004F55F4"/>
    <w:rsid w:val="004F5A3F"/>
    <w:rsid w:val="004F64F4"/>
    <w:rsid w:val="005034A0"/>
    <w:rsid w:val="005035C0"/>
    <w:rsid w:val="00506143"/>
    <w:rsid w:val="00507F50"/>
    <w:rsid w:val="00512533"/>
    <w:rsid w:val="00513057"/>
    <w:rsid w:val="0051356F"/>
    <w:rsid w:val="00513931"/>
    <w:rsid w:val="00514CE9"/>
    <w:rsid w:val="00515268"/>
    <w:rsid w:val="005153A0"/>
    <w:rsid w:val="00517F50"/>
    <w:rsid w:val="00520F43"/>
    <w:rsid w:val="00520FCB"/>
    <w:rsid w:val="005210FF"/>
    <w:rsid w:val="00521137"/>
    <w:rsid w:val="00523792"/>
    <w:rsid w:val="00526EED"/>
    <w:rsid w:val="00527456"/>
    <w:rsid w:val="0052765F"/>
    <w:rsid w:val="00530322"/>
    <w:rsid w:val="0053395E"/>
    <w:rsid w:val="00533EAE"/>
    <w:rsid w:val="0053443F"/>
    <w:rsid w:val="00534C44"/>
    <w:rsid w:val="00535AD5"/>
    <w:rsid w:val="00537444"/>
    <w:rsid w:val="00537745"/>
    <w:rsid w:val="00542A02"/>
    <w:rsid w:val="00544B3C"/>
    <w:rsid w:val="00544D5E"/>
    <w:rsid w:val="0054700F"/>
    <w:rsid w:val="00550406"/>
    <w:rsid w:val="005514D3"/>
    <w:rsid w:val="0055154C"/>
    <w:rsid w:val="005528DA"/>
    <w:rsid w:val="0055339A"/>
    <w:rsid w:val="00553CCE"/>
    <w:rsid w:val="005568A4"/>
    <w:rsid w:val="00556D80"/>
    <w:rsid w:val="00557262"/>
    <w:rsid w:val="00557B81"/>
    <w:rsid w:val="00560F8D"/>
    <w:rsid w:val="005625CE"/>
    <w:rsid w:val="00563A17"/>
    <w:rsid w:val="0056400A"/>
    <w:rsid w:val="0056497E"/>
    <w:rsid w:val="00564E77"/>
    <w:rsid w:val="005670C3"/>
    <w:rsid w:val="00570C67"/>
    <w:rsid w:val="0057269F"/>
    <w:rsid w:val="00572D36"/>
    <w:rsid w:val="00573412"/>
    <w:rsid w:val="00573549"/>
    <w:rsid w:val="0057454C"/>
    <w:rsid w:val="00574771"/>
    <w:rsid w:val="0057483F"/>
    <w:rsid w:val="00574D07"/>
    <w:rsid w:val="00574EB7"/>
    <w:rsid w:val="0057680C"/>
    <w:rsid w:val="0057738D"/>
    <w:rsid w:val="00580F56"/>
    <w:rsid w:val="00581059"/>
    <w:rsid w:val="00581410"/>
    <w:rsid w:val="00581E41"/>
    <w:rsid w:val="005821E5"/>
    <w:rsid w:val="0058231D"/>
    <w:rsid w:val="00582736"/>
    <w:rsid w:val="005827AF"/>
    <w:rsid w:val="00582DA1"/>
    <w:rsid w:val="0058332E"/>
    <w:rsid w:val="00585D42"/>
    <w:rsid w:val="00586784"/>
    <w:rsid w:val="00587247"/>
    <w:rsid w:val="00587C7B"/>
    <w:rsid w:val="00592049"/>
    <w:rsid w:val="005936CE"/>
    <w:rsid w:val="00593B10"/>
    <w:rsid w:val="00594890"/>
    <w:rsid w:val="0059536F"/>
    <w:rsid w:val="00595CC2"/>
    <w:rsid w:val="00596FB7"/>
    <w:rsid w:val="005972C7"/>
    <w:rsid w:val="0059798B"/>
    <w:rsid w:val="00597B1A"/>
    <w:rsid w:val="005A04D9"/>
    <w:rsid w:val="005A1E24"/>
    <w:rsid w:val="005A3076"/>
    <w:rsid w:val="005A31FB"/>
    <w:rsid w:val="005A40E8"/>
    <w:rsid w:val="005A42BC"/>
    <w:rsid w:val="005A4362"/>
    <w:rsid w:val="005B04E9"/>
    <w:rsid w:val="005B118C"/>
    <w:rsid w:val="005B15F3"/>
    <w:rsid w:val="005B2B60"/>
    <w:rsid w:val="005B39B1"/>
    <w:rsid w:val="005B4B0C"/>
    <w:rsid w:val="005B6255"/>
    <w:rsid w:val="005B6C61"/>
    <w:rsid w:val="005B6FD4"/>
    <w:rsid w:val="005C0AAC"/>
    <w:rsid w:val="005C165F"/>
    <w:rsid w:val="005C2ECB"/>
    <w:rsid w:val="005C3F0C"/>
    <w:rsid w:val="005C6141"/>
    <w:rsid w:val="005C686D"/>
    <w:rsid w:val="005C70B4"/>
    <w:rsid w:val="005D04D0"/>
    <w:rsid w:val="005D1BDE"/>
    <w:rsid w:val="005D3407"/>
    <w:rsid w:val="005D472C"/>
    <w:rsid w:val="005D56C1"/>
    <w:rsid w:val="005D60E9"/>
    <w:rsid w:val="005D655D"/>
    <w:rsid w:val="005E0478"/>
    <w:rsid w:val="005E1A70"/>
    <w:rsid w:val="005E2603"/>
    <w:rsid w:val="005E362E"/>
    <w:rsid w:val="005E51BE"/>
    <w:rsid w:val="005E6032"/>
    <w:rsid w:val="005E6BB6"/>
    <w:rsid w:val="005E715E"/>
    <w:rsid w:val="005E7D60"/>
    <w:rsid w:val="005E7DE2"/>
    <w:rsid w:val="005F0B37"/>
    <w:rsid w:val="005F17B3"/>
    <w:rsid w:val="005F2B79"/>
    <w:rsid w:val="005F3595"/>
    <w:rsid w:val="005F36A0"/>
    <w:rsid w:val="005F45F0"/>
    <w:rsid w:val="005F461C"/>
    <w:rsid w:val="005F54E1"/>
    <w:rsid w:val="005F5BA8"/>
    <w:rsid w:val="005F6547"/>
    <w:rsid w:val="005F75D6"/>
    <w:rsid w:val="00601333"/>
    <w:rsid w:val="00601B85"/>
    <w:rsid w:val="00601FE1"/>
    <w:rsid w:val="0060408E"/>
    <w:rsid w:val="006048EA"/>
    <w:rsid w:val="006061EB"/>
    <w:rsid w:val="00606327"/>
    <w:rsid w:val="0061001E"/>
    <w:rsid w:val="0061166A"/>
    <w:rsid w:val="00612156"/>
    <w:rsid w:val="00612FC1"/>
    <w:rsid w:val="00613D0E"/>
    <w:rsid w:val="00615DB1"/>
    <w:rsid w:val="00616468"/>
    <w:rsid w:val="00616663"/>
    <w:rsid w:val="006170BA"/>
    <w:rsid w:val="00617213"/>
    <w:rsid w:val="00617F97"/>
    <w:rsid w:val="006215CF"/>
    <w:rsid w:val="0062421E"/>
    <w:rsid w:val="00624569"/>
    <w:rsid w:val="0062564F"/>
    <w:rsid w:val="00625D8F"/>
    <w:rsid w:val="006266E4"/>
    <w:rsid w:val="00627DBA"/>
    <w:rsid w:val="0063530E"/>
    <w:rsid w:val="00635A45"/>
    <w:rsid w:val="00635C78"/>
    <w:rsid w:val="00636841"/>
    <w:rsid w:val="00641080"/>
    <w:rsid w:val="006418CD"/>
    <w:rsid w:val="00642B46"/>
    <w:rsid w:val="006430B2"/>
    <w:rsid w:val="0064320C"/>
    <w:rsid w:val="00644016"/>
    <w:rsid w:val="006461FB"/>
    <w:rsid w:val="00646235"/>
    <w:rsid w:val="0064729E"/>
    <w:rsid w:val="006477AF"/>
    <w:rsid w:val="00650725"/>
    <w:rsid w:val="0065129E"/>
    <w:rsid w:val="00652218"/>
    <w:rsid w:val="006527C3"/>
    <w:rsid w:val="00652EA1"/>
    <w:rsid w:val="00653A17"/>
    <w:rsid w:val="00654C34"/>
    <w:rsid w:val="00656823"/>
    <w:rsid w:val="00656EF2"/>
    <w:rsid w:val="00657256"/>
    <w:rsid w:val="0066158B"/>
    <w:rsid w:val="006619A6"/>
    <w:rsid w:val="00662951"/>
    <w:rsid w:val="006635D5"/>
    <w:rsid w:val="0066379C"/>
    <w:rsid w:val="00663F72"/>
    <w:rsid w:val="00664542"/>
    <w:rsid w:val="00665748"/>
    <w:rsid w:val="00667179"/>
    <w:rsid w:val="006706E7"/>
    <w:rsid w:val="00670E7F"/>
    <w:rsid w:val="00671591"/>
    <w:rsid w:val="00671F5F"/>
    <w:rsid w:val="00673B42"/>
    <w:rsid w:val="0067433B"/>
    <w:rsid w:val="006746D3"/>
    <w:rsid w:val="00677A63"/>
    <w:rsid w:val="00681068"/>
    <w:rsid w:val="0068217F"/>
    <w:rsid w:val="00682B37"/>
    <w:rsid w:val="00682F72"/>
    <w:rsid w:val="006842EA"/>
    <w:rsid w:val="00684CC5"/>
    <w:rsid w:val="00685680"/>
    <w:rsid w:val="0068574E"/>
    <w:rsid w:val="00686142"/>
    <w:rsid w:val="00686647"/>
    <w:rsid w:val="006870E2"/>
    <w:rsid w:val="00690CB6"/>
    <w:rsid w:val="006912F2"/>
    <w:rsid w:val="00691A1B"/>
    <w:rsid w:val="00692082"/>
    <w:rsid w:val="00692C44"/>
    <w:rsid w:val="00693E96"/>
    <w:rsid w:val="00694732"/>
    <w:rsid w:val="0069595C"/>
    <w:rsid w:val="00697914"/>
    <w:rsid w:val="006A27C6"/>
    <w:rsid w:val="006A4757"/>
    <w:rsid w:val="006A6A19"/>
    <w:rsid w:val="006B1BBC"/>
    <w:rsid w:val="006B3AC7"/>
    <w:rsid w:val="006B69C1"/>
    <w:rsid w:val="006C054A"/>
    <w:rsid w:val="006C101D"/>
    <w:rsid w:val="006C479F"/>
    <w:rsid w:val="006C50E9"/>
    <w:rsid w:val="006C6128"/>
    <w:rsid w:val="006C7E10"/>
    <w:rsid w:val="006D0D78"/>
    <w:rsid w:val="006D264F"/>
    <w:rsid w:val="006D293D"/>
    <w:rsid w:val="006D3D14"/>
    <w:rsid w:val="006D45B8"/>
    <w:rsid w:val="006D4613"/>
    <w:rsid w:val="006D4FC0"/>
    <w:rsid w:val="006D566E"/>
    <w:rsid w:val="006D5901"/>
    <w:rsid w:val="006D5908"/>
    <w:rsid w:val="006E0E47"/>
    <w:rsid w:val="006E0FF6"/>
    <w:rsid w:val="006E1EB1"/>
    <w:rsid w:val="006E334C"/>
    <w:rsid w:val="006E4CF6"/>
    <w:rsid w:val="006E6CF2"/>
    <w:rsid w:val="006F2120"/>
    <w:rsid w:val="006F3787"/>
    <w:rsid w:val="006F3F70"/>
    <w:rsid w:val="006F4035"/>
    <w:rsid w:val="006F513E"/>
    <w:rsid w:val="006F7ECB"/>
    <w:rsid w:val="0070215E"/>
    <w:rsid w:val="00703097"/>
    <w:rsid w:val="007031FF"/>
    <w:rsid w:val="007033FC"/>
    <w:rsid w:val="00704C00"/>
    <w:rsid w:val="00705DDC"/>
    <w:rsid w:val="00705F85"/>
    <w:rsid w:val="007060B0"/>
    <w:rsid w:val="007068FC"/>
    <w:rsid w:val="00707ADD"/>
    <w:rsid w:val="0071098F"/>
    <w:rsid w:val="00712E69"/>
    <w:rsid w:val="00713596"/>
    <w:rsid w:val="00713800"/>
    <w:rsid w:val="00713BC2"/>
    <w:rsid w:val="007175D8"/>
    <w:rsid w:val="0072038B"/>
    <w:rsid w:val="007212E0"/>
    <w:rsid w:val="0072151A"/>
    <w:rsid w:val="00722597"/>
    <w:rsid w:val="0072264F"/>
    <w:rsid w:val="0072378F"/>
    <w:rsid w:val="00724C7B"/>
    <w:rsid w:val="00725AE5"/>
    <w:rsid w:val="00726499"/>
    <w:rsid w:val="007273B3"/>
    <w:rsid w:val="00731BD1"/>
    <w:rsid w:val="00733A86"/>
    <w:rsid w:val="00734FCD"/>
    <w:rsid w:val="007366AC"/>
    <w:rsid w:val="0073774D"/>
    <w:rsid w:val="00737E8D"/>
    <w:rsid w:val="00740E3B"/>
    <w:rsid w:val="0074115E"/>
    <w:rsid w:val="0074129F"/>
    <w:rsid w:val="00742324"/>
    <w:rsid w:val="00744117"/>
    <w:rsid w:val="007467D9"/>
    <w:rsid w:val="007473B2"/>
    <w:rsid w:val="00752C3E"/>
    <w:rsid w:val="00754FB8"/>
    <w:rsid w:val="00755556"/>
    <w:rsid w:val="00755C46"/>
    <w:rsid w:val="00756219"/>
    <w:rsid w:val="007571FB"/>
    <w:rsid w:val="00757807"/>
    <w:rsid w:val="007610A3"/>
    <w:rsid w:val="007620BF"/>
    <w:rsid w:val="0076423D"/>
    <w:rsid w:val="0076566C"/>
    <w:rsid w:val="00767338"/>
    <w:rsid w:val="00767D55"/>
    <w:rsid w:val="007704CF"/>
    <w:rsid w:val="00772844"/>
    <w:rsid w:val="007758BE"/>
    <w:rsid w:val="007767AB"/>
    <w:rsid w:val="00776A06"/>
    <w:rsid w:val="00777301"/>
    <w:rsid w:val="00777702"/>
    <w:rsid w:val="00777E06"/>
    <w:rsid w:val="007813A6"/>
    <w:rsid w:val="00782D3F"/>
    <w:rsid w:val="007836E6"/>
    <w:rsid w:val="00783966"/>
    <w:rsid w:val="007861E2"/>
    <w:rsid w:val="007871BC"/>
    <w:rsid w:val="00787EF7"/>
    <w:rsid w:val="007904BA"/>
    <w:rsid w:val="00790D4C"/>
    <w:rsid w:val="00792850"/>
    <w:rsid w:val="007949FD"/>
    <w:rsid w:val="007967D8"/>
    <w:rsid w:val="007977D3"/>
    <w:rsid w:val="007A0017"/>
    <w:rsid w:val="007A1775"/>
    <w:rsid w:val="007A2AB6"/>
    <w:rsid w:val="007A2D82"/>
    <w:rsid w:val="007A2EB2"/>
    <w:rsid w:val="007A3F68"/>
    <w:rsid w:val="007A41CA"/>
    <w:rsid w:val="007A4FDA"/>
    <w:rsid w:val="007A5176"/>
    <w:rsid w:val="007A53CF"/>
    <w:rsid w:val="007A567B"/>
    <w:rsid w:val="007B007C"/>
    <w:rsid w:val="007B0AED"/>
    <w:rsid w:val="007B1025"/>
    <w:rsid w:val="007B16B1"/>
    <w:rsid w:val="007B17E7"/>
    <w:rsid w:val="007B1C72"/>
    <w:rsid w:val="007B3B09"/>
    <w:rsid w:val="007B59C8"/>
    <w:rsid w:val="007B5ED7"/>
    <w:rsid w:val="007B6114"/>
    <w:rsid w:val="007B71ED"/>
    <w:rsid w:val="007B73C2"/>
    <w:rsid w:val="007B777B"/>
    <w:rsid w:val="007C089F"/>
    <w:rsid w:val="007C09CA"/>
    <w:rsid w:val="007C0B65"/>
    <w:rsid w:val="007C0C71"/>
    <w:rsid w:val="007C1104"/>
    <w:rsid w:val="007C3480"/>
    <w:rsid w:val="007C3D74"/>
    <w:rsid w:val="007C4E74"/>
    <w:rsid w:val="007C5275"/>
    <w:rsid w:val="007C64D8"/>
    <w:rsid w:val="007C6670"/>
    <w:rsid w:val="007C734B"/>
    <w:rsid w:val="007C7B36"/>
    <w:rsid w:val="007D3FCE"/>
    <w:rsid w:val="007D6529"/>
    <w:rsid w:val="007D74F1"/>
    <w:rsid w:val="007E1852"/>
    <w:rsid w:val="007E1E10"/>
    <w:rsid w:val="007E45B1"/>
    <w:rsid w:val="007E5232"/>
    <w:rsid w:val="007E5469"/>
    <w:rsid w:val="007E69A1"/>
    <w:rsid w:val="007E7A63"/>
    <w:rsid w:val="007F05E4"/>
    <w:rsid w:val="007F1FC3"/>
    <w:rsid w:val="007F2C6E"/>
    <w:rsid w:val="007F46DA"/>
    <w:rsid w:val="007F5219"/>
    <w:rsid w:val="007F59F4"/>
    <w:rsid w:val="007F5EC0"/>
    <w:rsid w:val="007F7F87"/>
    <w:rsid w:val="00802B8F"/>
    <w:rsid w:val="00803357"/>
    <w:rsid w:val="0080559A"/>
    <w:rsid w:val="008060FC"/>
    <w:rsid w:val="00806182"/>
    <w:rsid w:val="008078BE"/>
    <w:rsid w:val="00807A63"/>
    <w:rsid w:val="00811E8E"/>
    <w:rsid w:val="00813569"/>
    <w:rsid w:val="00815150"/>
    <w:rsid w:val="00815F25"/>
    <w:rsid w:val="00816338"/>
    <w:rsid w:val="00816882"/>
    <w:rsid w:val="00816C37"/>
    <w:rsid w:val="00817E27"/>
    <w:rsid w:val="00820B19"/>
    <w:rsid w:val="00822025"/>
    <w:rsid w:val="00823C61"/>
    <w:rsid w:val="00824157"/>
    <w:rsid w:val="00825B3B"/>
    <w:rsid w:val="00826F73"/>
    <w:rsid w:val="00827148"/>
    <w:rsid w:val="00827377"/>
    <w:rsid w:val="00827EDB"/>
    <w:rsid w:val="0083270C"/>
    <w:rsid w:val="00832959"/>
    <w:rsid w:val="0083476B"/>
    <w:rsid w:val="00835C76"/>
    <w:rsid w:val="00836353"/>
    <w:rsid w:val="008366A7"/>
    <w:rsid w:val="00840D7B"/>
    <w:rsid w:val="00840FF9"/>
    <w:rsid w:val="00841726"/>
    <w:rsid w:val="00841B44"/>
    <w:rsid w:val="0084413A"/>
    <w:rsid w:val="0084494D"/>
    <w:rsid w:val="00846A18"/>
    <w:rsid w:val="00846B75"/>
    <w:rsid w:val="00852BF3"/>
    <w:rsid w:val="00854A24"/>
    <w:rsid w:val="00855358"/>
    <w:rsid w:val="008555A8"/>
    <w:rsid w:val="008564C5"/>
    <w:rsid w:val="008619A4"/>
    <w:rsid w:val="008626BF"/>
    <w:rsid w:val="00862797"/>
    <w:rsid w:val="00864773"/>
    <w:rsid w:val="00865B63"/>
    <w:rsid w:val="00870325"/>
    <w:rsid w:val="008716BE"/>
    <w:rsid w:val="00871D36"/>
    <w:rsid w:val="008726E9"/>
    <w:rsid w:val="00872D95"/>
    <w:rsid w:val="00873745"/>
    <w:rsid w:val="00874928"/>
    <w:rsid w:val="008762FC"/>
    <w:rsid w:val="00876397"/>
    <w:rsid w:val="008813C6"/>
    <w:rsid w:val="0088152C"/>
    <w:rsid w:val="00881548"/>
    <w:rsid w:val="00881B88"/>
    <w:rsid w:val="0088417E"/>
    <w:rsid w:val="00884AB0"/>
    <w:rsid w:val="00884BEE"/>
    <w:rsid w:val="00885DE1"/>
    <w:rsid w:val="00890E5E"/>
    <w:rsid w:val="00891F60"/>
    <w:rsid w:val="00892FA0"/>
    <w:rsid w:val="00893161"/>
    <w:rsid w:val="008941E8"/>
    <w:rsid w:val="008944A6"/>
    <w:rsid w:val="0089563F"/>
    <w:rsid w:val="008A0673"/>
    <w:rsid w:val="008A25BB"/>
    <w:rsid w:val="008A2632"/>
    <w:rsid w:val="008A2FAA"/>
    <w:rsid w:val="008A3B9C"/>
    <w:rsid w:val="008A40FD"/>
    <w:rsid w:val="008A57A9"/>
    <w:rsid w:val="008A64CA"/>
    <w:rsid w:val="008A685E"/>
    <w:rsid w:val="008A6DD7"/>
    <w:rsid w:val="008B0195"/>
    <w:rsid w:val="008B06E2"/>
    <w:rsid w:val="008B14E1"/>
    <w:rsid w:val="008B196C"/>
    <w:rsid w:val="008B1A1C"/>
    <w:rsid w:val="008B1FC7"/>
    <w:rsid w:val="008B208D"/>
    <w:rsid w:val="008B2523"/>
    <w:rsid w:val="008B2556"/>
    <w:rsid w:val="008B43CB"/>
    <w:rsid w:val="008B5855"/>
    <w:rsid w:val="008B5C3A"/>
    <w:rsid w:val="008C02EB"/>
    <w:rsid w:val="008C082A"/>
    <w:rsid w:val="008C1162"/>
    <w:rsid w:val="008C18C4"/>
    <w:rsid w:val="008C30B8"/>
    <w:rsid w:val="008C31AC"/>
    <w:rsid w:val="008C454F"/>
    <w:rsid w:val="008C6860"/>
    <w:rsid w:val="008C6B5C"/>
    <w:rsid w:val="008C7AC7"/>
    <w:rsid w:val="008D0CB7"/>
    <w:rsid w:val="008D1A31"/>
    <w:rsid w:val="008D2059"/>
    <w:rsid w:val="008D3C6D"/>
    <w:rsid w:val="008D3E87"/>
    <w:rsid w:val="008D4219"/>
    <w:rsid w:val="008D45E6"/>
    <w:rsid w:val="008D552A"/>
    <w:rsid w:val="008D590C"/>
    <w:rsid w:val="008D6021"/>
    <w:rsid w:val="008D70AB"/>
    <w:rsid w:val="008E07BA"/>
    <w:rsid w:val="008E279A"/>
    <w:rsid w:val="008E2C8C"/>
    <w:rsid w:val="008E2D12"/>
    <w:rsid w:val="008E2FA8"/>
    <w:rsid w:val="008E3F8F"/>
    <w:rsid w:val="008E4A6D"/>
    <w:rsid w:val="008E647A"/>
    <w:rsid w:val="008E6E33"/>
    <w:rsid w:val="008E7497"/>
    <w:rsid w:val="008F05A0"/>
    <w:rsid w:val="008F0791"/>
    <w:rsid w:val="008F1080"/>
    <w:rsid w:val="008F1778"/>
    <w:rsid w:val="008F1FB8"/>
    <w:rsid w:val="008F5CB1"/>
    <w:rsid w:val="008F6004"/>
    <w:rsid w:val="00902921"/>
    <w:rsid w:val="0090309A"/>
    <w:rsid w:val="009056CC"/>
    <w:rsid w:val="0090695A"/>
    <w:rsid w:val="00907F69"/>
    <w:rsid w:val="00910532"/>
    <w:rsid w:val="009115FA"/>
    <w:rsid w:val="00911922"/>
    <w:rsid w:val="00911EB0"/>
    <w:rsid w:val="00912461"/>
    <w:rsid w:val="0091262B"/>
    <w:rsid w:val="00912833"/>
    <w:rsid w:val="009142D9"/>
    <w:rsid w:val="00914659"/>
    <w:rsid w:val="00915B63"/>
    <w:rsid w:val="00917EC0"/>
    <w:rsid w:val="0092059C"/>
    <w:rsid w:val="00922851"/>
    <w:rsid w:val="00922C17"/>
    <w:rsid w:val="009230BC"/>
    <w:rsid w:val="009232D2"/>
    <w:rsid w:val="00924332"/>
    <w:rsid w:val="00924AC1"/>
    <w:rsid w:val="00924AE7"/>
    <w:rsid w:val="00924F58"/>
    <w:rsid w:val="009260BB"/>
    <w:rsid w:val="009323DF"/>
    <w:rsid w:val="009350E1"/>
    <w:rsid w:val="009370DE"/>
    <w:rsid w:val="00937ACA"/>
    <w:rsid w:val="00937E16"/>
    <w:rsid w:val="00941A91"/>
    <w:rsid w:val="00941DB1"/>
    <w:rsid w:val="0094252C"/>
    <w:rsid w:val="00942743"/>
    <w:rsid w:val="00944463"/>
    <w:rsid w:val="00944CC5"/>
    <w:rsid w:val="00945110"/>
    <w:rsid w:val="00945B3E"/>
    <w:rsid w:val="00946393"/>
    <w:rsid w:val="00946AE3"/>
    <w:rsid w:val="009504C0"/>
    <w:rsid w:val="00950A43"/>
    <w:rsid w:val="00951206"/>
    <w:rsid w:val="0095325F"/>
    <w:rsid w:val="009537CC"/>
    <w:rsid w:val="00953A55"/>
    <w:rsid w:val="009559F2"/>
    <w:rsid w:val="00956062"/>
    <w:rsid w:val="00956BFF"/>
    <w:rsid w:val="00956D64"/>
    <w:rsid w:val="00957238"/>
    <w:rsid w:val="00957867"/>
    <w:rsid w:val="009600B1"/>
    <w:rsid w:val="00960DF6"/>
    <w:rsid w:val="009612A0"/>
    <w:rsid w:val="00961673"/>
    <w:rsid w:val="00962494"/>
    <w:rsid w:val="00962BFD"/>
    <w:rsid w:val="00963F94"/>
    <w:rsid w:val="00964C81"/>
    <w:rsid w:val="00964DFD"/>
    <w:rsid w:val="00966636"/>
    <w:rsid w:val="00966B48"/>
    <w:rsid w:val="00966D7E"/>
    <w:rsid w:val="00970514"/>
    <w:rsid w:val="0097097E"/>
    <w:rsid w:val="00971B42"/>
    <w:rsid w:val="00972993"/>
    <w:rsid w:val="00973EBD"/>
    <w:rsid w:val="00974519"/>
    <w:rsid w:val="0097465E"/>
    <w:rsid w:val="009761D7"/>
    <w:rsid w:val="0097668C"/>
    <w:rsid w:val="0097680A"/>
    <w:rsid w:val="00976DE4"/>
    <w:rsid w:val="00976EDB"/>
    <w:rsid w:val="00977D75"/>
    <w:rsid w:val="0098060E"/>
    <w:rsid w:val="00981291"/>
    <w:rsid w:val="00981727"/>
    <w:rsid w:val="0098181D"/>
    <w:rsid w:val="00982790"/>
    <w:rsid w:val="009832DF"/>
    <w:rsid w:val="0098418E"/>
    <w:rsid w:val="0098473F"/>
    <w:rsid w:val="0098706E"/>
    <w:rsid w:val="00987330"/>
    <w:rsid w:val="00987591"/>
    <w:rsid w:val="009902FE"/>
    <w:rsid w:val="00991321"/>
    <w:rsid w:val="009967B9"/>
    <w:rsid w:val="00996F9C"/>
    <w:rsid w:val="00997C05"/>
    <w:rsid w:val="009A13F7"/>
    <w:rsid w:val="009A255A"/>
    <w:rsid w:val="009A5836"/>
    <w:rsid w:val="009A6690"/>
    <w:rsid w:val="009A7101"/>
    <w:rsid w:val="009A7645"/>
    <w:rsid w:val="009B1E89"/>
    <w:rsid w:val="009B1F8C"/>
    <w:rsid w:val="009B20D0"/>
    <w:rsid w:val="009B3B6B"/>
    <w:rsid w:val="009B3C3E"/>
    <w:rsid w:val="009B4D4F"/>
    <w:rsid w:val="009B501A"/>
    <w:rsid w:val="009B76BC"/>
    <w:rsid w:val="009C0CC3"/>
    <w:rsid w:val="009C1BEE"/>
    <w:rsid w:val="009C208D"/>
    <w:rsid w:val="009C256C"/>
    <w:rsid w:val="009C26C2"/>
    <w:rsid w:val="009C31E2"/>
    <w:rsid w:val="009C3866"/>
    <w:rsid w:val="009C4F9E"/>
    <w:rsid w:val="009D245F"/>
    <w:rsid w:val="009D2C29"/>
    <w:rsid w:val="009D41A5"/>
    <w:rsid w:val="009D5038"/>
    <w:rsid w:val="009D5307"/>
    <w:rsid w:val="009D5781"/>
    <w:rsid w:val="009D5E4C"/>
    <w:rsid w:val="009D6633"/>
    <w:rsid w:val="009D700C"/>
    <w:rsid w:val="009E0621"/>
    <w:rsid w:val="009E0B34"/>
    <w:rsid w:val="009E0F2A"/>
    <w:rsid w:val="009E1DCD"/>
    <w:rsid w:val="009E3406"/>
    <w:rsid w:val="009E6378"/>
    <w:rsid w:val="009E7364"/>
    <w:rsid w:val="009E7D88"/>
    <w:rsid w:val="009F2C43"/>
    <w:rsid w:val="009F2FCB"/>
    <w:rsid w:val="009F3B73"/>
    <w:rsid w:val="009F4F38"/>
    <w:rsid w:val="009F50F8"/>
    <w:rsid w:val="009F5271"/>
    <w:rsid w:val="009F724B"/>
    <w:rsid w:val="00A007EE"/>
    <w:rsid w:val="00A008B0"/>
    <w:rsid w:val="00A02AF1"/>
    <w:rsid w:val="00A02F23"/>
    <w:rsid w:val="00A03862"/>
    <w:rsid w:val="00A04FA1"/>
    <w:rsid w:val="00A05007"/>
    <w:rsid w:val="00A061D4"/>
    <w:rsid w:val="00A07775"/>
    <w:rsid w:val="00A10D02"/>
    <w:rsid w:val="00A113B8"/>
    <w:rsid w:val="00A139BB"/>
    <w:rsid w:val="00A14CA9"/>
    <w:rsid w:val="00A14CBA"/>
    <w:rsid w:val="00A251D4"/>
    <w:rsid w:val="00A2582E"/>
    <w:rsid w:val="00A2634B"/>
    <w:rsid w:val="00A264FC"/>
    <w:rsid w:val="00A275A0"/>
    <w:rsid w:val="00A27ACC"/>
    <w:rsid w:val="00A27FF9"/>
    <w:rsid w:val="00A301FA"/>
    <w:rsid w:val="00A319E4"/>
    <w:rsid w:val="00A3232C"/>
    <w:rsid w:val="00A34B13"/>
    <w:rsid w:val="00A351A7"/>
    <w:rsid w:val="00A35805"/>
    <w:rsid w:val="00A35CE3"/>
    <w:rsid w:val="00A40A40"/>
    <w:rsid w:val="00A41DA4"/>
    <w:rsid w:val="00A425E3"/>
    <w:rsid w:val="00A438B4"/>
    <w:rsid w:val="00A43A95"/>
    <w:rsid w:val="00A44314"/>
    <w:rsid w:val="00A45D97"/>
    <w:rsid w:val="00A45F89"/>
    <w:rsid w:val="00A46231"/>
    <w:rsid w:val="00A50179"/>
    <w:rsid w:val="00A51E26"/>
    <w:rsid w:val="00A522D1"/>
    <w:rsid w:val="00A527E1"/>
    <w:rsid w:val="00A538F0"/>
    <w:rsid w:val="00A53FEA"/>
    <w:rsid w:val="00A5565C"/>
    <w:rsid w:val="00A56100"/>
    <w:rsid w:val="00A5626D"/>
    <w:rsid w:val="00A616DE"/>
    <w:rsid w:val="00A62DCA"/>
    <w:rsid w:val="00A62FA4"/>
    <w:rsid w:val="00A6479E"/>
    <w:rsid w:val="00A65123"/>
    <w:rsid w:val="00A65174"/>
    <w:rsid w:val="00A66417"/>
    <w:rsid w:val="00A67ADF"/>
    <w:rsid w:val="00A70D03"/>
    <w:rsid w:val="00A72AB0"/>
    <w:rsid w:val="00A73072"/>
    <w:rsid w:val="00A7574C"/>
    <w:rsid w:val="00A768CF"/>
    <w:rsid w:val="00A76EE5"/>
    <w:rsid w:val="00A7739C"/>
    <w:rsid w:val="00A77A99"/>
    <w:rsid w:val="00A80DC5"/>
    <w:rsid w:val="00A8124F"/>
    <w:rsid w:val="00A82DCB"/>
    <w:rsid w:val="00A84FD0"/>
    <w:rsid w:val="00A856A7"/>
    <w:rsid w:val="00A85FA7"/>
    <w:rsid w:val="00A8612E"/>
    <w:rsid w:val="00A870FF"/>
    <w:rsid w:val="00A900AE"/>
    <w:rsid w:val="00A905F4"/>
    <w:rsid w:val="00A927E2"/>
    <w:rsid w:val="00A931D5"/>
    <w:rsid w:val="00A9351F"/>
    <w:rsid w:val="00A9357C"/>
    <w:rsid w:val="00A94B59"/>
    <w:rsid w:val="00A969D0"/>
    <w:rsid w:val="00A9738E"/>
    <w:rsid w:val="00AA0107"/>
    <w:rsid w:val="00AA151B"/>
    <w:rsid w:val="00AA158B"/>
    <w:rsid w:val="00AA18EB"/>
    <w:rsid w:val="00AA2740"/>
    <w:rsid w:val="00AA3B59"/>
    <w:rsid w:val="00AA4331"/>
    <w:rsid w:val="00AA6272"/>
    <w:rsid w:val="00AA6CCB"/>
    <w:rsid w:val="00AA7FA8"/>
    <w:rsid w:val="00AB0AC8"/>
    <w:rsid w:val="00AB117E"/>
    <w:rsid w:val="00AB3045"/>
    <w:rsid w:val="00AB485D"/>
    <w:rsid w:val="00AB6996"/>
    <w:rsid w:val="00AB6C52"/>
    <w:rsid w:val="00AB7A5E"/>
    <w:rsid w:val="00AC065F"/>
    <w:rsid w:val="00AC0C1F"/>
    <w:rsid w:val="00AC1917"/>
    <w:rsid w:val="00AC2631"/>
    <w:rsid w:val="00AC2E72"/>
    <w:rsid w:val="00AC3C18"/>
    <w:rsid w:val="00AC4778"/>
    <w:rsid w:val="00AD0C49"/>
    <w:rsid w:val="00AD10F1"/>
    <w:rsid w:val="00AD1220"/>
    <w:rsid w:val="00AD217D"/>
    <w:rsid w:val="00AD3192"/>
    <w:rsid w:val="00AD32EB"/>
    <w:rsid w:val="00AD3D9A"/>
    <w:rsid w:val="00AD3E59"/>
    <w:rsid w:val="00AD6A45"/>
    <w:rsid w:val="00AD7494"/>
    <w:rsid w:val="00AD7537"/>
    <w:rsid w:val="00AE0584"/>
    <w:rsid w:val="00AE0CA8"/>
    <w:rsid w:val="00AE12D8"/>
    <w:rsid w:val="00AE34AB"/>
    <w:rsid w:val="00AE415C"/>
    <w:rsid w:val="00AE79DA"/>
    <w:rsid w:val="00AF0432"/>
    <w:rsid w:val="00AF106B"/>
    <w:rsid w:val="00AF167F"/>
    <w:rsid w:val="00AF3964"/>
    <w:rsid w:val="00AF4580"/>
    <w:rsid w:val="00AF4EB3"/>
    <w:rsid w:val="00AF4F43"/>
    <w:rsid w:val="00B01A92"/>
    <w:rsid w:val="00B02948"/>
    <w:rsid w:val="00B050E4"/>
    <w:rsid w:val="00B07EF6"/>
    <w:rsid w:val="00B103EA"/>
    <w:rsid w:val="00B10C49"/>
    <w:rsid w:val="00B129C6"/>
    <w:rsid w:val="00B12F33"/>
    <w:rsid w:val="00B1476C"/>
    <w:rsid w:val="00B14C89"/>
    <w:rsid w:val="00B153E1"/>
    <w:rsid w:val="00B16259"/>
    <w:rsid w:val="00B168D6"/>
    <w:rsid w:val="00B16939"/>
    <w:rsid w:val="00B16A37"/>
    <w:rsid w:val="00B252B2"/>
    <w:rsid w:val="00B2530D"/>
    <w:rsid w:val="00B2634A"/>
    <w:rsid w:val="00B31128"/>
    <w:rsid w:val="00B3264B"/>
    <w:rsid w:val="00B32BA3"/>
    <w:rsid w:val="00B333B5"/>
    <w:rsid w:val="00B33B08"/>
    <w:rsid w:val="00B33BA5"/>
    <w:rsid w:val="00B35A06"/>
    <w:rsid w:val="00B379DC"/>
    <w:rsid w:val="00B4271D"/>
    <w:rsid w:val="00B435A3"/>
    <w:rsid w:val="00B44396"/>
    <w:rsid w:val="00B4494B"/>
    <w:rsid w:val="00B45B3A"/>
    <w:rsid w:val="00B4698B"/>
    <w:rsid w:val="00B46CBF"/>
    <w:rsid w:val="00B47996"/>
    <w:rsid w:val="00B47B98"/>
    <w:rsid w:val="00B503A5"/>
    <w:rsid w:val="00B51207"/>
    <w:rsid w:val="00B524AF"/>
    <w:rsid w:val="00B52DBF"/>
    <w:rsid w:val="00B54A3A"/>
    <w:rsid w:val="00B56E81"/>
    <w:rsid w:val="00B57238"/>
    <w:rsid w:val="00B574FA"/>
    <w:rsid w:val="00B60D9F"/>
    <w:rsid w:val="00B612D8"/>
    <w:rsid w:val="00B61CFB"/>
    <w:rsid w:val="00B621AC"/>
    <w:rsid w:val="00B63268"/>
    <w:rsid w:val="00B63414"/>
    <w:rsid w:val="00B648C2"/>
    <w:rsid w:val="00B7299F"/>
    <w:rsid w:val="00B74568"/>
    <w:rsid w:val="00B7526E"/>
    <w:rsid w:val="00B7742C"/>
    <w:rsid w:val="00B7780B"/>
    <w:rsid w:val="00B80E28"/>
    <w:rsid w:val="00B81914"/>
    <w:rsid w:val="00B81BC5"/>
    <w:rsid w:val="00B83146"/>
    <w:rsid w:val="00B84802"/>
    <w:rsid w:val="00B85A0C"/>
    <w:rsid w:val="00B86760"/>
    <w:rsid w:val="00B87B54"/>
    <w:rsid w:val="00B9081F"/>
    <w:rsid w:val="00B91036"/>
    <w:rsid w:val="00B91548"/>
    <w:rsid w:val="00B92104"/>
    <w:rsid w:val="00B93649"/>
    <w:rsid w:val="00B9481D"/>
    <w:rsid w:val="00B959E3"/>
    <w:rsid w:val="00B968BB"/>
    <w:rsid w:val="00B96EBE"/>
    <w:rsid w:val="00BA10C0"/>
    <w:rsid w:val="00BA1536"/>
    <w:rsid w:val="00BA1A02"/>
    <w:rsid w:val="00BA1CBC"/>
    <w:rsid w:val="00BA1EB8"/>
    <w:rsid w:val="00BA3D4C"/>
    <w:rsid w:val="00BA69B7"/>
    <w:rsid w:val="00BA6AC6"/>
    <w:rsid w:val="00BA6EA4"/>
    <w:rsid w:val="00BA782E"/>
    <w:rsid w:val="00BB10DF"/>
    <w:rsid w:val="00BB1857"/>
    <w:rsid w:val="00BB23A3"/>
    <w:rsid w:val="00BB27C4"/>
    <w:rsid w:val="00BB33EE"/>
    <w:rsid w:val="00BB3FA1"/>
    <w:rsid w:val="00BB5798"/>
    <w:rsid w:val="00BB67CE"/>
    <w:rsid w:val="00BB774E"/>
    <w:rsid w:val="00BB7DE1"/>
    <w:rsid w:val="00BC2808"/>
    <w:rsid w:val="00BC2FA6"/>
    <w:rsid w:val="00BC3C9B"/>
    <w:rsid w:val="00BD057D"/>
    <w:rsid w:val="00BD05AA"/>
    <w:rsid w:val="00BD0BB1"/>
    <w:rsid w:val="00BD0D28"/>
    <w:rsid w:val="00BD428D"/>
    <w:rsid w:val="00BD54E3"/>
    <w:rsid w:val="00BD6971"/>
    <w:rsid w:val="00BE3837"/>
    <w:rsid w:val="00BE4058"/>
    <w:rsid w:val="00BE5E47"/>
    <w:rsid w:val="00BE5FF8"/>
    <w:rsid w:val="00BE68CF"/>
    <w:rsid w:val="00BE754B"/>
    <w:rsid w:val="00BE7B06"/>
    <w:rsid w:val="00BE7DA4"/>
    <w:rsid w:val="00BF10F4"/>
    <w:rsid w:val="00BF1191"/>
    <w:rsid w:val="00BF2DB1"/>
    <w:rsid w:val="00BF2EBA"/>
    <w:rsid w:val="00BF3032"/>
    <w:rsid w:val="00BF5533"/>
    <w:rsid w:val="00C0136A"/>
    <w:rsid w:val="00C01CBE"/>
    <w:rsid w:val="00C0213F"/>
    <w:rsid w:val="00C02AD2"/>
    <w:rsid w:val="00C02C45"/>
    <w:rsid w:val="00C033AB"/>
    <w:rsid w:val="00C05EBE"/>
    <w:rsid w:val="00C06127"/>
    <w:rsid w:val="00C06C0A"/>
    <w:rsid w:val="00C124F3"/>
    <w:rsid w:val="00C1261E"/>
    <w:rsid w:val="00C13391"/>
    <w:rsid w:val="00C13ADD"/>
    <w:rsid w:val="00C1476C"/>
    <w:rsid w:val="00C1660E"/>
    <w:rsid w:val="00C177C0"/>
    <w:rsid w:val="00C17B4C"/>
    <w:rsid w:val="00C205B7"/>
    <w:rsid w:val="00C22604"/>
    <w:rsid w:val="00C22741"/>
    <w:rsid w:val="00C23FFD"/>
    <w:rsid w:val="00C246A6"/>
    <w:rsid w:val="00C307EB"/>
    <w:rsid w:val="00C3085E"/>
    <w:rsid w:val="00C309A2"/>
    <w:rsid w:val="00C3328F"/>
    <w:rsid w:val="00C33C58"/>
    <w:rsid w:val="00C34D63"/>
    <w:rsid w:val="00C41955"/>
    <w:rsid w:val="00C419CF"/>
    <w:rsid w:val="00C4276D"/>
    <w:rsid w:val="00C460CE"/>
    <w:rsid w:val="00C4739A"/>
    <w:rsid w:val="00C51551"/>
    <w:rsid w:val="00C53823"/>
    <w:rsid w:val="00C53EEB"/>
    <w:rsid w:val="00C54636"/>
    <w:rsid w:val="00C5479B"/>
    <w:rsid w:val="00C55B83"/>
    <w:rsid w:val="00C57693"/>
    <w:rsid w:val="00C579FE"/>
    <w:rsid w:val="00C608ED"/>
    <w:rsid w:val="00C60EDC"/>
    <w:rsid w:val="00C619E8"/>
    <w:rsid w:val="00C61B19"/>
    <w:rsid w:val="00C61DD3"/>
    <w:rsid w:val="00C62820"/>
    <w:rsid w:val="00C64A4A"/>
    <w:rsid w:val="00C64EDC"/>
    <w:rsid w:val="00C661A9"/>
    <w:rsid w:val="00C662FC"/>
    <w:rsid w:val="00C66E1A"/>
    <w:rsid w:val="00C708EC"/>
    <w:rsid w:val="00C71D1E"/>
    <w:rsid w:val="00C73096"/>
    <w:rsid w:val="00C736D5"/>
    <w:rsid w:val="00C74298"/>
    <w:rsid w:val="00C7526A"/>
    <w:rsid w:val="00C7560D"/>
    <w:rsid w:val="00C75E83"/>
    <w:rsid w:val="00C77528"/>
    <w:rsid w:val="00C8027E"/>
    <w:rsid w:val="00C8123C"/>
    <w:rsid w:val="00C81C1D"/>
    <w:rsid w:val="00C86F83"/>
    <w:rsid w:val="00C87710"/>
    <w:rsid w:val="00C93EE4"/>
    <w:rsid w:val="00C94B45"/>
    <w:rsid w:val="00C96E11"/>
    <w:rsid w:val="00C97439"/>
    <w:rsid w:val="00C979E8"/>
    <w:rsid w:val="00C97BA1"/>
    <w:rsid w:val="00CA0DD3"/>
    <w:rsid w:val="00CA13C9"/>
    <w:rsid w:val="00CA2D81"/>
    <w:rsid w:val="00CA3CDA"/>
    <w:rsid w:val="00CA42BF"/>
    <w:rsid w:val="00CA53F5"/>
    <w:rsid w:val="00CA781F"/>
    <w:rsid w:val="00CB0317"/>
    <w:rsid w:val="00CB0CB1"/>
    <w:rsid w:val="00CB0ED6"/>
    <w:rsid w:val="00CB12C6"/>
    <w:rsid w:val="00CB1750"/>
    <w:rsid w:val="00CB1E7B"/>
    <w:rsid w:val="00CB307D"/>
    <w:rsid w:val="00CB3171"/>
    <w:rsid w:val="00CB44E7"/>
    <w:rsid w:val="00CB46CE"/>
    <w:rsid w:val="00CB4FED"/>
    <w:rsid w:val="00CB5146"/>
    <w:rsid w:val="00CB5A35"/>
    <w:rsid w:val="00CB7450"/>
    <w:rsid w:val="00CC3C3A"/>
    <w:rsid w:val="00CD0A89"/>
    <w:rsid w:val="00CD1AF4"/>
    <w:rsid w:val="00CD536E"/>
    <w:rsid w:val="00CD5714"/>
    <w:rsid w:val="00CD5C56"/>
    <w:rsid w:val="00CD6CD4"/>
    <w:rsid w:val="00CD6D47"/>
    <w:rsid w:val="00CD7057"/>
    <w:rsid w:val="00CE0D0B"/>
    <w:rsid w:val="00CE1A02"/>
    <w:rsid w:val="00CE1A08"/>
    <w:rsid w:val="00CE1C0B"/>
    <w:rsid w:val="00CE3016"/>
    <w:rsid w:val="00CE3C13"/>
    <w:rsid w:val="00CE4941"/>
    <w:rsid w:val="00CE5A5E"/>
    <w:rsid w:val="00CE5B14"/>
    <w:rsid w:val="00CE5FF2"/>
    <w:rsid w:val="00CE713C"/>
    <w:rsid w:val="00CE7556"/>
    <w:rsid w:val="00CF11B2"/>
    <w:rsid w:val="00CF210C"/>
    <w:rsid w:val="00CF238E"/>
    <w:rsid w:val="00CF3250"/>
    <w:rsid w:val="00CF3504"/>
    <w:rsid w:val="00CF3CC8"/>
    <w:rsid w:val="00CF6DF4"/>
    <w:rsid w:val="00CF75CD"/>
    <w:rsid w:val="00D0258E"/>
    <w:rsid w:val="00D02DFA"/>
    <w:rsid w:val="00D0303C"/>
    <w:rsid w:val="00D05201"/>
    <w:rsid w:val="00D05BB6"/>
    <w:rsid w:val="00D05E7A"/>
    <w:rsid w:val="00D0614B"/>
    <w:rsid w:val="00D068AD"/>
    <w:rsid w:val="00D06D5B"/>
    <w:rsid w:val="00D073E3"/>
    <w:rsid w:val="00D11B49"/>
    <w:rsid w:val="00D149F9"/>
    <w:rsid w:val="00D155D7"/>
    <w:rsid w:val="00D20B41"/>
    <w:rsid w:val="00D210D7"/>
    <w:rsid w:val="00D21C27"/>
    <w:rsid w:val="00D23C4B"/>
    <w:rsid w:val="00D24B6A"/>
    <w:rsid w:val="00D26884"/>
    <w:rsid w:val="00D279A8"/>
    <w:rsid w:val="00D31DF7"/>
    <w:rsid w:val="00D32462"/>
    <w:rsid w:val="00D32E53"/>
    <w:rsid w:val="00D3492B"/>
    <w:rsid w:val="00D41436"/>
    <w:rsid w:val="00D45CA4"/>
    <w:rsid w:val="00D47176"/>
    <w:rsid w:val="00D50165"/>
    <w:rsid w:val="00D5203A"/>
    <w:rsid w:val="00D52961"/>
    <w:rsid w:val="00D544EE"/>
    <w:rsid w:val="00D55016"/>
    <w:rsid w:val="00D6323E"/>
    <w:rsid w:val="00D633A7"/>
    <w:rsid w:val="00D6348D"/>
    <w:rsid w:val="00D64C27"/>
    <w:rsid w:val="00D651C5"/>
    <w:rsid w:val="00D65760"/>
    <w:rsid w:val="00D663F5"/>
    <w:rsid w:val="00D66C90"/>
    <w:rsid w:val="00D700D2"/>
    <w:rsid w:val="00D70919"/>
    <w:rsid w:val="00D718AC"/>
    <w:rsid w:val="00D72310"/>
    <w:rsid w:val="00D72BC0"/>
    <w:rsid w:val="00D76798"/>
    <w:rsid w:val="00D77921"/>
    <w:rsid w:val="00D80CC1"/>
    <w:rsid w:val="00D81217"/>
    <w:rsid w:val="00D8196A"/>
    <w:rsid w:val="00D83E61"/>
    <w:rsid w:val="00D840C4"/>
    <w:rsid w:val="00D8448B"/>
    <w:rsid w:val="00D8523C"/>
    <w:rsid w:val="00D85BC1"/>
    <w:rsid w:val="00D873EF"/>
    <w:rsid w:val="00D87750"/>
    <w:rsid w:val="00D87BB9"/>
    <w:rsid w:val="00D9014F"/>
    <w:rsid w:val="00D908D8"/>
    <w:rsid w:val="00D918ED"/>
    <w:rsid w:val="00D92C60"/>
    <w:rsid w:val="00D93F1A"/>
    <w:rsid w:val="00D95397"/>
    <w:rsid w:val="00D977FD"/>
    <w:rsid w:val="00DA0DAA"/>
    <w:rsid w:val="00DA1F7A"/>
    <w:rsid w:val="00DA26F8"/>
    <w:rsid w:val="00DA32CD"/>
    <w:rsid w:val="00DA491B"/>
    <w:rsid w:val="00DA639D"/>
    <w:rsid w:val="00DA7C05"/>
    <w:rsid w:val="00DB1413"/>
    <w:rsid w:val="00DB21EC"/>
    <w:rsid w:val="00DB3532"/>
    <w:rsid w:val="00DB386C"/>
    <w:rsid w:val="00DB3B36"/>
    <w:rsid w:val="00DB4571"/>
    <w:rsid w:val="00DB5ABC"/>
    <w:rsid w:val="00DB5C55"/>
    <w:rsid w:val="00DB673E"/>
    <w:rsid w:val="00DB6EF3"/>
    <w:rsid w:val="00DB7997"/>
    <w:rsid w:val="00DC02E6"/>
    <w:rsid w:val="00DC1671"/>
    <w:rsid w:val="00DC28BE"/>
    <w:rsid w:val="00DC2950"/>
    <w:rsid w:val="00DC2BB4"/>
    <w:rsid w:val="00DC3240"/>
    <w:rsid w:val="00DC327F"/>
    <w:rsid w:val="00DC38A9"/>
    <w:rsid w:val="00DC4DA9"/>
    <w:rsid w:val="00DD11E6"/>
    <w:rsid w:val="00DD1AA7"/>
    <w:rsid w:val="00DD1F99"/>
    <w:rsid w:val="00DD20B4"/>
    <w:rsid w:val="00DD346E"/>
    <w:rsid w:val="00DD479A"/>
    <w:rsid w:val="00DD47C3"/>
    <w:rsid w:val="00DD4954"/>
    <w:rsid w:val="00DD4BFE"/>
    <w:rsid w:val="00DD70F9"/>
    <w:rsid w:val="00DD7F51"/>
    <w:rsid w:val="00DE0A8A"/>
    <w:rsid w:val="00DE0E9F"/>
    <w:rsid w:val="00DE1621"/>
    <w:rsid w:val="00DE4C59"/>
    <w:rsid w:val="00DE5084"/>
    <w:rsid w:val="00DE5C52"/>
    <w:rsid w:val="00DF1489"/>
    <w:rsid w:val="00DF16EE"/>
    <w:rsid w:val="00DF1731"/>
    <w:rsid w:val="00DF2261"/>
    <w:rsid w:val="00DF2CB6"/>
    <w:rsid w:val="00DF4FC9"/>
    <w:rsid w:val="00DF60F9"/>
    <w:rsid w:val="00E032CA"/>
    <w:rsid w:val="00E03369"/>
    <w:rsid w:val="00E04916"/>
    <w:rsid w:val="00E05101"/>
    <w:rsid w:val="00E0566B"/>
    <w:rsid w:val="00E06135"/>
    <w:rsid w:val="00E0719A"/>
    <w:rsid w:val="00E07642"/>
    <w:rsid w:val="00E10F4F"/>
    <w:rsid w:val="00E11BEC"/>
    <w:rsid w:val="00E1327E"/>
    <w:rsid w:val="00E1371D"/>
    <w:rsid w:val="00E13B38"/>
    <w:rsid w:val="00E14F80"/>
    <w:rsid w:val="00E165ED"/>
    <w:rsid w:val="00E16CC2"/>
    <w:rsid w:val="00E17672"/>
    <w:rsid w:val="00E20C58"/>
    <w:rsid w:val="00E20D45"/>
    <w:rsid w:val="00E2125A"/>
    <w:rsid w:val="00E22620"/>
    <w:rsid w:val="00E23711"/>
    <w:rsid w:val="00E23A76"/>
    <w:rsid w:val="00E2666D"/>
    <w:rsid w:val="00E2677E"/>
    <w:rsid w:val="00E308AE"/>
    <w:rsid w:val="00E30D29"/>
    <w:rsid w:val="00E30F95"/>
    <w:rsid w:val="00E33C32"/>
    <w:rsid w:val="00E34382"/>
    <w:rsid w:val="00E3489A"/>
    <w:rsid w:val="00E3561D"/>
    <w:rsid w:val="00E37437"/>
    <w:rsid w:val="00E404D9"/>
    <w:rsid w:val="00E419C1"/>
    <w:rsid w:val="00E41FA2"/>
    <w:rsid w:val="00E42A36"/>
    <w:rsid w:val="00E42ECD"/>
    <w:rsid w:val="00E44FCE"/>
    <w:rsid w:val="00E4742A"/>
    <w:rsid w:val="00E47E11"/>
    <w:rsid w:val="00E51375"/>
    <w:rsid w:val="00E53153"/>
    <w:rsid w:val="00E545C5"/>
    <w:rsid w:val="00E56A7E"/>
    <w:rsid w:val="00E60DE1"/>
    <w:rsid w:val="00E61829"/>
    <w:rsid w:val="00E61CF8"/>
    <w:rsid w:val="00E63834"/>
    <w:rsid w:val="00E642E8"/>
    <w:rsid w:val="00E64AE2"/>
    <w:rsid w:val="00E65B91"/>
    <w:rsid w:val="00E71175"/>
    <w:rsid w:val="00E7170C"/>
    <w:rsid w:val="00E746C4"/>
    <w:rsid w:val="00E747BE"/>
    <w:rsid w:val="00E75A4A"/>
    <w:rsid w:val="00E7665E"/>
    <w:rsid w:val="00E76F3E"/>
    <w:rsid w:val="00E779EB"/>
    <w:rsid w:val="00E81D95"/>
    <w:rsid w:val="00E820A4"/>
    <w:rsid w:val="00E8296B"/>
    <w:rsid w:val="00E830FC"/>
    <w:rsid w:val="00E854A6"/>
    <w:rsid w:val="00E85763"/>
    <w:rsid w:val="00E85EE8"/>
    <w:rsid w:val="00E86B62"/>
    <w:rsid w:val="00E86EEB"/>
    <w:rsid w:val="00E8739D"/>
    <w:rsid w:val="00E874E5"/>
    <w:rsid w:val="00E87C15"/>
    <w:rsid w:val="00E9161E"/>
    <w:rsid w:val="00E933E0"/>
    <w:rsid w:val="00E94A7E"/>
    <w:rsid w:val="00E95037"/>
    <w:rsid w:val="00E9609D"/>
    <w:rsid w:val="00E963BB"/>
    <w:rsid w:val="00E96556"/>
    <w:rsid w:val="00E96F2C"/>
    <w:rsid w:val="00E971BB"/>
    <w:rsid w:val="00EA1485"/>
    <w:rsid w:val="00EA1C53"/>
    <w:rsid w:val="00EA3DDC"/>
    <w:rsid w:val="00EA5E5B"/>
    <w:rsid w:val="00EA6C79"/>
    <w:rsid w:val="00EB0798"/>
    <w:rsid w:val="00EB0A8F"/>
    <w:rsid w:val="00EB1BC9"/>
    <w:rsid w:val="00EB20E3"/>
    <w:rsid w:val="00EB299A"/>
    <w:rsid w:val="00EC00BA"/>
    <w:rsid w:val="00EC06B9"/>
    <w:rsid w:val="00EC0D57"/>
    <w:rsid w:val="00EC1FCB"/>
    <w:rsid w:val="00EC2B92"/>
    <w:rsid w:val="00EC2F31"/>
    <w:rsid w:val="00EC492D"/>
    <w:rsid w:val="00EC5153"/>
    <w:rsid w:val="00EC5817"/>
    <w:rsid w:val="00EC70CD"/>
    <w:rsid w:val="00ED06D2"/>
    <w:rsid w:val="00ED0B3A"/>
    <w:rsid w:val="00ED1674"/>
    <w:rsid w:val="00ED4280"/>
    <w:rsid w:val="00ED443A"/>
    <w:rsid w:val="00ED5110"/>
    <w:rsid w:val="00ED5B36"/>
    <w:rsid w:val="00ED62CF"/>
    <w:rsid w:val="00ED65BC"/>
    <w:rsid w:val="00EE017C"/>
    <w:rsid w:val="00EE1948"/>
    <w:rsid w:val="00EE3AAA"/>
    <w:rsid w:val="00EE5292"/>
    <w:rsid w:val="00EE59B1"/>
    <w:rsid w:val="00EE5AED"/>
    <w:rsid w:val="00EE6C6C"/>
    <w:rsid w:val="00EE6D26"/>
    <w:rsid w:val="00EE7428"/>
    <w:rsid w:val="00EE7784"/>
    <w:rsid w:val="00EF27ED"/>
    <w:rsid w:val="00EF39A0"/>
    <w:rsid w:val="00EF4586"/>
    <w:rsid w:val="00EF473F"/>
    <w:rsid w:val="00EF5344"/>
    <w:rsid w:val="00EF5BC8"/>
    <w:rsid w:val="00EF5C5D"/>
    <w:rsid w:val="00EF64AA"/>
    <w:rsid w:val="00EF6D52"/>
    <w:rsid w:val="00F00894"/>
    <w:rsid w:val="00F06973"/>
    <w:rsid w:val="00F07295"/>
    <w:rsid w:val="00F11B57"/>
    <w:rsid w:val="00F11C4E"/>
    <w:rsid w:val="00F11F99"/>
    <w:rsid w:val="00F15089"/>
    <w:rsid w:val="00F15669"/>
    <w:rsid w:val="00F21760"/>
    <w:rsid w:val="00F21DD6"/>
    <w:rsid w:val="00F220B9"/>
    <w:rsid w:val="00F2337A"/>
    <w:rsid w:val="00F23E36"/>
    <w:rsid w:val="00F244A8"/>
    <w:rsid w:val="00F251EC"/>
    <w:rsid w:val="00F27280"/>
    <w:rsid w:val="00F303E5"/>
    <w:rsid w:val="00F322AF"/>
    <w:rsid w:val="00F32989"/>
    <w:rsid w:val="00F330DE"/>
    <w:rsid w:val="00F33F31"/>
    <w:rsid w:val="00F349FC"/>
    <w:rsid w:val="00F34A18"/>
    <w:rsid w:val="00F34BFC"/>
    <w:rsid w:val="00F40EF5"/>
    <w:rsid w:val="00F43D15"/>
    <w:rsid w:val="00F43F29"/>
    <w:rsid w:val="00F43F66"/>
    <w:rsid w:val="00F44126"/>
    <w:rsid w:val="00F44DCC"/>
    <w:rsid w:val="00F45457"/>
    <w:rsid w:val="00F456EF"/>
    <w:rsid w:val="00F46737"/>
    <w:rsid w:val="00F47B2B"/>
    <w:rsid w:val="00F50AA8"/>
    <w:rsid w:val="00F520ED"/>
    <w:rsid w:val="00F524D9"/>
    <w:rsid w:val="00F53911"/>
    <w:rsid w:val="00F53ABB"/>
    <w:rsid w:val="00F53AED"/>
    <w:rsid w:val="00F55A5F"/>
    <w:rsid w:val="00F6196E"/>
    <w:rsid w:val="00F63A3F"/>
    <w:rsid w:val="00F65D9B"/>
    <w:rsid w:val="00F66325"/>
    <w:rsid w:val="00F66870"/>
    <w:rsid w:val="00F70065"/>
    <w:rsid w:val="00F714A9"/>
    <w:rsid w:val="00F71716"/>
    <w:rsid w:val="00F73B6B"/>
    <w:rsid w:val="00F743BE"/>
    <w:rsid w:val="00F776E6"/>
    <w:rsid w:val="00F77FED"/>
    <w:rsid w:val="00F801C6"/>
    <w:rsid w:val="00F84ACC"/>
    <w:rsid w:val="00F8570A"/>
    <w:rsid w:val="00F86449"/>
    <w:rsid w:val="00F87214"/>
    <w:rsid w:val="00F87BF5"/>
    <w:rsid w:val="00F91678"/>
    <w:rsid w:val="00F91A4E"/>
    <w:rsid w:val="00F931A2"/>
    <w:rsid w:val="00F936CD"/>
    <w:rsid w:val="00F9509A"/>
    <w:rsid w:val="00F95E00"/>
    <w:rsid w:val="00F96FB8"/>
    <w:rsid w:val="00F97DCE"/>
    <w:rsid w:val="00FA46BD"/>
    <w:rsid w:val="00FA50EE"/>
    <w:rsid w:val="00FA5C70"/>
    <w:rsid w:val="00FA685D"/>
    <w:rsid w:val="00FA6A6A"/>
    <w:rsid w:val="00FB3994"/>
    <w:rsid w:val="00FB3CC5"/>
    <w:rsid w:val="00FB41FA"/>
    <w:rsid w:val="00FB4F2B"/>
    <w:rsid w:val="00FB5263"/>
    <w:rsid w:val="00FB5A3A"/>
    <w:rsid w:val="00FB62CD"/>
    <w:rsid w:val="00FB70FC"/>
    <w:rsid w:val="00FB7927"/>
    <w:rsid w:val="00FB7C87"/>
    <w:rsid w:val="00FC01A6"/>
    <w:rsid w:val="00FC0589"/>
    <w:rsid w:val="00FC0BD5"/>
    <w:rsid w:val="00FC1D8C"/>
    <w:rsid w:val="00FC381F"/>
    <w:rsid w:val="00FC39F5"/>
    <w:rsid w:val="00FC3C3C"/>
    <w:rsid w:val="00FC58F0"/>
    <w:rsid w:val="00FC5E88"/>
    <w:rsid w:val="00FC6DEA"/>
    <w:rsid w:val="00FC7494"/>
    <w:rsid w:val="00FC7570"/>
    <w:rsid w:val="00FD0178"/>
    <w:rsid w:val="00FD034A"/>
    <w:rsid w:val="00FD0DFD"/>
    <w:rsid w:val="00FD2393"/>
    <w:rsid w:val="00FD3484"/>
    <w:rsid w:val="00FD3E21"/>
    <w:rsid w:val="00FD5457"/>
    <w:rsid w:val="00FD63B4"/>
    <w:rsid w:val="00FD6BDE"/>
    <w:rsid w:val="00FD704B"/>
    <w:rsid w:val="00FD7133"/>
    <w:rsid w:val="00FE063A"/>
    <w:rsid w:val="00FE13DA"/>
    <w:rsid w:val="00FE53AB"/>
    <w:rsid w:val="00FE652F"/>
    <w:rsid w:val="00FE6567"/>
    <w:rsid w:val="00FE695D"/>
    <w:rsid w:val="00FE76F9"/>
    <w:rsid w:val="00FF03B7"/>
    <w:rsid w:val="00FF2D0C"/>
    <w:rsid w:val="00FF3AA6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2166"/>
  <w15:docId w15:val="{746A4999-6665-47C6-8DEF-F7EFCE3AE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1FA"/>
    <w:rPr>
      <w:rFonts w:eastAsiaTheme="minorEastAsia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1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1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HERE01">
    <w:name w:val="HEADLINE HERE 01"/>
    <w:basedOn w:val="Heading5"/>
    <w:link w:val="HEADLINEHERE01Char"/>
    <w:qFormat/>
    <w:rsid w:val="00FB41FA"/>
    <w:pPr>
      <w:keepLines w:val="0"/>
      <w:spacing w:before="0" w:line="288" w:lineRule="auto"/>
      <w:jc w:val="center"/>
    </w:pPr>
    <w:rPr>
      <w:rFonts w:ascii="Times New Roman" w:eastAsia="Times" w:hAnsi="Times New Roman" w:cs="Times New Roman"/>
      <w:b/>
      <w:color w:val="5D2E29"/>
      <w:sz w:val="50"/>
      <w:szCs w:val="20"/>
      <w:lang w:val="en-US" w:eastAsia="en-US"/>
    </w:rPr>
  </w:style>
  <w:style w:type="paragraph" w:customStyle="1" w:styleId="SUBHEAD01">
    <w:name w:val="SUBHEAD 01"/>
    <w:basedOn w:val="BodyText"/>
    <w:link w:val="SUBHEAD01Char"/>
    <w:qFormat/>
    <w:rsid w:val="00FB41FA"/>
    <w:pPr>
      <w:spacing w:after="0" w:line="288" w:lineRule="auto"/>
      <w:jc w:val="center"/>
    </w:pPr>
    <w:rPr>
      <w:rFonts w:ascii="Times New Roman" w:eastAsia="Times" w:hAnsi="Times New Roman" w:cs="Times New Roman"/>
      <w:color w:val="5D2E29"/>
      <w:sz w:val="34"/>
      <w:szCs w:val="20"/>
      <w:lang w:val="en-US" w:eastAsia="en-US"/>
    </w:rPr>
  </w:style>
  <w:style w:type="character" w:customStyle="1" w:styleId="HEADLINEHERE01Char">
    <w:name w:val="HEADLINE HERE 01 Char"/>
    <w:basedOn w:val="Heading5Char"/>
    <w:link w:val="HEADLINEHERE01"/>
    <w:rsid w:val="00FB41FA"/>
    <w:rPr>
      <w:rFonts w:ascii="Times New Roman" w:eastAsia="Times" w:hAnsi="Times New Roman" w:cs="Times New Roman"/>
      <w:b/>
      <w:color w:val="5D2E29"/>
      <w:sz w:val="50"/>
      <w:szCs w:val="20"/>
      <w:lang w:val="en-US" w:eastAsia="en-AU"/>
    </w:rPr>
  </w:style>
  <w:style w:type="character" w:customStyle="1" w:styleId="SUBHEAD01Char">
    <w:name w:val="SUBHEAD 01 Char"/>
    <w:basedOn w:val="BodyTextChar"/>
    <w:link w:val="SUBHEAD01"/>
    <w:rsid w:val="00FB41FA"/>
    <w:rPr>
      <w:rFonts w:ascii="Times New Roman" w:eastAsia="Times" w:hAnsi="Times New Roman" w:cs="Times New Roman"/>
      <w:color w:val="5D2E29"/>
      <w:sz w:val="34"/>
      <w:szCs w:val="20"/>
      <w:lang w:val="en-US" w:eastAsia="en-AU"/>
    </w:rPr>
  </w:style>
  <w:style w:type="paragraph" w:customStyle="1" w:styleId="MONTHYEAR">
    <w:name w:val="MONTH YEAR"/>
    <w:basedOn w:val="Heading2"/>
    <w:link w:val="MONTHYEARChar"/>
    <w:qFormat/>
    <w:rsid w:val="00FB41FA"/>
    <w:pPr>
      <w:keepLines w:val="0"/>
      <w:spacing w:before="0" w:line="240" w:lineRule="auto"/>
    </w:pPr>
    <w:rPr>
      <w:rFonts w:ascii="Times New Roman" w:eastAsia="Times" w:hAnsi="Times New Roman" w:cs="Times New Roman"/>
      <w:b w:val="0"/>
      <w:bCs w:val="0"/>
      <w:color w:val="5D2E29"/>
      <w:sz w:val="20"/>
      <w:szCs w:val="20"/>
      <w:lang w:val="en-US" w:eastAsia="en-US"/>
    </w:rPr>
  </w:style>
  <w:style w:type="character" w:customStyle="1" w:styleId="MONTHYEARChar">
    <w:name w:val="MONTH YEAR Char"/>
    <w:basedOn w:val="Heading2Char"/>
    <w:link w:val="MONTHYEAR"/>
    <w:rsid w:val="00FB41FA"/>
    <w:rPr>
      <w:rFonts w:ascii="Times New Roman" w:eastAsia="Times" w:hAnsi="Times New Roman" w:cs="Times New Roman"/>
      <w:b/>
      <w:bCs/>
      <w:color w:val="5D2E29"/>
      <w:sz w:val="20"/>
      <w:szCs w:val="20"/>
      <w:lang w:val="en-US"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1FA"/>
    <w:rPr>
      <w:rFonts w:asciiTheme="majorHAnsi" w:eastAsiaTheme="majorEastAsia" w:hAnsiTheme="majorHAnsi" w:cstheme="majorBidi"/>
      <w:color w:val="243F60" w:themeColor="accent1" w:themeShade="7F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FB41F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B41FA"/>
    <w:rPr>
      <w:rFonts w:eastAsiaTheme="minorEastAsia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1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1FA"/>
    <w:rPr>
      <w:rFonts w:ascii="Tahoma" w:eastAsiaTheme="minorEastAsia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8D205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205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B5A3A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0B1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0B19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B1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E7B"/>
    <w:rPr>
      <w:rFonts w:eastAsiaTheme="minorEastAsia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CB1E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E7B"/>
    <w:rPr>
      <w:rFonts w:eastAsiaTheme="minorEastAsia"/>
      <w:lang w:eastAsia="en-AU"/>
    </w:rPr>
  </w:style>
  <w:style w:type="character" w:customStyle="1" w:styleId="yiv9429008675size">
    <w:name w:val="yiv9429008675size"/>
    <w:basedOn w:val="DefaultParagraphFont"/>
    <w:rsid w:val="0015419C"/>
  </w:style>
  <w:style w:type="paragraph" w:styleId="NormalWeb">
    <w:name w:val="Normal (Web)"/>
    <w:basedOn w:val="Normal"/>
    <w:uiPriority w:val="99"/>
    <w:semiHidden/>
    <w:unhideWhenUsed/>
    <w:rsid w:val="00490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5814343742msonormal">
    <w:name w:val="yiv5814343742msonormal"/>
    <w:basedOn w:val="Normal"/>
    <w:rsid w:val="0023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67AB"/>
    <w:pPr>
      <w:spacing w:after="0" w:line="240" w:lineRule="auto"/>
    </w:pPr>
    <w:rPr>
      <w:rFonts w:ascii="Aptos" w:eastAsia="Aptos" w:hAnsi="Aptos" w:cs="Times New Roman"/>
      <w:kern w:val="2"/>
    </w:rPr>
  </w:style>
  <w:style w:type="paragraph" w:customStyle="1" w:styleId="xmsonormal">
    <w:name w:val="x_msonormal"/>
    <w:basedOn w:val="Normal"/>
    <w:rsid w:val="00E9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754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29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6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1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2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3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20.pn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g"/><Relationship Id="rId12" Type="http://schemas.openxmlformats.org/officeDocument/2006/relationships/image" Target="media/image10.jp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3.jpeg"/><Relationship Id="rId5" Type="http://schemas.openxmlformats.org/officeDocument/2006/relationships/footnotes" Target="footnotes.xml"/><Relationship Id="rId15" Type="http://schemas.openxmlformats.org/officeDocument/2006/relationships/image" Target="media/image40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30.jp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\Desktop\kalori%20letter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4677D-224D-4530-8A92-135409AA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kalori letter </Template>
  <TotalTime>3</TotalTime>
  <Pages>5</Pages>
  <Words>890</Words>
  <Characters>4329</Characters>
  <Application>Microsoft Office Word</Application>
  <DocSecurity>0</DocSecurity>
  <Lines>154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</dc:creator>
  <cp:lastModifiedBy>Robyn Bassanelli</cp:lastModifiedBy>
  <cp:revision>5</cp:revision>
  <cp:lastPrinted>2026-05-20T08:42:00Z</cp:lastPrinted>
  <dcterms:created xsi:type="dcterms:W3CDTF">2026-06-11T04:25:00Z</dcterms:created>
  <dcterms:modified xsi:type="dcterms:W3CDTF">2026-06-11T04:27:00Z</dcterms:modified>
</cp:coreProperties>
</file>