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881CA" w14:textId="1B18781F" w:rsidR="007B73C2" w:rsidRDefault="00EE6C6C" w:rsidP="00CE4941">
      <w:pPr>
        <w:pStyle w:val="HEADLINEHERE01"/>
        <w:rPr>
          <w:rFonts w:asciiTheme="minorHAnsi" w:hAnsiTheme="minorHAnsi"/>
          <w:sz w:val="40"/>
          <w:szCs w:val="40"/>
        </w:rPr>
      </w:pPr>
      <w:r w:rsidRPr="00CE4941">
        <w:rPr>
          <w:rFonts w:asciiTheme="minorHAnsi" w:hAnsiTheme="minorHAnsi"/>
          <w:b w:val="0"/>
          <w:noProof/>
          <w:sz w:val="40"/>
          <w:szCs w:val="40"/>
          <w:lang w:val="en-AU" w:eastAsia="en-AU"/>
        </w:rPr>
        <mc:AlternateContent>
          <mc:Choice Requires="wps">
            <w:drawing>
              <wp:anchor distT="0" distB="0" distL="114300" distR="114300" simplePos="0" relativeHeight="251658240" behindDoc="0" locked="0" layoutInCell="0" allowOverlap="1" wp14:anchorId="330977C7" wp14:editId="14C4F469">
                <wp:simplePos x="0" y="0"/>
                <wp:positionH relativeFrom="page">
                  <wp:posOffset>-9525</wp:posOffset>
                </wp:positionH>
                <wp:positionV relativeFrom="page">
                  <wp:align>center</wp:align>
                </wp:positionV>
                <wp:extent cx="3067050" cy="10828020"/>
                <wp:effectExtent l="0" t="0" r="0" b="0"/>
                <wp:wrapSquare wrapText="bothSides"/>
                <wp:docPr id="2" name="Text Box 2" descr="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0828020"/>
                        </a:xfrm>
                        <a:prstGeom prst="rect">
                          <a:avLst/>
                        </a:prstGeom>
                        <a:pattFill prst="narHorz">
                          <a:fgClr>
                            <a:srgbClr val="E6EED5"/>
                          </a:fgClr>
                          <a:bgClr>
                            <a:srgbClr val="FFFFFF"/>
                          </a:bgClr>
                        </a:pattFill>
                        <a:ln>
                          <a:noFill/>
                        </a:ln>
                        <a:extLst>
                          <a:ext uri="{91240B29-F687-4F45-9708-019B960494DF}">
                            <a14:hiddenLine xmlns:a14="http://schemas.microsoft.com/office/drawing/2010/main" w="76200" cmpd="thickThin">
                              <a:solidFill>
                                <a:srgbClr val="622423"/>
                              </a:solidFill>
                              <a:miter lim="800000"/>
                              <a:headEnd/>
                              <a:tailEnd/>
                            </a14:hiddenLine>
                          </a:ext>
                        </a:extLst>
                      </wps:spPr>
                      <wps:txbx>
                        <w:txbxContent>
                          <w:p w14:paraId="596031C6" w14:textId="1623D69B" w:rsidR="00A14CBA" w:rsidRDefault="00CE4941" w:rsidP="00CB1E7B">
                            <w:pPr>
                              <w:pBdr>
                                <w:top w:val="thinThickSmallGap" w:sz="36" w:space="10" w:color="622423"/>
                                <w:bottom w:val="thickThinSmallGap" w:sz="36" w:space="10" w:color="622423"/>
                              </w:pBdr>
                              <w:spacing w:after="160"/>
                              <w:ind w:right="110"/>
                              <w:rPr>
                                <w:rFonts w:ascii="Cambria" w:hAnsi="Cambria"/>
                                <w:i/>
                                <w:iCs/>
                                <w:sz w:val="20"/>
                                <w:szCs w:val="20"/>
                              </w:rPr>
                            </w:pPr>
                            <w:r>
                              <w:rPr>
                                <w:noProof/>
                              </w:rPr>
                              <w:t xml:space="preserve">                     </w:t>
                            </w:r>
                            <w:r w:rsidR="00A14CBA">
                              <w:rPr>
                                <w:noProof/>
                              </w:rPr>
                              <w:drawing>
                                <wp:inline distT="0" distB="0" distL="0" distR="0" wp14:anchorId="3F49A009" wp14:editId="73ED88FA">
                                  <wp:extent cx="1531127" cy="449417"/>
                                  <wp:effectExtent l="0" t="0" r="0" b="8255"/>
                                  <wp:docPr id="1484807449" name="Picture 148480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97686" name="Picture 1149997686"/>
                                          <pic:cNvPicPr/>
                                        </pic:nvPicPr>
                                        <pic:blipFill>
                                          <a:blip r:embed="rId7">
                                            <a:extLst>
                                              <a:ext uri="{28A0092B-C50C-407E-A947-70E740481C1C}">
                                                <a14:useLocalDpi xmlns:a14="http://schemas.microsoft.com/office/drawing/2010/main" val="0"/>
                                              </a:ext>
                                            </a:extLst>
                                          </a:blip>
                                          <a:stretch>
                                            <a:fillRect/>
                                          </a:stretch>
                                        </pic:blipFill>
                                        <pic:spPr>
                                          <a:xfrm>
                                            <a:off x="0" y="0"/>
                                            <a:ext cx="1587752" cy="466037"/>
                                          </a:xfrm>
                                          <a:prstGeom prst="rect">
                                            <a:avLst/>
                                          </a:prstGeom>
                                        </pic:spPr>
                                      </pic:pic>
                                    </a:graphicData>
                                  </a:graphic>
                                </wp:inline>
                              </w:drawing>
                            </w:r>
                          </w:p>
                          <w:p w14:paraId="6884639E" w14:textId="77777777" w:rsidR="00CE4941" w:rsidRDefault="00CE4941" w:rsidP="00CB1E7B">
                            <w:pPr>
                              <w:pBdr>
                                <w:top w:val="thinThickSmallGap" w:sz="36" w:space="10" w:color="622423"/>
                                <w:bottom w:val="thickThinSmallGap" w:sz="36" w:space="10" w:color="622423"/>
                              </w:pBdr>
                              <w:spacing w:after="160"/>
                              <w:jc w:val="center"/>
                              <w:rPr>
                                <w:rFonts w:ascii="Cambria" w:hAnsi="Cambria"/>
                                <w:i/>
                                <w:iCs/>
                                <w:sz w:val="20"/>
                                <w:szCs w:val="20"/>
                              </w:rPr>
                            </w:pPr>
                          </w:p>
                          <w:p w14:paraId="7B35962C" w14:textId="70034D47" w:rsidR="008A0673" w:rsidRDefault="006D3D14" w:rsidP="00CB1E7B">
                            <w:pPr>
                              <w:pBdr>
                                <w:top w:val="thinThickSmallGap" w:sz="36" w:space="10" w:color="622423"/>
                                <w:bottom w:val="thickThinSmallGap" w:sz="36" w:space="10" w:color="622423"/>
                              </w:pBdr>
                              <w:spacing w:after="160"/>
                              <w:jc w:val="center"/>
                              <w:rPr>
                                <w:rFonts w:ascii="Cambria" w:hAnsi="Cambria"/>
                                <w:i/>
                                <w:iCs/>
                                <w:sz w:val="20"/>
                                <w:szCs w:val="20"/>
                              </w:rPr>
                            </w:pPr>
                            <w:r w:rsidRPr="006D3D14">
                              <w:rPr>
                                <w:rFonts w:ascii="Cambria" w:hAnsi="Cambria"/>
                                <w:i/>
                                <w:iCs/>
                                <w:noProof/>
                                <w:sz w:val="20"/>
                                <w:szCs w:val="20"/>
                              </w:rPr>
                              <w:drawing>
                                <wp:inline distT="0" distB="0" distL="0" distR="0" wp14:anchorId="6E1771B2" wp14:editId="21322E2D">
                                  <wp:extent cx="2609850" cy="2609850"/>
                                  <wp:effectExtent l="0" t="0" r="0" b="0"/>
                                  <wp:docPr id="5" name="Picture 5" descr="C:\Users\Bob Prosser\Desktop\md_sgaYF1XOHjs11M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b Prosser\Desktop\md_sgaYF1XOHjs11MS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inline>
                              </w:drawing>
                            </w:r>
                          </w:p>
                          <w:p w14:paraId="21D21857" w14:textId="3120A267" w:rsidR="009B3B6B" w:rsidRDefault="002F6239" w:rsidP="000C374F">
                            <w:pPr>
                              <w:pBdr>
                                <w:top w:val="thinThickSmallGap" w:sz="36" w:space="10" w:color="622423"/>
                                <w:bottom w:val="thickThinSmallGap" w:sz="36" w:space="10" w:color="622423"/>
                              </w:pBdr>
                              <w:spacing w:after="160"/>
                              <w:jc w:val="center"/>
                              <w:rPr>
                                <w:rFonts w:ascii="Cambria" w:hAnsi="Cambria"/>
                                <w:i/>
                                <w:iCs/>
                                <w:sz w:val="20"/>
                                <w:szCs w:val="20"/>
                              </w:rPr>
                            </w:pPr>
                            <w:r>
                              <w:rPr>
                                <w:b/>
                                <w:noProof/>
                              </w:rPr>
                              <w:drawing>
                                <wp:inline distT="0" distB="0" distL="0" distR="0" wp14:anchorId="4C030908" wp14:editId="2B7E59EA">
                                  <wp:extent cx="1599753" cy="632460"/>
                                  <wp:effectExtent l="0" t="0" r="635" b="0"/>
                                  <wp:docPr id="2072442863" name="Picture 207244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473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612044" cy="637319"/>
                                          </a:xfrm>
                                          <a:prstGeom prst="rect">
                                            <a:avLst/>
                                          </a:prstGeom>
                                        </pic:spPr>
                                      </pic:pic>
                                    </a:graphicData>
                                  </a:graphic>
                                </wp:inline>
                              </w:drawing>
                            </w:r>
                          </w:p>
                          <w:p w14:paraId="4E8F1168" w14:textId="295E1DC2" w:rsidR="00BF10F4" w:rsidRDefault="00BF10F4" w:rsidP="00CE4941">
                            <w:pPr>
                              <w:pBdr>
                                <w:top w:val="thinThickSmallGap" w:sz="36" w:space="10" w:color="622423"/>
                                <w:bottom w:val="thickThinSmallGap" w:sz="36" w:space="10" w:color="622423"/>
                              </w:pBdr>
                              <w:spacing w:after="160"/>
                              <w:jc w:val="center"/>
                              <w:rPr>
                                <w:rFonts w:ascii="Cambria" w:hAnsi="Cambria"/>
                                <w:i/>
                                <w:iCs/>
                                <w:sz w:val="20"/>
                                <w:szCs w:val="20"/>
                              </w:rPr>
                            </w:pPr>
                          </w:p>
                          <w:p w14:paraId="29AD3B55" w14:textId="0C6B2E6B" w:rsidR="00C55B83" w:rsidRDefault="001D5F58" w:rsidP="004904D2">
                            <w:pPr>
                              <w:pStyle w:val="NormalWeb"/>
                              <w:rPr>
                                <w:rFonts w:ascii="Cambria" w:hAnsi="Cambria"/>
                                <w:i/>
                                <w:iCs/>
                                <w:sz w:val="20"/>
                                <w:szCs w:val="20"/>
                              </w:rPr>
                            </w:pPr>
                            <w:r>
                              <w:rPr>
                                <w:rFonts w:ascii="Cambria" w:hAnsi="Cambria"/>
                                <w:i/>
                                <w:iCs/>
                                <w:sz w:val="20"/>
                                <w:szCs w:val="20"/>
                              </w:rPr>
                              <w:t xml:space="preserve">      </w:t>
                            </w:r>
                            <w:r w:rsidR="00BE5E47">
                              <w:rPr>
                                <w:rFonts w:ascii="Cambria" w:hAnsi="Cambria"/>
                                <w:i/>
                                <w:iCs/>
                                <w:sz w:val="20"/>
                                <w:szCs w:val="20"/>
                              </w:rPr>
                              <w:t xml:space="preserve">Guest Speaker </w:t>
                            </w:r>
                            <w:r w:rsidR="000E6ED6">
                              <w:rPr>
                                <w:rFonts w:ascii="Cambria" w:hAnsi="Cambria"/>
                                <w:i/>
                                <w:iCs/>
                                <w:sz w:val="20"/>
                                <w:szCs w:val="20"/>
                              </w:rPr>
                              <w:t>David Mayne – Bendigo Bank</w:t>
                            </w:r>
                          </w:p>
                          <w:p w14:paraId="7EA4B98D" w14:textId="0DC5C624" w:rsidR="00105798" w:rsidRPr="00CF5399" w:rsidRDefault="00BE5E47" w:rsidP="000C374F">
                            <w:pPr>
                              <w:pBdr>
                                <w:top w:val="thinThickSmallGap" w:sz="36" w:space="10" w:color="622423"/>
                                <w:bottom w:val="thickThinSmallGap" w:sz="36" w:space="10" w:color="622423"/>
                              </w:pBdr>
                              <w:spacing w:after="160"/>
                              <w:ind w:left="283"/>
                              <w:jc w:val="center"/>
                              <w:rPr>
                                <w:rFonts w:ascii="Cambria" w:hAnsi="Cambria"/>
                                <w:i/>
                                <w:iCs/>
                                <w:sz w:val="20"/>
                                <w:szCs w:val="20"/>
                              </w:rPr>
                            </w:pPr>
                            <w:r>
                              <w:rPr>
                                <w:rFonts w:eastAsia="Times New Roman" w:cstheme="minorHAnsi"/>
                                <w:b/>
                                <w:noProof/>
                                <w:kern w:val="2"/>
                                <w:sz w:val="24"/>
                                <w:szCs w:val="24"/>
                                <w:lang w:val="en-US" w:eastAsia="zh-CN" w:bidi="hi-IN"/>
                              </w:rPr>
                              <w:drawing>
                                <wp:inline distT="0" distB="0" distL="0" distR="0" wp14:anchorId="774F13E3" wp14:editId="16E8DC77">
                                  <wp:extent cx="1843298" cy="3977640"/>
                                  <wp:effectExtent l="0" t="0" r="5080" b="3810"/>
                                  <wp:docPr id="7017486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4158" cy="4044232"/>
                                          </a:xfrm>
                                          <a:prstGeom prst="rect">
                                            <a:avLst/>
                                          </a:prstGeom>
                                          <a:noFill/>
                                          <a:ln>
                                            <a:noFill/>
                                          </a:ln>
                                        </pic:spPr>
                                      </pic:pic>
                                    </a:graphicData>
                                  </a:graphic>
                                </wp:inline>
                              </w:drawing>
                            </w:r>
                          </w:p>
                        </w:txbxContent>
                      </wps:txbx>
                      <wps:bodyPr rot="0" vert="horz" wrap="square" lIns="228600" tIns="228600" rIns="22860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977C7" id="_x0000_t202" coordsize="21600,21600" o:spt="202" path="m,l,21600r21600,l21600,xe">
                <v:stroke joinstyle="miter"/>
                <v:path gradientshapeok="t" o:connecttype="rect"/>
              </v:shapetype>
              <v:shape id="Text Box 2" o:spid="_x0000_s1026" type="#_x0000_t202" alt="Narrow horizontal" style="position:absolute;left:0;text-align:left;margin-left:-.75pt;margin-top:0;width:241.5pt;height:852.6pt;z-index:251658240;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" o:allowincell="f" fillcolor="#e6eed5" stroked="f" strokecolor="#622423" strokeweight="6pt">
                <v:fill r:id="rId11" o:title="" type="pattern"/>
                <v:stroke linestyle="thickThin"/>
                <v:textbox inset="18pt,18pt,18pt,18pt">
                  <w:txbxContent>
                    <w:p w14:paraId="596031C6" w14:textId="1623D69B" w:rsidR="00A14CBA" w:rsidRDefault="00CE4941" w:rsidP="00CB1E7B">
                      <w:pPr>
                        <w:pBdr>
                          <w:top w:val="thinThickSmallGap" w:sz="36" w:space="10" w:color="622423"/>
                          <w:bottom w:val="thickThinSmallGap" w:sz="36" w:space="10" w:color="622423"/>
                        </w:pBdr>
                        <w:spacing w:after="160"/>
                        <w:ind w:right="110"/>
                        <w:rPr>
                          <w:rFonts w:ascii="Cambria" w:hAnsi="Cambria"/>
                          <w:i/>
                          <w:iCs/>
                          <w:sz w:val="20"/>
                          <w:szCs w:val="20"/>
                        </w:rPr>
                      </w:pPr>
                      <w:r>
                        <w:rPr>
                          <w:noProof/>
                        </w:rPr>
                        <w:t xml:space="preserve">                     </w:t>
                      </w:r>
                      <w:r w:rsidR="00A14CBA">
                        <w:rPr>
                          <w:noProof/>
                        </w:rPr>
                        <w:drawing>
                          <wp:inline distT="0" distB="0" distL="0" distR="0" wp14:anchorId="3F49A009" wp14:editId="73ED88FA">
                            <wp:extent cx="1531127" cy="449417"/>
                            <wp:effectExtent l="0" t="0" r="0" b="8255"/>
                            <wp:docPr id="1484807449" name="Picture 148480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97686" name="Picture 1149997686"/>
                                    <pic:cNvPicPr/>
                                  </pic:nvPicPr>
                                  <pic:blipFill>
                                    <a:blip r:embed="rId12">
                                      <a:extLst>
                                        <a:ext uri="{28A0092B-C50C-407E-A947-70E740481C1C}">
                                          <a14:useLocalDpi xmlns:a14="http://schemas.microsoft.com/office/drawing/2010/main" val="0"/>
                                        </a:ext>
                                      </a:extLst>
                                    </a:blip>
                                    <a:stretch>
                                      <a:fillRect/>
                                    </a:stretch>
                                  </pic:blipFill>
                                  <pic:spPr>
                                    <a:xfrm>
                                      <a:off x="0" y="0"/>
                                      <a:ext cx="1587752" cy="466037"/>
                                    </a:xfrm>
                                    <a:prstGeom prst="rect">
                                      <a:avLst/>
                                    </a:prstGeom>
                                  </pic:spPr>
                                </pic:pic>
                              </a:graphicData>
                            </a:graphic>
                          </wp:inline>
                        </w:drawing>
                      </w:r>
                    </w:p>
                    <w:p w14:paraId="6884639E" w14:textId="77777777" w:rsidR="00CE4941" w:rsidRDefault="00CE4941" w:rsidP="00CB1E7B">
                      <w:pPr>
                        <w:pBdr>
                          <w:top w:val="thinThickSmallGap" w:sz="36" w:space="10" w:color="622423"/>
                          <w:bottom w:val="thickThinSmallGap" w:sz="36" w:space="10" w:color="622423"/>
                        </w:pBdr>
                        <w:spacing w:after="160"/>
                        <w:jc w:val="center"/>
                        <w:rPr>
                          <w:rFonts w:ascii="Cambria" w:hAnsi="Cambria"/>
                          <w:i/>
                          <w:iCs/>
                          <w:sz w:val="20"/>
                          <w:szCs w:val="20"/>
                        </w:rPr>
                      </w:pPr>
                    </w:p>
                    <w:p w14:paraId="7B35962C" w14:textId="70034D47" w:rsidR="008A0673" w:rsidRDefault="006D3D14" w:rsidP="00CB1E7B">
                      <w:pPr>
                        <w:pBdr>
                          <w:top w:val="thinThickSmallGap" w:sz="36" w:space="10" w:color="622423"/>
                          <w:bottom w:val="thickThinSmallGap" w:sz="36" w:space="10" w:color="622423"/>
                        </w:pBdr>
                        <w:spacing w:after="160"/>
                        <w:jc w:val="center"/>
                        <w:rPr>
                          <w:rFonts w:ascii="Cambria" w:hAnsi="Cambria"/>
                          <w:i/>
                          <w:iCs/>
                          <w:sz w:val="20"/>
                          <w:szCs w:val="20"/>
                        </w:rPr>
                      </w:pPr>
                      <w:r w:rsidRPr="006D3D14">
                        <w:rPr>
                          <w:rFonts w:ascii="Cambria" w:hAnsi="Cambria"/>
                          <w:i/>
                          <w:iCs/>
                          <w:noProof/>
                          <w:sz w:val="20"/>
                          <w:szCs w:val="20"/>
                        </w:rPr>
                        <w:drawing>
                          <wp:inline distT="0" distB="0" distL="0" distR="0" wp14:anchorId="6E1771B2" wp14:editId="21322E2D">
                            <wp:extent cx="2609850" cy="2609850"/>
                            <wp:effectExtent l="0" t="0" r="0" b="0"/>
                            <wp:docPr id="5" name="Picture 5" descr="C:\Users\Bob Prosser\Desktop\md_sgaYF1XOHjs11M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b Prosser\Desktop\md_sgaYF1XOHjs11MS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inline>
                        </w:drawing>
                      </w:r>
                    </w:p>
                    <w:p w14:paraId="21D21857" w14:textId="3120A267" w:rsidR="009B3B6B" w:rsidRDefault="002F6239" w:rsidP="000C374F">
                      <w:pPr>
                        <w:pBdr>
                          <w:top w:val="thinThickSmallGap" w:sz="36" w:space="10" w:color="622423"/>
                          <w:bottom w:val="thickThinSmallGap" w:sz="36" w:space="10" w:color="622423"/>
                        </w:pBdr>
                        <w:spacing w:after="160"/>
                        <w:jc w:val="center"/>
                        <w:rPr>
                          <w:rFonts w:ascii="Cambria" w:hAnsi="Cambria"/>
                          <w:i/>
                          <w:iCs/>
                          <w:sz w:val="20"/>
                          <w:szCs w:val="20"/>
                        </w:rPr>
                      </w:pPr>
                      <w:r>
                        <w:rPr>
                          <w:b/>
                          <w:noProof/>
                        </w:rPr>
                        <w:drawing>
                          <wp:inline distT="0" distB="0" distL="0" distR="0" wp14:anchorId="4C030908" wp14:editId="2B7E59EA">
                            <wp:extent cx="1599753" cy="632460"/>
                            <wp:effectExtent l="0" t="0" r="635" b="0"/>
                            <wp:docPr id="2072442863" name="Picture 207244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473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1612044" cy="637319"/>
                                    </a:xfrm>
                                    <a:prstGeom prst="rect">
                                      <a:avLst/>
                                    </a:prstGeom>
                                  </pic:spPr>
                                </pic:pic>
                              </a:graphicData>
                            </a:graphic>
                          </wp:inline>
                        </w:drawing>
                      </w:r>
                    </w:p>
                    <w:p w14:paraId="4E8F1168" w14:textId="295E1DC2" w:rsidR="00BF10F4" w:rsidRDefault="00BF10F4" w:rsidP="00CE4941">
                      <w:pPr>
                        <w:pBdr>
                          <w:top w:val="thinThickSmallGap" w:sz="36" w:space="10" w:color="622423"/>
                          <w:bottom w:val="thickThinSmallGap" w:sz="36" w:space="10" w:color="622423"/>
                        </w:pBdr>
                        <w:spacing w:after="160"/>
                        <w:jc w:val="center"/>
                        <w:rPr>
                          <w:rFonts w:ascii="Cambria" w:hAnsi="Cambria"/>
                          <w:i/>
                          <w:iCs/>
                          <w:sz w:val="20"/>
                          <w:szCs w:val="20"/>
                        </w:rPr>
                      </w:pPr>
                    </w:p>
                    <w:p w14:paraId="29AD3B55" w14:textId="0C6B2E6B" w:rsidR="00C55B83" w:rsidRDefault="001D5F58" w:rsidP="004904D2">
                      <w:pPr>
                        <w:pStyle w:val="NormalWeb"/>
                        <w:rPr>
                          <w:rFonts w:ascii="Cambria" w:hAnsi="Cambria"/>
                          <w:i/>
                          <w:iCs/>
                          <w:sz w:val="20"/>
                          <w:szCs w:val="20"/>
                        </w:rPr>
                      </w:pPr>
                      <w:r>
                        <w:rPr>
                          <w:rFonts w:ascii="Cambria" w:hAnsi="Cambria"/>
                          <w:i/>
                          <w:iCs/>
                          <w:sz w:val="20"/>
                          <w:szCs w:val="20"/>
                        </w:rPr>
                        <w:t xml:space="preserve">      </w:t>
                      </w:r>
                      <w:r w:rsidR="00BE5E47">
                        <w:rPr>
                          <w:rFonts w:ascii="Cambria" w:hAnsi="Cambria"/>
                          <w:i/>
                          <w:iCs/>
                          <w:sz w:val="20"/>
                          <w:szCs w:val="20"/>
                        </w:rPr>
                        <w:t xml:space="preserve">Guest Speaker </w:t>
                      </w:r>
                      <w:r w:rsidR="000E6ED6">
                        <w:rPr>
                          <w:rFonts w:ascii="Cambria" w:hAnsi="Cambria"/>
                          <w:i/>
                          <w:iCs/>
                          <w:sz w:val="20"/>
                          <w:szCs w:val="20"/>
                        </w:rPr>
                        <w:t>David Mayne – Bendigo Bank</w:t>
                      </w:r>
                    </w:p>
                    <w:p w14:paraId="7EA4B98D" w14:textId="0DC5C624" w:rsidR="00105798" w:rsidRPr="00CF5399" w:rsidRDefault="00BE5E47" w:rsidP="000C374F">
                      <w:pPr>
                        <w:pBdr>
                          <w:top w:val="thinThickSmallGap" w:sz="36" w:space="10" w:color="622423"/>
                          <w:bottom w:val="thickThinSmallGap" w:sz="36" w:space="10" w:color="622423"/>
                        </w:pBdr>
                        <w:spacing w:after="160"/>
                        <w:ind w:left="283"/>
                        <w:jc w:val="center"/>
                        <w:rPr>
                          <w:rFonts w:ascii="Cambria" w:hAnsi="Cambria"/>
                          <w:i/>
                          <w:iCs/>
                          <w:sz w:val="20"/>
                          <w:szCs w:val="20"/>
                        </w:rPr>
                      </w:pPr>
                      <w:r>
                        <w:rPr>
                          <w:rFonts w:eastAsia="Times New Roman" w:cstheme="minorHAnsi"/>
                          <w:b/>
                          <w:noProof/>
                          <w:kern w:val="2"/>
                          <w:sz w:val="24"/>
                          <w:szCs w:val="24"/>
                          <w:lang w:val="en-US" w:eastAsia="zh-CN" w:bidi="hi-IN"/>
                        </w:rPr>
                        <w:drawing>
                          <wp:inline distT="0" distB="0" distL="0" distR="0" wp14:anchorId="774F13E3" wp14:editId="16E8DC77">
                            <wp:extent cx="1843298" cy="3977640"/>
                            <wp:effectExtent l="0" t="0" r="5080" b="3810"/>
                            <wp:docPr id="7017486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4158" cy="4044232"/>
                                    </a:xfrm>
                                    <a:prstGeom prst="rect">
                                      <a:avLst/>
                                    </a:prstGeom>
                                    <a:noFill/>
                                    <a:ln>
                                      <a:noFill/>
                                    </a:ln>
                                  </pic:spPr>
                                </pic:pic>
                              </a:graphicData>
                            </a:graphic>
                          </wp:inline>
                        </w:drawing>
                      </w:r>
                    </w:p>
                  </w:txbxContent>
                </v:textbox>
                <w10:wrap type="square" anchorx="page" anchory="page"/>
              </v:shape>
            </w:pict>
          </mc:Fallback>
        </mc:AlternateContent>
      </w:r>
      <w:r w:rsidR="00FB41FA" w:rsidRPr="00CE4941">
        <w:rPr>
          <w:rFonts w:asciiTheme="minorHAnsi" w:hAnsiTheme="minorHAnsi"/>
          <w:sz w:val="40"/>
          <w:szCs w:val="40"/>
        </w:rPr>
        <w:t xml:space="preserve">Newsletter of the </w:t>
      </w:r>
    </w:p>
    <w:p w14:paraId="127AA6F8" w14:textId="6797FC98" w:rsidR="00FB41FA" w:rsidRPr="00CE4941" w:rsidRDefault="00FB41FA" w:rsidP="00CE4941">
      <w:pPr>
        <w:pStyle w:val="HEADLINEHERE01"/>
        <w:rPr>
          <w:rFonts w:asciiTheme="minorHAnsi" w:hAnsiTheme="minorHAnsi"/>
          <w:b w:val="0"/>
          <w:sz w:val="40"/>
          <w:szCs w:val="40"/>
        </w:rPr>
      </w:pPr>
      <w:r w:rsidRPr="00CE4941">
        <w:rPr>
          <w:rFonts w:asciiTheme="minorHAnsi" w:hAnsiTheme="minorHAnsi"/>
          <w:sz w:val="40"/>
          <w:szCs w:val="40"/>
        </w:rPr>
        <w:t xml:space="preserve">Rotary Club of </w:t>
      </w:r>
      <w:r w:rsidR="00231FCA" w:rsidRPr="00CE4941">
        <w:rPr>
          <w:rFonts w:asciiTheme="minorHAnsi" w:hAnsiTheme="minorHAnsi"/>
          <w:sz w:val="40"/>
          <w:szCs w:val="40"/>
        </w:rPr>
        <w:t>Mansfield</w:t>
      </w:r>
      <w:r w:rsidRPr="00CE4941">
        <w:rPr>
          <w:rFonts w:asciiTheme="minorHAnsi" w:hAnsiTheme="minorHAnsi"/>
          <w:sz w:val="40"/>
          <w:szCs w:val="40"/>
        </w:rPr>
        <w:t xml:space="preserve"> Inc.</w:t>
      </w:r>
    </w:p>
    <w:p w14:paraId="4F270C56" w14:textId="23DAA3AC" w:rsidR="00FB41FA" w:rsidRPr="0098060E" w:rsidRDefault="00C5479B" w:rsidP="00FE695D">
      <w:pPr>
        <w:pStyle w:val="MONTHYEAR"/>
        <w:ind w:left="4320" w:firstLine="720"/>
        <w:rPr>
          <w:rFonts w:asciiTheme="minorHAnsi" w:hAnsiTheme="minorHAnsi"/>
          <w:b/>
          <w:sz w:val="24"/>
          <w:szCs w:val="24"/>
        </w:rPr>
      </w:pPr>
      <w:r>
        <w:rPr>
          <w:rFonts w:asciiTheme="minorHAnsi" w:hAnsiTheme="minorHAnsi"/>
          <w:b/>
          <w:sz w:val="24"/>
          <w:szCs w:val="24"/>
        </w:rPr>
        <w:t>27</w:t>
      </w:r>
      <w:r w:rsidR="00767338" w:rsidRPr="00767338">
        <w:rPr>
          <w:rFonts w:asciiTheme="minorHAnsi" w:hAnsiTheme="minorHAnsi"/>
          <w:b/>
          <w:sz w:val="24"/>
          <w:szCs w:val="24"/>
          <w:vertAlign w:val="superscript"/>
        </w:rPr>
        <w:t>th</w:t>
      </w:r>
      <w:r w:rsidR="00767338">
        <w:rPr>
          <w:rFonts w:asciiTheme="minorHAnsi" w:hAnsiTheme="minorHAnsi"/>
          <w:b/>
          <w:sz w:val="24"/>
          <w:szCs w:val="24"/>
        </w:rPr>
        <w:t xml:space="preserve"> May </w:t>
      </w:r>
      <w:r w:rsidR="006D3D14">
        <w:rPr>
          <w:rFonts w:asciiTheme="minorHAnsi" w:hAnsiTheme="minorHAnsi"/>
          <w:b/>
          <w:sz w:val="24"/>
          <w:szCs w:val="24"/>
        </w:rPr>
        <w:t>2026</w:t>
      </w:r>
      <w:r w:rsidR="00FB41FA" w:rsidRPr="0098060E">
        <w:rPr>
          <w:rFonts w:asciiTheme="minorHAnsi" w:hAnsiTheme="minorHAnsi"/>
          <w:b/>
          <w:sz w:val="24"/>
          <w:szCs w:val="24"/>
        </w:rPr>
        <w:tab/>
      </w:r>
      <w:r w:rsidR="00A9351F" w:rsidRPr="0098060E">
        <w:rPr>
          <w:rFonts w:asciiTheme="minorHAnsi" w:hAnsiTheme="minorHAnsi"/>
          <w:b/>
          <w:sz w:val="24"/>
          <w:szCs w:val="24"/>
        </w:rPr>
        <w:tab/>
      </w:r>
    </w:p>
    <w:p w14:paraId="19714AEB" w14:textId="77777777" w:rsidR="0055154C" w:rsidRPr="00FB41FA" w:rsidRDefault="0055154C" w:rsidP="005625CE">
      <w:pPr>
        <w:pStyle w:val="MONTHYEAR"/>
        <w:ind w:left="2880" w:firstLine="720"/>
        <w:rPr>
          <w:rFonts w:asciiTheme="minorHAnsi" w:hAnsiTheme="minorHAnsi"/>
          <w:b/>
          <w:sz w:val="22"/>
          <w:szCs w:val="22"/>
        </w:rPr>
      </w:pPr>
    </w:p>
    <w:p w14:paraId="0C76C089" w14:textId="59CF1DCA" w:rsidR="00FB41FA" w:rsidRDefault="002F4113" w:rsidP="00FB41FA">
      <w:pPr>
        <w:pStyle w:val="MONTHYEAR"/>
        <w:rPr>
          <w:rFonts w:asciiTheme="minorHAnsi" w:hAnsiTheme="minorHAnsi"/>
          <w:b/>
          <w:sz w:val="22"/>
          <w:szCs w:val="22"/>
        </w:rPr>
      </w:pPr>
      <w:r>
        <w:rPr>
          <w:b/>
          <w:color w:val="9C0006"/>
          <w:sz w:val="28"/>
          <w:szCs w:val="28"/>
        </w:rPr>
        <w:t xml:space="preserve">        </w:t>
      </w:r>
      <w:r w:rsidR="00143F72">
        <w:rPr>
          <w:b/>
          <w:color w:val="9C0006"/>
          <w:sz w:val="28"/>
          <w:szCs w:val="28"/>
        </w:rPr>
        <w:t xml:space="preserve">  </w:t>
      </w:r>
      <w:r w:rsidR="009967B9">
        <w:rPr>
          <w:b/>
          <w:color w:val="9C0006"/>
          <w:sz w:val="28"/>
          <w:szCs w:val="28"/>
        </w:rPr>
        <w:t xml:space="preserve">     </w:t>
      </w:r>
      <w:r w:rsidR="00FB7C87">
        <w:rPr>
          <w:b/>
          <w:color w:val="9C0006"/>
          <w:sz w:val="28"/>
          <w:szCs w:val="28"/>
        </w:rPr>
        <w:t>Y</w:t>
      </w:r>
      <w:r w:rsidR="00C0213F">
        <w:rPr>
          <w:b/>
          <w:color w:val="9C0006"/>
          <w:sz w:val="28"/>
          <w:szCs w:val="28"/>
        </w:rPr>
        <w:t xml:space="preserve">outh Services </w:t>
      </w:r>
      <w:r w:rsidR="00C94B45">
        <w:rPr>
          <w:b/>
          <w:color w:val="9C0006"/>
          <w:sz w:val="28"/>
          <w:szCs w:val="28"/>
        </w:rPr>
        <w:t>Month</w:t>
      </w:r>
      <w:r>
        <w:rPr>
          <w:b/>
          <w:color w:val="9C0006"/>
          <w:sz w:val="28"/>
          <w:szCs w:val="28"/>
        </w:rPr>
        <w:t xml:space="preserve">   </w:t>
      </w:r>
    </w:p>
    <w:p w14:paraId="6BA48725" w14:textId="77777777" w:rsidR="009B1E89" w:rsidRPr="00FB41FA" w:rsidRDefault="009B1E89" w:rsidP="00FB41FA">
      <w:pPr>
        <w:pStyle w:val="MONTHYEAR"/>
        <w:rPr>
          <w:rFonts w:asciiTheme="minorHAnsi" w:hAnsiTheme="minorHAnsi"/>
          <w:b/>
          <w:sz w:val="22"/>
          <w:szCs w:val="22"/>
        </w:rPr>
      </w:pPr>
    </w:p>
    <w:p w14:paraId="42C50B21" w14:textId="46FF35C4" w:rsidR="00FB41FA" w:rsidRPr="00520FCB" w:rsidRDefault="00CF6DF4" w:rsidP="00FB41FA">
      <w:pPr>
        <w:pStyle w:val="MONTHYEAR"/>
        <w:rPr>
          <w:rFonts w:asciiTheme="minorHAnsi" w:hAnsiTheme="minorHAnsi"/>
          <w:b/>
          <w:color w:val="C00000"/>
          <w:sz w:val="22"/>
          <w:szCs w:val="22"/>
        </w:rPr>
      </w:pPr>
      <w:r w:rsidRPr="00CF6DF4">
        <w:rPr>
          <w:rFonts w:asciiTheme="minorHAnsi" w:hAnsiTheme="minorHAnsi"/>
          <w:b/>
          <w:i/>
          <w:sz w:val="22"/>
          <w:szCs w:val="22"/>
        </w:rPr>
        <w:t>National</w:t>
      </w:r>
      <w:r>
        <w:rPr>
          <w:rFonts w:asciiTheme="minorHAnsi" w:hAnsiTheme="minorHAnsi"/>
          <w:b/>
          <w:sz w:val="22"/>
          <w:szCs w:val="22"/>
        </w:rPr>
        <w:t xml:space="preserve"> Song:</w:t>
      </w:r>
      <w:r>
        <w:rPr>
          <w:rFonts w:asciiTheme="minorHAnsi" w:hAnsiTheme="minorHAnsi"/>
          <w:b/>
          <w:sz w:val="22"/>
          <w:szCs w:val="22"/>
        </w:rPr>
        <w:tab/>
      </w:r>
      <w:r w:rsidRPr="00520FCB">
        <w:rPr>
          <w:rFonts w:asciiTheme="minorHAnsi" w:hAnsiTheme="minorHAnsi"/>
          <w:b/>
          <w:color w:val="C00000"/>
          <w:sz w:val="22"/>
          <w:szCs w:val="22"/>
        </w:rPr>
        <w:t>All</w:t>
      </w:r>
    </w:p>
    <w:p w14:paraId="4B52EA9C" w14:textId="77777777" w:rsidR="00CF6DF4" w:rsidRDefault="00CF6DF4" w:rsidP="00FB41FA">
      <w:pPr>
        <w:pStyle w:val="MONTHYEAR"/>
        <w:rPr>
          <w:rFonts w:asciiTheme="minorHAnsi" w:hAnsiTheme="minorHAnsi"/>
          <w:b/>
          <w:sz w:val="22"/>
          <w:szCs w:val="22"/>
        </w:rPr>
      </w:pPr>
    </w:p>
    <w:p w14:paraId="47BE8AE7" w14:textId="0B76568E" w:rsidR="00CF6DF4" w:rsidRDefault="00CF6DF4" w:rsidP="00FB41FA">
      <w:pPr>
        <w:pStyle w:val="MONTHYEAR"/>
        <w:rPr>
          <w:rFonts w:asciiTheme="minorHAnsi" w:hAnsiTheme="minorHAnsi"/>
          <w:b/>
          <w:sz w:val="22"/>
          <w:szCs w:val="22"/>
        </w:rPr>
      </w:pPr>
      <w:r w:rsidRPr="00CF6DF4">
        <w:rPr>
          <w:rFonts w:asciiTheme="minorHAnsi" w:hAnsiTheme="minorHAnsi"/>
          <w:b/>
          <w:i/>
          <w:sz w:val="22"/>
          <w:szCs w:val="22"/>
        </w:rPr>
        <w:t>Loyal Toast</w:t>
      </w:r>
      <w:r w:rsidR="006D3D14">
        <w:rPr>
          <w:rFonts w:asciiTheme="minorHAnsi" w:hAnsiTheme="minorHAnsi"/>
          <w:b/>
          <w:i/>
          <w:sz w:val="22"/>
          <w:szCs w:val="22"/>
        </w:rPr>
        <w:t>:</w:t>
      </w:r>
      <w:r>
        <w:rPr>
          <w:rFonts w:asciiTheme="minorHAnsi" w:hAnsiTheme="minorHAnsi"/>
          <w:b/>
          <w:sz w:val="22"/>
          <w:szCs w:val="22"/>
        </w:rPr>
        <w:tab/>
      </w:r>
      <w:r w:rsidRPr="00520FCB">
        <w:rPr>
          <w:rFonts w:asciiTheme="minorHAnsi" w:hAnsiTheme="minorHAnsi"/>
          <w:b/>
          <w:color w:val="C00000"/>
          <w:sz w:val="22"/>
          <w:szCs w:val="22"/>
        </w:rPr>
        <w:t>Australia and its People</w:t>
      </w:r>
    </w:p>
    <w:p w14:paraId="7DBACD77" w14:textId="77777777" w:rsidR="00CF6DF4" w:rsidRPr="00FB41FA" w:rsidRDefault="00CF6DF4" w:rsidP="00FB41FA">
      <w:pPr>
        <w:pStyle w:val="MONTHYEAR"/>
        <w:rPr>
          <w:rFonts w:asciiTheme="minorHAnsi" w:hAnsiTheme="minorHAnsi"/>
          <w:b/>
          <w:sz w:val="22"/>
          <w:szCs w:val="22"/>
        </w:rPr>
      </w:pPr>
    </w:p>
    <w:p w14:paraId="1C48D625" w14:textId="4B885F88" w:rsidR="00FB41FA" w:rsidRPr="00520FCB" w:rsidRDefault="00CF6DF4" w:rsidP="00FB41FA">
      <w:pPr>
        <w:spacing w:line="240" w:lineRule="auto"/>
        <w:rPr>
          <w:i/>
          <w:color w:val="C00000"/>
        </w:rPr>
      </w:pPr>
      <w:r>
        <w:rPr>
          <w:b/>
          <w:i/>
        </w:rPr>
        <w:t>Rotary Grace</w:t>
      </w:r>
      <w:r w:rsidR="00FB41FA" w:rsidRPr="00FB41FA">
        <w:rPr>
          <w:b/>
          <w:i/>
        </w:rPr>
        <w:t>:</w:t>
      </w:r>
      <w:r>
        <w:rPr>
          <w:b/>
          <w:i/>
        </w:rPr>
        <w:t xml:space="preserve"> </w:t>
      </w:r>
      <w:r w:rsidR="00FB41FA" w:rsidRPr="00FB41FA">
        <w:rPr>
          <w:b/>
          <w:i/>
        </w:rPr>
        <w:tab/>
      </w:r>
      <w:r w:rsidR="00FB41FA" w:rsidRPr="00520FCB">
        <w:rPr>
          <w:i/>
          <w:color w:val="C00000"/>
        </w:rPr>
        <w:t xml:space="preserve">For good food, for good fellowship and the </w:t>
      </w:r>
      <w:r w:rsidRPr="00520FCB">
        <w:rPr>
          <w:i/>
          <w:color w:val="C00000"/>
        </w:rPr>
        <w:t xml:space="preserve">  </w:t>
      </w:r>
      <w:r w:rsidR="00FB41FA" w:rsidRPr="00520FCB">
        <w:rPr>
          <w:i/>
          <w:color w:val="C00000"/>
        </w:rPr>
        <w:t>opportunity to serve through Rotary – we give thanks.</w:t>
      </w:r>
    </w:p>
    <w:p w14:paraId="0A3EAA52" w14:textId="77777777" w:rsidR="003444D2" w:rsidRDefault="003444D2" w:rsidP="003444D2">
      <w:pPr>
        <w:rPr>
          <w:rFonts w:ascii="Aptos" w:hAnsi="Aptos" w:cs="Times New Roman"/>
        </w:rPr>
      </w:pPr>
    </w:p>
    <w:p w14:paraId="7D1C6E45" w14:textId="5D0B0B4B" w:rsidR="00FB41FA" w:rsidRPr="003E16EF" w:rsidRDefault="008D2059" w:rsidP="008E2D12">
      <w:pPr>
        <w:spacing w:after="0"/>
        <w:rPr>
          <w:b/>
          <w:sz w:val="24"/>
          <w:szCs w:val="24"/>
        </w:rPr>
      </w:pPr>
      <w:r w:rsidRPr="00890E5E">
        <w:rPr>
          <w:b/>
          <w:sz w:val="28"/>
          <w:szCs w:val="28"/>
        </w:rPr>
        <w:t>THIS WEEK</w:t>
      </w:r>
      <w:r w:rsidR="008E2D12" w:rsidRPr="00890E5E">
        <w:rPr>
          <w:b/>
          <w:sz w:val="28"/>
          <w:szCs w:val="28"/>
        </w:rPr>
        <w:t xml:space="preserve"> -</w:t>
      </w:r>
      <w:r w:rsidR="008E2D12">
        <w:rPr>
          <w:b/>
          <w:sz w:val="24"/>
          <w:szCs w:val="24"/>
        </w:rPr>
        <w:t xml:space="preserve"> </w:t>
      </w:r>
      <w:r w:rsidR="00DE0A8A" w:rsidRPr="003E16EF">
        <w:rPr>
          <w:b/>
          <w:sz w:val="24"/>
          <w:szCs w:val="24"/>
        </w:rPr>
        <w:t>Duty Roster</w:t>
      </w:r>
    </w:p>
    <w:p w14:paraId="0C484810" w14:textId="5CB65D68" w:rsidR="00BE4058" w:rsidRDefault="008E2D12" w:rsidP="00FB41FA">
      <w:pPr>
        <w:rPr>
          <w:b/>
          <w:sz w:val="24"/>
          <w:szCs w:val="24"/>
        </w:rPr>
      </w:pPr>
      <w:r>
        <w:rPr>
          <w:b/>
          <w:sz w:val="24"/>
          <w:szCs w:val="24"/>
        </w:rPr>
        <w:br/>
      </w:r>
      <w:r w:rsidR="00401A1D">
        <w:rPr>
          <w:b/>
          <w:sz w:val="24"/>
          <w:szCs w:val="24"/>
        </w:rPr>
        <w:t>Cashier</w:t>
      </w:r>
      <w:r w:rsidR="00401A1D" w:rsidRPr="007212E0">
        <w:rPr>
          <w:sz w:val="24"/>
          <w:szCs w:val="24"/>
        </w:rPr>
        <w:t>:</w:t>
      </w:r>
      <w:r w:rsidR="007212E0" w:rsidRPr="007212E0">
        <w:rPr>
          <w:sz w:val="24"/>
          <w:szCs w:val="24"/>
        </w:rPr>
        <w:t xml:space="preserve"> </w:t>
      </w:r>
      <w:r w:rsidR="00827377">
        <w:rPr>
          <w:sz w:val="24"/>
          <w:szCs w:val="24"/>
        </w:rPr>
        <w:t>Maurie</w:t>
      </w:r>
    </w:p>
    <w:p w14:paraId="7D77BDF6" w14:textId="61E3840F" w:rsidR="009B1E89" w:rsidRPr="003E16EF" w:rsidRDefault="009B1E89" w:rsidP="00FB41FA">
      <w:pPr>
        <w:rPr>
          <w:b/>
          <w:sz w:val="24"/>
          <w:szCs w:val="24"/>
        </w:rPr>
      </w:pPr>
      <w:r w:rsidRPr="003E16EF">
        <w:rPr>
          <w:b/>
          <w:sz w:val="24"/>
          <w:szCs w:val="24"/>
        </w:rPr>
        <w:t>Chairperson</w:t>
      </w:r>
      <w:r w:rsidRPr="007212E0">
        <w:rPr>
          <w:sz w:val="24"/>
          <w:szCs w:val="24"/>
        </w:rPr>
        <w:t>:</w:t>
      </w:r>
      <w:r w:rsidR="007212E0" w:rsidRPr="007212E0">
        <w:rPr>
          <w:sz w:val="24"/>
          <w:szCs w:val="24"/>
        </w:rPr>
        <w:t xml:space="preserve"> </w:t>
      </w:r>
      <w:r w:rsidR="003D04AA">
        <w:rPr>
          <w:sz w:val="24"/>
          <w:szCs w:val="24"/>
        </w:rPr>
        <w:t>Robyn</w:t>
      </w:r>
    </w:p>
    <w:p w14:paraId="3333B15D" w14:textId="6BCD2173" w:rsidR="00E9161E" w:rsidRDefault="0072038B" w:rsidP="0000297C">
      <w:pPr>
        <w:rPr>
          <w:sz w:val="24"/>
          <w:szCs w:val="24"/>
        </w:rPr>
      </w:pPr>
      <w:r>
        <w:rPr>
          <w:b/>
          <w:sz w:val="28"/>
          <w:szCs w:val="28"/>
        </w:rPr>
        <w:t xml:space="preserve">NEXT </w:t>
      </w:r>
      <w:r w:rsidR="007212E0">
        <w:rPr>
          <w:b/>
          <w:sz w:val="28"/>
          <w:szCs w:val="28"/>
        </w:rPr>
        <w:t>BOARD MEETING:</w:t>
      </w:r>
      <w:r w:rsidR="007212E0" w:rsidRPr="007212E0">
        <w:rPr>
          <w:sz w:val="24"/>
          <w:szCs w:val="24"/>
        </w:rPr>
        <w:t xml:space="preserve"> </w:t>
      </w:r>
      <w:r w:rsidR="006461FB">
        <w:rPr>
          <w:sz w:val="24"/>
          <w:szCs w:val="24"/>
        </w:rPr>
        <w:t xml:space="preserve"> </w:t>
      </w:r>
    </w:p>
    <w:p w14:paraId="2A832851" w14:textId="7EE0C16A" w:rsidR="00B435A3" w:rsidRPr="00686142" w:rsidRDefault="00DC02E6" w:rsidP="00B435A3">
      <w:pPr>
        <w:rPr>
          <w:rFonts w:eastAsiaTheme="minorHAnsi"/>
          <w:sz w:val="24"/>
          <w:szCs w:val="24"/>
        </w:rPr>
      </w:pPr>
      <w:r>
        <w:rPr>
          <w:sz w:val="24"/>
          <w:szCs w:val="24"/>
        </w:rPr>
        <w:t>12</w:t>
      </w:r>
      <w:r w:rsidR="007212E0" w:rsidRPr="007212E0">
        <w:rPr>
          <w:sz w:val="24"/>
          <w:szCs w:val="24"/>
          <w:vertAlign w:val="superscript"/>
        </w:rPr>
        <w:t>th</w:t>
      </w:r>
      <w:r w:rsidR="007212E0" w:rsidRPr="007212E0">
        <w:rPr>
          <w:sz w:val="24"/>
          <w:szCs w:val="24"/>
        </w:rPr>
        <w:t xml:space="preserve"> </w:t>
      </w:r>
      <w:r>
        <w:rPr>
          <w:sz w:val="24"/>
          <w:szCs w:val="24"/>
        </w:rPr>
        <w:t>August</w:t>
      </w:r>
      <w:r w:rsidR="007212E0" w:rsidRPr="007212E0">
        <w:rPr>
          <w:sz w:val="24"/>
          <w:szCs w:val="24"/>
        </w:rPr>
        <w:t xml:space="preserve"> </w:t>
      </w:r>
      <w:r w:rsidR="007212E0" w:rsidRPr="00EF5C5D">
        <w:rPr>
          <w:sz w:val="24"/>
          <w:szCs w:val="24"/>
        </w:rPr>
        <w:t>5:30pm</w:t>
      </w:r>
      <w:r w:rsidR="004276D9">
        <w:rPr>
          <w:sz w:val="24"/>
          <w:szCs w:val="24"/>
        </w:rPr>
        <w:t xml:space="preserve"> </w:t>
      </w:r>
      <w:r w:rsidR="0072038B">
        <w:rPr>
          <w:sz w:val="24"/>
          <w:szCs w:val="24"/>
        </w:rPr>
        <w:t xml:space="preserve">at </w:t>
      </w:r>
      <w:r w:rsidR="004276D9">
        <w:rPr>
          <w:sz w:val="24"/>
          <w:szCs w:val="24"/>
        </w:rPr>
        <w:t>Delati</w:t>
      </w:r>
      <w:r w:rsidR="009E7D88">
        <w:rPr>
          <w:sz w:val="24"/>
          <w:szCs w:val="24"/>
        </w:rPr>
        <w:t>t</w:t>
      </w:r>
      <w:r w:rsidR="004276D9">
        <w:rPr>
          <w:sz w:val="24"/>
          <w:szCs w:val="24"/>
        </w:rPr>
        <w:t>e Hotel</w:t>
      </w:r>
      <w:r w:rsidR="007212E0" w:rsidRPr="00EF5C5D">
        <w:rPr>
          <w:sz w:val="24"/>
          <w:szCs w:val="24"/>
        </w:rPr>
        <w:t>.</w:t>
      </w:r>
      <w:r w:rsidR="007B71ED">
        <w:rPr>
          <w:sz w:val="24"/>
          <w:szCs w:val="24"/>
        </w:rPr>
        <w:br/>
      </w:r>
      <w:r w:rsidR="007212E0">
        <w:rPr>
          <w:sz w:val="24"/>
          <w:szCs w:val="24"/>
        </w:rPr>
        <w:t xml:space="preserve">           </w:t>
      </w:r>
      <w:r w:rsidR="007B71ED">
        <w:rPr>
          <w:sz w:val="24"/>
          <w:szCs w:val="24"/>
        </w:rPr>
        <w:t xml:space="preserve">                              </w:t>
      </w:r>
      <w:r w:rsidR="0000297C">
        <w:rPr>
          <w:sz w:val="24"/>
          <w:szCs w:val="24"/>
        </w:rPr>
        <w:br/>
      </w:r>
      <w:r w:rsidR="00A14CBA">
        <w:rPr>
          <w:b/>
          <w:sz w:val="28"/>
          <w:szCs w:val="28"/>
        </w:rPr>
        <w:tab/>
      </w:r>
      <w:r w:rsidR="00A14CBA">
        <w:rPr>
          <w:b/>
          <w:sz w:val="28"/>
          <w:szCs w:val="28"/>
        </w:rPr>
        <w:tab/>
      </w:r>
      <w:r w:rsidR="00E23711">
        <w:rPr>
          <w:b/>
          <w:sz w:val="28"/>
          <w:szCs w:val="28"/>
        </w:rPr>
        <w:tab/>
      </w:r>
      <w:r w:rsidR="00C5479B">
        <w:rPr>
          <w:b/>
          <w:sz w:val="28"/>
          <w:szCs w:val="28"/>
        </w:rPr>
        <w:t>Bob’s Blog</w:t>
      </w:r>
      <w:r w:rsidR="004A1E57">
        <w:rPr>
          <w:b/>
          <w:sz w:val="28"/>
          <w:szCs w:val="28"/>
        </w:rPr>
        <w:t xml:space="preserve"> </w:t>
      </w:r>
      <w:r w:rsidR="00EB0798">
        <w:rPr>
          <w:b/>
          <w:sz w:val="28"/>
          <w:szCs w:val="28"/>
        </w:rPr>
        <w:br/>
      </w:r>
      <w:r w:rsidR="00104240">
        <w:rPr>
          <w:rFonts w:ascii="Times New Roman" w:eastAsia="Times New Roman" w:hAnsi="Times New Roman" w:cs="Times New Roman"/>
          <w:kern w:val="2"/>
          <w:sz w:val="24"/>
          <w:szCs w:val="24"/>
          <w:lang w:val="en-US" w:eastAsia="zh-CN" w:bidi="hi-IN"/>
        </w:rPr>
        <w:br/>
      </w:r>
      <w:r w:rsidR="00B435A3" w:rsidRPr="00686142">
        <w:rPr>
          <w:sz w:val="24"/>
          <w:szCs w:val="24"/>
        </w:rPr>
        <w:t>W</w:t>
      </w:r>
      <w:r w:rsidR="00C5479B">
        <w:rPr>
          <w:sz w:val="24"/>
          <w:szCs w:val="24"/>
        </w:rPr>
        <w:t xml:space="preserve">hat a great meeting we had </w:t>
      </w:r>
      <w:r w:rsidR="00303C76">
        <w:rPr>
          <w:sz w:val="24"/>
          <w:szCs w:val="24"/>
        </w:rPr>
        <w:t>when we w</w:t>
      </w:r>
      <w:r w:rsidR="00B435A3" w:rsidRPr="00686142">
        <w:rPr>
          <w:sz w:val="24"/>
          <w:szCs w:val="24"/>
        </w:rPr>
        <w:t>e</w:t>
      </w:r>
      <w:r w:rsidR="00303C76">
        <w:rPr>
          <w:sz w:val="24"/>
          <w:szCs w:val="24"/>
        </w:rPr>
        <w:t xml:space="preserve">re joined by the </w:t>
      </w:r>
      <w:r w:rsidR="00376B34">
        <w:rPr>
          <w:sz w:val="24"/>
          <w:szCs w:val="24"/>
        </w:rPr>
        <w:t xml:space="preserve">Rotary Recreational </w:t>
      </w:r>
      <w:r w:rsidR="00143FF8">
        <w:rPr>
          <w:sz w:val="24"/>
          <w:szCs w:val="24"/>
        </w:rPr>
        <w:t xml:space="preserve">Vehicle </w:t>
      </w:r>
      <w:r w:rsidR="00376B34">
        <w:rPr>
          <w:sz w:val="24"/>
          <w:szCs w:val="24"/>
        </w:rPr>
        <w:t>Club. They had over thirty of their members attend</w:t>
      </w:r>
      <w:r w:rsidR="003D134D">
        <w:rPr>
          <w:sz w:val="24"/>
          <w:szCs w:val="24"/>
        </w:rPr>
        <w:t xml:space="preserve">. Leanie was </w:t>
      </w:r>
      <w:r w:rsidR="00A84FD0">
        <w:rPr>
          <w:sz w:val="24"/>
          <w:szCs w:val="24"/>
        </w:rPr>
        <w:t>Sergeant</w:t>
      </w:r>
      <w:r w:rsidR="00A2582E">
        <w:rPr>
          <w:sz w:val="24"/>
          <w:szCs w:val="24"/>
        </w:rPr>
        <w:t xml:space="preserve">, </w:t>
      </w:r>
      <w:r w:rsidR="00244CA2">
        <w:rPr>
          <w:sz w:val="24"/>
          <w:szCs w:val="24"/>
        </w:rPr>
        <w:t xml:space="preserve">who </w:t>
      </w:r>
      <w:r w:rsidR="00A2582E">
        <w:rPr>
          <w:sz w:val="24"/>
          <w:szCs w:val="24"/>
        </w:rPr>
        <w:t xml:space="preserve">said it was </w:t>
      </w:r>
      <w:r w:rsidR="00A84FD0">
        <w:rPr>
          <w:sz w:val="24"/>
          <w:szCs w:val="24"/>
        </w:rPr>
        <w:t xml:space="preserve">the </w:t>
      </w:r>
      <w:r w:rsidR="003D134D">
        <w:rPr>
          <w:sz w:val="24"/>
          <w:szCs w:val="24"/>
        </w:rPr>
        <w:t xml:space="preserve">first time he </w:t>
      </w:r>
      <w:r w:rsidR="0088417E">
        <w:rPr>
          <w:sz w:val="24"/>
          <w:szCs w:val="24"/>
        </w:rPr>
        <w:t>fined guest</w:t>
      </w:r>
      <w:r w:rsidR="001B2760">
        <w:rPr>
          <w:sz w:val="24"/>
          <w:szCs w:val="24"/>
        </w:rPr>
        <w:t>s</w:t>
      </w:r>
      <w:r w:rsidR="0088417E">
        <w:rPr>
          <w:sz w:val="24"/>
          <w:szCs w:val="24"/>
        </w:rPr>
        <w:t xml:space="preserve">, in other words the Recreational </w:t>
      </w:r>
      <w:r w:rsidR="00244CA2">
        <w:rPr>
          <w:sz w:val="24"/>
          <w:szCs w:val="24"/>
        </w:rPr>
        <w:t>C</w:t>
      </w:r>
      <w:r w:rsidR="0088417E">
        <w:rPr>
          <w:sz w:val="24"/>
          <w:szCs w:val="24"/>
        </w:rPr>
        <w:t>lub</w:t>
      </w:r>
      <w:r w:rsidR="000C2441">
        <w:rPr>
          <w:sz w:val="24"/>
          <w:szCs w:val="24"/>
        </w:rPr>
        <w:t>, he did a great job doing it.</w:t>
      </w:r>
      <w:r w:rsidR="001B2760">
        <w:rPr>
          <w:sz w:val="24"/>
          <w:szCs w:val="24"/>
        </w:rPr>
        <w:t xml:space="preserve"> Thanks for standing in at the last minute</w:t>
      </w:r>
      <w:r w:rsidR="00816C37">
        <w:rPr>
          <w:sz w:val="24"/>
          <w:szCs w:val="24"/>
        </w:rPr>
        <w:t>.</w:t>
      </w:r>
    </w:p>
    <w:p w14:paraId="3CFCACD4" w14:textId="15C029CC" w:rsidR="00E87C15" w:rsidRDefault="006746D3" w:rsidP="00B435A3">
      <w:pPr>
        <w:rPr>
          <w:sz w:val="24"/>
          <w:szCs w:val="24"/>
        </w:rPr>
      </w:pPr>
      <w:r>
        <w:rPr>
          <w:sz w:val="24"/>
          <w:szCs w:val="24"/>
        </w:rPr>
        <w:t>On Saturday th</w:t>
      </w:r>
      <w:r w:rsidR="00D52961">
        <w:rPr>
          <w:sz w:val="24"/>
          <w:szCs w:val="24"/>
        </w:rPr>
        <w:t>e 16</w:t>
      </w:r>
      <w:r w:rsidR="00D52961" w:rsidRPr="00D52961">
        <w:rPr>
          <w:sz w:val="24"/>
          <w:szCs w:val="24"/>
          <w:vertAlign w:val="superscript"/>
        </w:rPr>
        <w:t>th</w:t>
      </w:r>
      <w:r w:rsidR="00D52961">
        <w:rPr>
          <w:sz w:val="24"/>
          <w:szCs w:val="24"/>
        </w:rPr>
        <w:t xml:space="preserve"> </w:t>
      </w:r>
      <w:r w:rsidR="001C31BA">
        <w:rPr>
          <w:sz w:val="24"/>
          <w:szCs w:val="24"/>
        </w:rPr>
        <w:t>May we</w:t>
      </w:r>
      <w:r w:rsidR="00B435A3" w:rsidRPr="00686142">
        <w:rPr>
          <w:sz w:val="24"/>
          <w:szCs w:val="24"/>
        </w:rPr>
        <w:t xml:space="preserve"> cook</w:t>
      </w:r>
      <w:r w:rsidR="000C7D95">
        <w:rPr>
          <w:sz w:val="24"/>
          <w:szCs w:val="24"/>
        </w:rPr>
        <w:t>ed</w:t>
      </w:r>
      <w:r w:rsidR="00B435A3" w:rsidRPr="00686142">
        <w:rPr>
          <w:sz w:val="24"/>
          <w:szCs w:val="24"/>
        </w:rPr>
        <w:t xml:space="preserve"> </w:t>
      </w:r>
      <w:r w:rsidR="00B01A92">
        <w:rPr>
          <w:sz w:val="24"/>
          <w:szCs w:val="24"/>
        </w:rPr>
        <w:t xml:space="preserve">and served a two </w:t>
      </w:r>
      <w:r w:rsidR="00B435A3" w:rsidRPr="00686142">
        <w:rPr>
          <w:sz w:val="24"/>
          <w:szCs w:val="24"/>
        </w:rPr>
        <w:t>dinner for them</w:t>
      </w:r>
      <w:r w:rsidR="00C1261E">
        <w:rPr>
          <w:sz w:val="24"/>
          <w:szCs w:val="24"/>
        </w:rPr>
        <w:t xml:space="preserve"> </w:t>
      </w:r>
      <w:r w:rsidR="00B435A3" w:rsidRPr="00686142">
        <w:rPr>
          <w:sz w:val="24"/>
          <w:szCs w:val="24"/>
        </w:rPr>
        <w:t xml:space="preserve">at the caravan park. </w:t>
      </w:r>
    </w:p>
    <w:p w14:paraId="2BE9DD2A" w14:textId="4C34C346" w:rsidR="00B435A3" w:rsidRPr="00686142" w:rsidRDefault="00B435A3" w:rsidP="00B435A3">
      <w:pPr>
        <w:rPr>
          <w:sz w:val="24"/>
          <w:szCs w:val="24"/>
        </w:rPr>
      </w:pPr>
      <w:r w:rsidRPr="00686142">
        <w:rPr>
          <w:sz w:val="24"/>
          <w:szCs w:val="24"/>
        </w:rPr>
        <w:t>Th</w:t>
      </w:r>
      <w:r w:rsidR="00C1261E">
        <w:rPr>
          <w:sz w:val="24"/>
          <w:szCs w:val="24"/>
        </w:rPr>
        <w:t xml:space="preserve">anks to Robyn for </w:t>
      </w:r>
      <w:r w:rsidR="004F55F4">
        <w:rPr>
          <w:sz w:val="24"/>
          <w:szCs w:val="24"/>
        </w:rPr>
        <w:t xml:space="preserve">the potato salad and tomatoes, </w:t>
      </w:r>
      <w:r w:rsidR="002C6A7E">
        <w:rPr>
          <w:sz w:val="24"/>
          <w:szCs w:val="24"/>
        </w:rPr>
        <w:t>Kell</w:t>
      </w:r>
      <w:r w:rsidR="00364C3F">
        <w:rPr>
          <w:sz w:val="24"/>
          <w:szCs w:val="24"/>
        </w:rPr>
        <w:t>y for preparing food, L</w:t>
      </w:r>
      <w:r w:rsidR="00143FF8">
        <w:rPr>
          <w:sz w:val="24"/>
          <w:szCs w:val="24"/>
        </w:rPr>
        <w:t>a</w:t>
      </w:r>
      <w:r w:rsidR="0057269F">
        <w:rPr>
          <w:sz w:val="24"/>
          <w:szCs w:val="24"/>
        </w:rPr>
        <w:t>u</w:t>
      </w:r>
      <w:r w:rsidR="00364C3F">
        <w:rPr>
          <w:sz w:val="24"/>
          <w:szCs w:val="24"/>
        </w:rPr>
        <w:t>rie</w:t>
      </w:r>
      <w:r w:rsidR="0057269F">
        <w:rPr>
          <w:sz w:val="24"/>
          <w:szCs w:val="24"/>
        </w:rPr>
        <w:t xml:space="preserve">, Shane and myself for getting the trailer ready and cooking. </w:t>
      </w:r>
      <w:r w:rsidR="002E69F4">
        <w:rPr>
          <w:sz w:val="24"/>
          <w:szCs w:val="24"/>
        </w:rPr>
        <w:t>We all served the food, in the dark, but the club thanked us and</w:t>
      </w:r>
      <w:r w:rsidR="00C177C0">
        <w:rPr>
          <w:sz w:val="24"/>
          <w:szCs w:val="24"/>
        </w:rPr>
        <w:t xml:space="preserve"> said the food was above their expectations. Thanks to you </w:t>
      </w:r>
      <w:r w:rsidR="00957867">
        <w:rPr>
          <w:sz w:val="24"/>
          <w:szCs w:val="24"/>
        </w:rPr>
        <w:t xml:space="preserve">all for attending. </w:t>
      </w:r>
    </w:p>
    <w:p w14:paraId="2853CAE5" w14:textId="64C82C4D" w:rsidR="00CB307D" w:rsidRDefault="00827EDB" w:rsidP="00426892">
      <w:pPr>
        <w:rPr>
          <w:sz w:val="24"/>
          <w:szCs w:val="24"/>
        </w:rPr>
      </w:pPr>
      <w:r>
        <w:rPr>
          <w:sz w:val="24"/>
          <w:szCs w:val="24"/>
        </w:rPr>
        <w:t>Bob</w:t>
      </w:r>
      <w:r w:rsidR="00F8570A">
        <w:rPr>
          <w:sz w:val="24"/>
          <w:szCs w:val="24"/>
        </w:rPr>
        <w:t xml:space="preserve"> Prosser</w:t>
      </w:r>
      <w:r w:rsidR="00CB307D">
        <w:rPr>
          <w:sz w:val="24"/>
          <w:szCs w:val="24"/>
        </w:rPr>
        <w:br/>
        <w:t>Past President</w:t>
      </w:r>
    </w:p>
    <w:p w14:paraId="7BB20F0B" w14:textId="557B6754" w:rsidR="00342FA1" w:rsidRDefault="002A1E0B" w:rsidP="00E874E5">
      <w:pPr>
        <w:shd w:val="clear" w:color="auto" w:fill="FFFFFF"/>
        <w:spacing w:after="0" w:line="240" w:lineRule="auto"/>
        <w:rPr>
          <w:rFonts w:eastAsia="Times New Roman" w:cstheme="minorHAnsi"/>
          <w:b/>
          <w:bCs/>
          <w:kern w:val="2"/>
          <w:sz w:val="28"/>
          <w:szCs w:val="28"/>
          <w:lang w:val="en-US" w:eastAsia="zh-CN" w:bidi="hi-IN"/>
        </w:rPr>
      </w:pPr>
      <w:r w:rsidRPr="00890E5E">
        <w:rPr>
          <w:rFonts w:eastAsia="Times New Roman" w:cstheme="minorHAnsi"/>
          <w:b/>
          <w:bCs/>
          <w:kern w:val="2"/>
          <w:sz w:val="28"/>
          <w:szCs w:val="28"/>
          <w:lang w:val="en-US" w:eastAsia="zh-CN" w:bidi="hi-IN"/>
        </w:rPr>
        <w:lastRenderedPageBreak/>
        <w:t>Last Meeting</w:t>
      </w:r>
      <w:r w:rsidR="00342FA1">
        <w:rPr>
          <w:rFonts w:eastAsia="Times New Roman" w:cstheme="minorHAnsi"/>
          <w:b/>
          <w:bCs/>
          <w:kern w:val="2"/>
          <w:sz w:val="28"/>
          <w:szCs w:val="28"/>
          <w:lang w:val="en-US" w:eastAsia="zh-CN" w:bidi="hi-IN"/>
        </w:rPr>
        <w:t xml:space="preserve">: </w:t>
      </w:r>
      <w:r w:rsidR="008C18C4">
        <w:rPr>
          <w:rFonts w:eastAsia="Times New Roman" w:cstheme="minorHAnsi"/>
          <w:b/>
          <w:bCs/>
          <w:kern w:val="2"/>
          <w:sz w:val="28"/>
          <w:szCs w:val="28"/>
          <w:lang w:val="en-US" w:eastAsia="zh-CN" w:bidi="hi-IN"/>
        </w:rPr>
        <w:t>13</w:t>
      </w:r>
      <w:r w:rsidR="008C18C4" w:rsidRPr="008C18C4">
        <w:rPr>
          <w:rFonts w:eastAsia="Times New Roman" w:cstheme="minorHAnsi"/>
          <w:b/>
          <w:bCs/>
          <w:kern w:val="2"/>
          <w:sz w:val="28"/>
          <w:szCs w:val="28"/>
          <w:vertAlign w:val="superscript"/>
          <w:lang w:val="en-US" w:eastAsia="zh-CN" w:bidi="hi-IN"/>
        </w:rPr>
        <w:t>th</w:t>
      </w:r>
      <w:r w:rsidR="008C18C4">
        <w:rPr>
          <w:rFonts w:eastAsia="Times New Roman" w:cstheme="minorHAnsi"/>
          <w:b/>
          <w:bCs/>
          <w:kern w:val="2"/>
          <w:sz w:val="28"/>
          <w:szCs w:val="28"/>
          <w:lang w:val="en-US" w:eastAsia="zh-CN" w:bidi="hi-IN"/>
        </w:rPr>
        <w:t xml:space="preserve"> May</w:t>
      </w:r>
    </w:p>
    <w:p w14:paraId="3AEB2F7D" w14:textId="77777777" w:rsidR="007D6529" w:rsidRPr="00A53FEA" w:rsidRDefault="007D6529" w:rsidP="00E874E5">
      <w:pPr>
        <w:shd w:val="clear" w:color="auto" w:fill="FFFFFF"/>
        <w:spacing w:after="0" w:line="240" w:lineRule="auto"/>
        <w:rPr>
          <w:rFonts w:eastAsia="Times New Roman" w:cstheme="minorHAnsi"/>
          <w:b/>
          <w:bCs/>
          <w:kern w:val="2"/>
          <w:sz w:val="24"/>
          <w:szCs w:val="24"/>
          <w:lang w:val="en-US" w:eastAsia="zh-CN" w:bidi="hi-IN"/>
        </w:rPr>
      </w:pPr>
    </w:p>
    <w:p w14:paraId="2FED0913" w14:textId="77777777" w:rsidR="00415131" w:rsidRDefault="009A7645" w:rsidP="00E874E5">
      <w:pPr>
        <w:shd w:val="clear" w:color="auto" w:fill="FFFFFF"/>
        <w:spacing w:after="0" w:line="240" w:lineRule="auto"/>
        <w:rPr>
          <w:rFonts w:eastAsia="Times New Roman" w:cstheme="minorHAnsi"/>
          <w:kern w:val="2"/>
          <w:sz w:val="24"/>
          <w:szCs w:val="24"/>
          <w:lang w:val="en-US" w:eastAsia="zh-CN" w:bidi="hi-IN"/>
        </w:rPr>
      </w:pPr>
      <w:r>
        <w:rPr>
          <w:rFonts w:eastAsia="Times New Roman" w:cstheme="minorHAnsi"/>
          <w:kern w:val="2"/>
          <w:sz w:val="24"/>
          <w:szCs w:val="24"/>
          <w:lang w:val="en-US" w:eastAsia="zh-CN" w:bidi="hi-IN"/>
        </w:rPr>
        <w:t xml:space="preserve">We were Joined </w:t>
      </w:r>
      <w:r w:rsidR="003378CB">
        <w:rPr>
          <w:rFonts w:eastAsia="Times New Roman" w:cstheme="minorHAnsi"/>
          <w:kern w:val="2"/>
          <w:sz w:val="24"/>
          <w:szCs w:val="24"/>
          <w:lang w:val="en-US" w:eastAsia="zh-CN" w:bidi="hi-IN"/>
        </w:rPr>
        <w:t xml:space="preserve">by </w:t>
      </w:r>
      <w:r w:rsidR="007B3B09">
        <w:rPr>
          <w:rFonts w:eastAsia="Times New Roman" w:cstheme="minorHAnsi"/>
          <w:kern w:val="2"/>
          <w:sz w:val="24"/>
          <w:szCs w:val="24"/>
          <w:lang w:val="en-US" w:eastAsia="zh-CN" w:bidi="hi-IN"/>
        </w:rPr>
        <w:t xml:space="preserve">over thirty members of </w:t>
      </w:r>
      <w:r w:rsidR="001822AD">
        <w:rPr>
          <w:rFonts w:eastAsia="Times New Roman" w:cstheme="minorHAnsi"/>
          <w:kern w:val="2"/>
          <w:sz w:val="24"/>
          <w:szCs w:val="24"/>
          <w:lang w:val="en-US" w:eastAsia="zh-CN" w:bidi="hi-IN"/>
        </w:rPr>
        <w:t xml:space="preserve">the </w:t>
      </w:r>
      <w:r w:rsidR="001822AD" w:rsidRPr="00816338">
        <w:rPr>
          <w:rFonts w:eastAsia="Times New Roman" w:cstheme="minorHAnsi"/>
          <w:b/>
          <w:bCs/>
          <w:kern w:val="2"/>
          <w:sz w:val="24"/>
          <w:szCs w:val="24"/>
          <w:lang w:val="en-US" w:eastAsia="zh-CN" w:bidi="hi-IN"/>
        </w:rPr>
        <w:t>Recreational Vehicle Fellowship of Rotarians</w:t>
      </w:r>
      <w:r w:rsidR="00A264FC">
        <w:rPr>
          <w:rFonts w:eastAsia="Times New Roman" w:cstheme="minorHAnsi"/>
          <w:kern w:val="2"/>
          <w:sz w:val="24"/>
          <w:szCs w:val="24"/>
          <w:lang w:val="en-US" w:eastAsia="zh-CN" w:bidi="hi-IN"/>
        </w:rPr>
        <w:t>.</w:t>
      </w:r>
      <w:r w:rsidR="008F5CB1">
        <w:rPr>
          <w:rFonts w:eastAsia="Times New Roman" w:cstheme="minorHAnsi"/>
          <w:kern w:val="2"/>
          <w:sz w:val="24"/>
          <w:szCs w:val="24"/>
          <w:lang w:val="en-US" w:eastAsia="zh-CN" w:bidi="hi-IN"/>
        </w:rPr>
        <w:t xml:space="preserve"> They all arrived early, at 6pm, </w:t>
      </w:r>
      <w:r w:rsidR="006170BA">
        <w:rPr>
          <w:rFonts w:eastAsia="Times New Roman" w:cstheme="minorHAnsi"/>
          <w:kern w:val="2"/>
          <w:sz w:val="24"/>
          <w:szCs w:val="24"/>
          <w:lang w:val="en-US" w:eastAsia="zh-CN" w:bidi="hi-IN"/>
        </w:rPr>
        <w:t xml:space="preserve">so it was luck both Robyn and Bob were in attendance to welcome them at that time. </w:t>
      </w:r>
      <w:r w:rsidR="003A16E0">
        <w:rPr>
          <w:rFonts w:eastAsia="Times New Roman" w:cstheme="minorHAnsi"/>
          <w:kern w:val="2"/>
          <w:sz w:val="24"/>
          <w:szCs w:val="24"/>
          <w:lang w:val="en-US" w:eastAsia="zh-CN" w:bidi="hi-IN"/>
        </w:rPr>
        <w:t xml:space="preserve">We had a great meeting of fellowship and laughter. </w:t>
      </w:r>
      <w:r w:rsidR="006170BA">
        <w:rPr>
          <w:rFonts w:eastAsia="Times New Roman" w:cstheme="minorHAnsi"/>
          <w:kern w:val="2"/>
          <w:sz w:val="24"/>
          <w:szCs w:val="24"/>
          <w:lang w:val="en-US" w:eastAsia="zh-CN" w:bidi="hi-IN"/>
        </w:rPr>
        <w:t xml:space="preserve"> </w:t>
      </w:r>
    </w:p>
    <w:p w14:paraId="195824BC" w14:textId="77777777" w:rsidR="00415131" w:rsidRDefault="00415131" w:rsidP="00E874E5">
      <w:pPr>
        <w:shd w:val="clear" w:color="auto" w:fill="FFFFFF"/>
        <w:spacing w:after="0" w:line="240" w:lineRule="auto"/>
        <w:rPr>
          <w:rFonts w:eastAsia="Times New Roman" w:cstheme="minorHAnsi"/>
          <w:kern w:val="2"/>
          <w:sz w:val="24"/>
          <w:szCs w:val="24"/>
          <w:lang w:val="en-US" w:eastAsia="zh-CN" w:bidi="hi-IN"/>
        </w:rPr>
      </w:pPr>
    </w:p>
    <w:p w14:paraId="44052CF3" w14:textId="400D7A71" w:rsidR="00A264FC" w:rsidRDefault="00415131" w:rsidP="00E874E5">
      <w:pPr>
        <w:shd w:val="clear" w:color="auto" w:fill="FFFFFF"/>
        <w:spacing w:after="0" w:line="240" w:lineRule="auto"/>
        <w:rPr>
          <w:rFonts w:eastAsia="Times New Roman" w:cstheme="minorHAnsi"/>
          <w:kern w:val="2"/>
          <w:sz w:val="24"/>
          <w:szCs w:val="24"/>
          <w:lang w:val="en-US" w:eastAsia="zh-CN" w:bidi="hi-IN"/>
        </w:rPr>
      </w:pPr>
      <w:r>
        <w:rPr>
          <w:rFonts w:eastAsia="Times New Roman" w:cstheme="minorHAnsi"/>
          <w:kern w:val="2"/>
          <w:sz w:val="24"/>
          <w:szCs w:val="24"/>
          <w:lang w:val="en-US" w:eastAsia="zh-CN" w:bidi="hi-IN"/>
        </w:rPr>
        <w:t xml:space="preserve">The Club as over </w:t>
      </w:r>
      <w:r w:rsidR="00E9609D">
        <w:rPr>
          <w:rFonts w:eastAsia="Times New Roman" w:cstheme="minorHAnsi"/>
          <w:kern w:val="2"/>
          <w:sz w:val="24"/>
          <w:szCs w:val="24"/>
          <w:lang w:val="en-US" w:eastAsia="zh-CN" w:bidi="hi-IN"/>
        </w:rPr>
        <w:t xml:space="preserve">300 members Australia wide with 130 members </w:t>
      </w:r>
      <w:r w:rsidR="0080559A">
        <w:rPr>
          <w:rFonts w:eastAsia="Times New Roman" w:cstheme="minorHAnsi"/>
          <w:kern w:val="2"/>
          <w:sz w:val="24"/>
          <w:szCs w:val="24"/>
          <w:lang w:val="en-US" w:eastAsia="zh-CN" w:bidi="hi-IN"/>
        </w:rPr>
        <w:t>from all over</w:t>
      </w:r>
      <w:r w:rsidR="00E9609D">
        <w:rPr>
          <w:rFonts w:eastAsia="Times New Roman" w:cstheme="minorHAnsi"/>
          <w:kern w:val="2"/>
          <w:sz w:val="24"/>
          <w:szCs w:val="24"/>
          <w:lang w:val="en-US" w:eastAsia="zh-CN" w:bidi="hi-IN"/>
        </w:rPr>
        <w:t xml:space="preserve"> Victoria. They travel to a destination for about four days together</w:t>
      </w:r>
      <w:r w:rsidR="006B69C1">
        <w:rPr>
          <w:rFonts w:eastAsia="Times New Roman" w:cstheme="minorHAnsi"/>
          <w:kern w:val="2"/>
          <w:sz w:val="24"/>
          <w:szCs w:val="24"/>
          <w:lang w:val="en-US" w:eastAsia="zh-CN" w:bidi="hi-IN"/>
        </w:rPr>
        <w:t xml:space="preserve"> and some continue to look around</w:t>
      </w:r>
      <w:r w:rsidR="0080559A">
        <w:rPr>
          <w:rFonts w:eastAsia="Times New Roman" w:cstheme="minorHAnsi"/>
          <w:kern w:val="2"/>
          <w:sz w:val="24"/>
          <w:szCs w:val="24"/>
          <w:lang w:val="en-US" w:eastAsia="zh-CN" w:bidi="hi-IN"/>
        </w:rPr>
        <w:t xml:space="preserve"> the surrounding area.</w:t>
      </w:r>
      <w:r w:rsidR="00A264FC">
        <w:rPr>
          <w:rFonts w:eastAsia="Times New Roman" w:cstheme="minorHAnsi"/>
          <w:kern w:val="2"/>
          <w:sz w:val="24"/>
          <w:szCs w:val="24"/>
          <w:lang w:val="en-US" w:eastAsia="zh-CN" w:bidi="hi-IN"/>
        </w:rPr>
        <w:t xml:space="preserve"> </w:t>
      </w:r>
      <w:r w:rsidR="00A5626D">
        <w:rPr>
          <w:rFonts w:eastAsia="Times New Roman" w:cstheme="minorHAnsi"/>
          <w:kern w:val="2"/>
          <w:sz w:val="24"/>
          <w:szCs w:val="24"/>
          <w:lang w:val="en-US" w:eastAsia="zh-CN" w:bidi="hi-IN"/>
        </w:rPr>
        <w:t>Next year they have a Muster in the south of WA</w:t>
      </w:r>
      <w:r w:rsidR="00311A68">
        <w:rPr>
          <w:rFonts w:eastAsia="Times New Roman" w:cstheme="minorHAnsi"/>
          <w:kern w:val="2"/>
          <w:sz w:val="24"/>
          <w:szCs w:val="24"/>
          <w:lang w:val="en-US" w:eastAsia="zh-CN" w:bidi="hi-IN"/>
        </w:rPr>
        <w:t>.</w:t>
      </w:r>
    </w:p>
    <w:p w14:paraId="5BED95CC" w14:textId="77777777" w:rsidR="00A264FC" w:rsidRDefault="00A264FC" w:rsidP="00E874E5">
      <w:pPr>
        <w:shd w:val="clear" w:color="auto" w:fill="FFFFFF"/>
        <w:spacing w:after="0" w:line="240" w:lineRule="auto"/>
        <w:rPr>
          <w:rFonts w:eastAsia="Times New Roman" w:cstheme="minorHAnsi"/>
          <w:kern w:val="2"/>
          <w:sz w:val="24"/>
          <w:szCs w:val="24"/>
          <w:lang w:val="en-US" w:eastAsia="zh-CN" w:bidi="hi-IN"/>
        </w:rPr>
      </w:pPr>
    </w:p>
    <w:p w14:paraId="5BE94A44" w14:textId="3D0357F0" w:rsidR="00F43D15" w:rsidRDefault="00A264FC" w:rsidP="00E874E5">
      <w:pPr>
        <w:shd w:val="clear" w:color="auto" w:fill="FFFFFF"/>
        <w:spacing w:after="0" w:line="240" w:lineRule="auto"/>
        <w:rPr>
          <w:rFonts w:eastAsia="Times New Roman" w:cstheme="minorHAnsi"/>
          <w:kern w:val="2"/>
          <w:sz w:val="24"/>
          <w:szCs w:val="24"/>
          <w:lang w:val="en-US" w:eastAsia="zh-CN" w:bidi="hi-IN"/>
        </w:rPr>
      </w:pPr>
      <w:r w:rsidRPr="00816338">
        <w:rPr>
          <w:rFonts w:eastAsia="Times New Roman" w:cstheme="minorHAnsi"/>
          <w:b/>
          <w:bCs/>
          <w:kern w:val="2"/>
          <w:sz w:val="24"/>
          <w:szCs w:val="24"/>
          <w:lang w:val="en-US" w:eastAsia="zh-CN" w:bidi="hi-IN"/>
        </w:rPr>
        <w:t>Our guest speaker was</w:t>
      </w:r>
      <w:r w:rsidR="00CA2D81" w:rsidRPr="00816338">
        <w:rPr>
          <w:rFonts w:eastAsia="Times New Roman" w:cstheme="minorHAnsi"/>
          <w:b/>
          <w:bCs/>
          <w:kern w:val="2"/>
          <w:sz w:val="24"/>
          <w:szCs w:val="24"/>
          <w:lang w:val="en-US" w:eastAsia="zh-CN" w:bidi="hi-IN"/>
        </w:rPr>
        <w:t xml:space="preserve"> David Ma</w:t>
      </w:r>
      <w:r w:rsidR="00816338">
        <w:rPr>
          <w:rFonts w:eastAsia="Times New Roman" w:cstheme="minorHAnsi"/>
          <w:b/>
          <w:bCs/>
          <w:kern w:val="2"/>
          <w:sz w:val="24"/>
          <w:szCs w:val="24"/>
          <w:lang w:val="en-US" w:eastAsia="zh-CN" w:bidi="hi-IN"/>
        </w:rPr>
        <w:t>y</w:t>
      </w:r>
      <w:r w:rsidR="00CA2D81" w:rsidRPr="00816338">
        <w:rPr>
          <w:rFonts w:eastAsia="Times New Roman" w:cstheme="minorHAnsi"/>
          <w:b/>
          <w:bCs/>
          <w:kern w:val="2"/>
          <w:sz w:val="24"/>
          <w:szCs w:val="24"/>
          <w:lang w:val="en-US" w:eastAsia="zh-CN" w:bidi="hi-IN"/>
        </w:rPr>
        <w:t>ne</w:t>
      </w:r>
      <w:r w:rsidR="00CA2D81">
        <w:rPr>
          <w:rFonts w:eastAsia="Times New Roman" w:cstheme="minorHAnsi"/>
          <w:kern w:val="2"/>
          <w:sz w:val="24"/>
          <w:szCs w:val="24"/>
          <w:lang w:val="en-US" w:eastAsia="zh-CN" w:bidi="hi-IN"/>
        </w:rPr>
        <w:t xml:space="preserve"> from the Bendigo Bank in Mansfield</w:t>
      </w:r>
      <w:r w:rsidR="008F5CB1">
        <w:rPr>
          <w:rFonts w:eastAsia="Times New Roman" w:cstheme="minorHAnsi"/>
          <w:kern w:val="2"/>
          <w:sz w:val="24"/>
          <w:szCs w:val="24"/>
          <w:lang w:val="en-US" w:eastAsia="zh-CN" w:bidi="hi-IN"/>
        </w:rPr>
        <w:t>.</w:t>
      </w:r>
      <w:r w:rsidR="00311A68">
        <w:rPr>
          <w:rFonts w:eastAsia="Times New Roman" w:cstheme="minorHAnsi"/>
          <w:kern w:val="2"/>
          <w:sz w:val="24"/>
          <w:szCs w:val="24"/>
          <w:lang w:val="en-US" w:eastAsia="zh-CN" w:bidi="hi-IN"/>
        </w:rPr>
        <w:t xml:space="preserve"> David is a volunteer Director </w:t>
      </w:r>
      <w:r w:rsidR="00366C1B">
        <w:rPr>
          <w:rFonts w:eastAsia="Times New Roman" w:cstheme="minorHAnsi"/>
          <w:kern w:val="2"/>
          <w:sz w:val="24"/>
          <w:szCs w:val="24"/>
          <w:lang w:val="en-US" w:eastAsia="zh-CN" w:bidi="hi-IN"/>
        </w:rPr>
        <w:t xml:space="preserve">of the Bank and has been in Mansfield for 10 years </w:t>
      </w:r>
      <w:r w:rsidR="008F6004">
        <w:rPr>
          <w:rFonts w:eastAsia="Times New Roman" w:cstheme="minorHAnsi"/>
          <w:kern w:val="2"/>
          <w:sz w:val="24"/>
          <w:szCs w:val="24"/>
          <w:lang w:val="en-US" w:eastAsia="zh-CN" w:bidi="hi-IN"/>
        </w:rPr>
        <w:t>after growing up in Bendigo as one of eight siblings</w:t>
      </w:r>
      <w:r w:rsidR="00F43D15">
        <w:rPr>
          <w:rFonts w:eastAsia="Times New Roman" w:cstheme="minorHAnsi"/>
          <w:kern w:val="2"/>
          <w:sz w:val="24"/>
          <w:szCs w:val="24"/>
          <w:lang w:val="en-US" w:eastAsia="zh-CN" w:bidi="hi-IN"/>
        </w:rPr>
        <w:t>.</w:t>
      </w:r>
      <w:r w:rsidR="00143FF8">
        <w:rPr>
          <w:rFonts w:eastAsia="Times New Roman" w:cstheme="minorHAnsi"/>
          <w:kern w:val="2"/>
          <w:sz w:val="24"/>
          <w:szCs w:val="24"/>
          <w:lang w:val="en-US" w:eastAsia="zh-CN" w:bidi="hi-IN"/>
        </w:rPr>
        <w:t xml:space="preserve">  His family also hosted a Rotary Youth Exchange student back in 1962.</w:t>
      </w:r>
    </w:p>
    <w:p w14:paraId="7B5BD00F" w14:textId="77777777" w:rsidR="00F43D15" w:rsidRDefault="00F43D15" w:rsidP="00E874E5">
      <w:pPr>
        <w:shd w:val="clear" w:color="auto" w:fill="FFFFFF"/>
        <w:spacing w:after="0" w:line="240" w:lineRule="auto"/>
        <w:rPr>
          <w:rFonts w:eastAsia="Times New Roman" w:cstheme="minorHAnsi"/>
          <w:kern w:val="2"/>
          <w:sz w:val="24"/>
          <w:szCs w:val="24"/>
          <w:lang w:val="en-US" w:eastAsia="zh-CN" w:bidi="hi-IN"/>
        </w:rPr>
      </w:pPr>
    </w:p>
    <w:p w14:paraId="1D39FC48" w14:textId="04F3ADB7" w:rsidR="00BD057D" w:rsidRDefault="00F43D15" w:rsidP="00E874E5">
      <w:pPr>
        <w:shd w:val="clear" w:color="auto" w:fill="FFFFFF"/>
        <w:spacing w:after="0" w:line="240" w:lineRule="auto"/>
        <w:rPr>
          <w:rFonts w:eastAsia="Times New Roman" w:cstheme="minorHAnsi"/>
          <w:kern w:val="2"/>
          <w:sz w:val="24"/>
          <w:szCs w:val="24"/>
          <w:lang w:val="en-US" w:eastAsia="zh-CN" w:bidi="hi-IN"/>
        </w:rPr>
      </w:pPr>
      <w:r>
        <w:rPr>
          <w:rFonts w:eastAsia="Times New Roman" w:cstheme="minorHAnsi"/>
          <w:kern w:val="2"/>
          <w:sz w:val="24"/>
          <w:szCs w:val="24"/>
          <w:lang w:val="en-US" w:eastAsia="zh-CN" w:bidi="hi-IN"/>
        </w:rPr>
        <w:t xml:space="preserve">The Bank is the life blood of a </w:t>
      </w:r>
      <w:r w:rsidR="00143FF8">
        <w:rPr>
          <w:rFonts w:eastAsia="Times New Roman" w:cstheme="minorHAnsi"/>
          <w:kern w:val="2"/>
          <w:sz w:val="24"/>
          <w:szCs w:val="24"/>
          <w:lang w:val="en-US" w:eastAsia="zh-CN" w:bidi="hi-IN"/>
        </w:rPr>
        <w:t>community;</w:t>
      </w:r>
      <w:r w:rsidR="005F2B79">
        <w:rPr>
          <w:rFonts w:eastAsia="Times New Roman" w:cstheme="minorHAnsi"/>
          <w:kern w:val="2"/>
          <w:sz w:val="24"/>
          <w:szCs w:val="24"/>
          <w:lang w:val="en-US" w:eastAsia="zh-CN" w:bidi="hi-IN"/>
        </w:rPr>
        <w:t xml:space="preserve"> Mansfield branch is a </w:t>
      </w:r>
      <w:r w:rsidR="00EC00BA">
        <w:rPr>
          <w:rFonts w:eastAsia="Times New Roman" w:cstheme="minorHAnsi"/>
          <w:kern w:val="2"/>
          <w:sz w:val="24"/>
          <w:szCs w:val="24"/>
          <w:lang w:val="en-US" w:eastAsia="zh-CN" w:bidi="hi-IN"/>
        </w:rPr>
        <w:t>franchise</w:t>
      </w:r>
      <w:r w:rsidR="005F2B79">
        <w:rPr>
          <w:rFonts w:eastAsia="Times New Roman" w:cstheme="minorHAnsi"/>
          <w:kern w:val="2"/>
          <w:sz w:val="24"/>
          <w:szCs w:val="24"/>
          <w:lang w:val="en-US" w:eastAsia="zh-CN" w:bidi="hi-IN"/>
        </w:rPr>
        <w:t xml:space="preserve"> and opened 18 years ago</w:t>
      </w:r>
      <w:r w:rsidR="00EC00BA">
        <w:rPr>
          <w:rFonts w:eastAsia="Times New Roman" w:cstheme="minorHAnsi"/>
          <w:kern w:val="2"/>
          <w:sz w:val="24"/>
          <w:szCs w:val="24"/>
          <w:lang w:val="en-US" w:eastAsia="zh-CN" w:bidi="hi-IN"/>
        </w:rPr>
        <w:t>.</w:t>
      </w:r>
      <w:r w:rsidR="005F2B79">
        <w:rPr>
          <w:rFonts w:eastAsia="Times New Roman" w:cstheme="minorHAnsi"/>
          <w:kern w:val="2"/>
          <w:sz w:val="24"/>
          <w:szCs w:val="24"/>
          <w:lang w:val="en-US" w:eastAsia="zh-CN" w:bidi="hi-IN"/>
        </w:rPr>
        <w:t xml:space="preserve"> </w:t>
      </w:r>
      <w:r w:rsidR="00A007EE">
        <w:rPr>
          <w:rFonts w:eastAsia="Times New Roman" w:cstheme="minorHAnsi"/>
          <w:kern w:val="2"/>
          <w:sz w:val="24"/>
          <w:szCs w:val="24"/>
          <w:lang w:val="en-US" w:eastAsia="zh-CN" w:bidi="hi-IN"/>
        </w:rPr>
        <w:t xml:space="preserve">Over these years it has </w:t>
      </w:r>
      <w:r w:rsidR="00EC00BA">
        <w:rPr>
          <w:rFonts w:eastAsia="Times New Roman" w:cstheme="minorHAnsi"/>
          <w:kern w:val="2"/>
          <w:sz w:val="24"/>
          <w:szCs w:val="24"/>
          <w:lang w:val="en-US" w:eastAsia="zh-CN" w:bidi="hi-IN"/>
        </w:rPr>
        <w:t>support</w:t>
      </w:r>
      <w:r w:rsidR="00A007EE">
        <w:rPr>
          <w:rFonts w:eastAsia="Times New Roman" w:cstheme="minorHAnsi"/>
          <w:kern w:val="2"/>
          <w:sz w:val="24"/>
          <w:szCs w:val="24"/>
          <w:lang w:val="en-US" w:eastAsia="zh-CN" w:bidi="hi-IN"/>
        </w:rPr>
        <w:t>ed</w:t>
      </w:r>
      <w:r w:rsidR="00EC00BA">
        <w:rPr>
          <w:rFonts w:eastAsia="Times New Roman" w:cstheme="minorHAnsi"/>
          <w:kern w:val="2"/>
          <w:sz w:val="24"/>
          <w:szCs w:val="24"/>
          <w:lang w:val="en-US" w:eastAsia="zh-CN" w:bidi="hi-IN"/>
        </w:rPr>
        <w:t xml:space="preserve"> </w:t>
      </w:r>
      <w:r w:rsidR="00EC2B92">
        <w:rPr>
          <w:rFonts w:eastAsia="Times New Roman" w:cstheme="minorHAnsi"/>
          <w:kern w:val="2"/>
          <w:sz w:val="24"/>
          <w:szCs w:val="24"/>
          <w:lang w:val="en-US" w:eastAsia="zh-CN" w:bidi="hi-IN"/>
        </w:rPr>
        <w:t>75 groups in the Mansfield com</w:t>
      </w:r>
      <w:r w:rsidR="00A007EE">
        <w:rPr>
          <w:rFonts w:eastAsia="Times New Roman" w:cstheme="minorHAnsi"/>
          <w:kern w:val="2"/>
          <w:sz w:val="24"/>
          <w:szCs w:val="24"/>
          <w:lang w:val="en-US" w:eastAsia="zh-CN" w:bidi="hi-IN"/>
        </w:rPr>
        <w:t>m</w:t>
      </w:r>
      <w:r w:rsidR="00EC2B92">
        <w:rPr>
          <w:rFonts w:eastAsia="Times New Roman" w:cstheme="minorHAnsi"/>
          <w:kern w:val="2"/>
          <w:sz w:val="24"/>
          <w:szCs w:val="24"/>
          <w:lang w:val="en-US" w:eastAsia="zh-CN" w:bidi="hi-IN"/>
        </w:rPr>
        <w:t>unit</w:t>
      </w:r>
      <w:r w:rsidR="00A007EE">
        <w:rPr>
          <w:rFonts w:eastAsia="Times New Roman" w:cstheme="minorHAnsi"/>
          <w:kern w:val="2"/>
          <w:sz w:val="24"/>
          <w:szCs w:val="24"/>
          <w:lang w:val="en-US" w:eastAsia="zh-CN" w:bidi="hi-IN"/>
        </w:rPr>
        <w:t>y</w:t>
      </w:r>
      <w:r w:rsidR="00826F73">
        <w:rPr>
          <w:rFonts w:eastAsia="Times New Roman" w:cstheme="minorHAnsi"/>
          <w:kern w:val="2"/>
          <w:sz w:val="24"/>
          <w:szCs w:val="24"/>
          <w:lang w:val="en-US" w:eastAsia="zh-CN" w:bidi="hi-IN"/>
        </w:rPr>
        <w:t xml:space="preserve"> with funding grants including the Mansfield fo</w:t>
      </w:r>
      <w:r w:rsidR="008619A4">
        <w:rPr>
          <w:rFonts w:eastAsia="Times New Roman" w:cstheme="minorHAnsi"/>
          <w:kern w:val="2"/>
          <w:sz w:val="24"/>
          <w:szCs w:val="24"/>
          <w:lang w:val="en-US" w:eastAsia="zh-CN" w:bidi="hi-IN"/>
        </w:rPr>
        <w:t>otball club and the Station Precinct</w:t>
      </w:r>
      <w:r w:rsidR="00EC5817">
        <w:rPr>
          <w:rFonts w:eastAsia="Times New Roman" w:cstheme="minorHAnsi"/>
          <w:kern w:val="2"/>
          <w:sz w:val="24"/>
          <w:szCs w:val="24"/>
          <w:lang w:val="en-US" w:eastAsia="zh-CN" w:bidi="hi-IN"/>
        </w:rPr>
        <w:t>. It gave the New Museum a grant of $35,000</w:t>
      </w:r>
      <w:r w:rsidR="00F71716">
        <w:rPr>
          <w:rFonts w:eastAsia="Times New Roman" w:cstheme="minorHAnsi"/>
          <w:kern w:val="2"/>
          <w:sz w:val="24"/>
          <w:szCs w:val="24"/>
          <w:lang w:val="en-US" w:eastAsia="zh-CN" w:bidi="hi-IN"/>
        </w:rPr>
        <w:t>.</w:t>
      </w:r>
      <w:r w:rsidR="008619A4">
        <w:rPr>
          <w:rFonts w:eastAsia="Times New Roman" w:cstheme="minorHAnsi"/>
          <w:kern w:val="2"/>
          <w:sz w:val="24"/>
          <w:szCs w:val="24"/>
          <w:lang w:val="en-US" w:eastAsia="zh-CN" w:bidi="hi-IN"/>
        </w:rPr>
        <w:t xml:space="preserve"> </w:t>
      </w:r>
      <w:r w:rsidR="00EC2B92">
        <w:rPr>
          <w:rFonts w:eastAsia="Times New Roman" w:cstheme="minorHAnsi"/>
          <w:kern w:val="2"/>
          <w:sz w:val="24"/>
          <w:szCs w:val="24"/>
          <w:lang w:val="en-US" w:eastAsia="zh-CN" w:bidi="hi-IN"/>
        </w:rPr>
        <w:t xml:space="preserve"> </w:t>
      </w:r>
      <w:r w:rsidR="003A16E0">
        <w:rPr>
          <w:rFonts w:eastAsia="Times New Roman" w:cstheme="minorHAnsi"/>
          <w:kern w:val="2"/>
          <w:sz w:val="24"/>
          <w:szCs w:val="24"/>
          <w:lang w:val="en-US" w:eastAsia="zh-CN" w:bidi="hi-IN"/>
        </w:rPr>
        <w:t xml:space="preserve"> </w:t>
      </w:r>
      <w:r w:rsidR="00CA2D81">
        <w:rPr>
          <w:rFonts w:eastAsia="Times New Roman" w:cstheme="minorHAnsi"/>
          <w:kern w:val="2"/>
          <w:sz w:val="24"/>
          <w:szCs w:val="24"/>
          <w:lang w:val="en-US" w:eastAsia="zh-CN" w:bidi="hi-IN"/>
        </w:rPr>
        <w:t xml:space="preserve"> </w:t>
      </w:r>
    </w:p>
    <w:p w14:paraId="344A2379" w14:textId="77777777" w:rsidR="00BD057D" w:rsidRDefault="00BD057D" w:rsidP="00E874E5">
      <w:pPr>
        <w:shd w:val="clear" w:color="auto" w:fill="FFFFFF"/>
        <w:spacing w:after="0" w:line="240" w:lineRule="auto"/>
        <w:rPr>
          <w:rFonts w:eastAsia="Times New Roman" w:cstheme="minorHAnsi"/>
          <w:kern w:val="2"/>
          <w:sz w:val="24"/>
          <w:szCs w:val="24"/>
          <w:lang w:val="en-US" w:eastAsia="zh-CN" w:bidi="hi-IN"/>
        </w:rPr>
      </w:pPr>
    </w:p>
    <w:p w14:paraId="6A5A0214" w14:textId="77777777" w:rsidR="00FA685D" w:rsidRDefault="00BD057D" w:rsidP="00E874E5">
      <w:pPr>
        <w:shd w:val="clear" w:color="auto" w:fill="FFFFFF"/>
        <w:spacing w:after="0" w:line="240" w:lineRule="auto"/>
        <w:rPr>
          <w:rFonts w:eastAsia="Times New Roman" w:cstheme="minorHAnsi"/>
          <w:kern w:val="2"/>
          <w:sz w:val="24"/>
          <w:szCs w:val="24"/>
          <w:lang w:val="en-US" w:eastAsia="zh-CN" w:bidi="hi-IN"/>
        </w:rPr>
      </w:pPr>
      <w:r>
        <w:rPr>
          <w:rFonts w:eastAsia="Times New Roman" w:cstheme="minorHAnsi"/>
          <w:kern w:val="2"/>
          <w:sz w:val="24"/>
          <w:szCs w:val="24"/>
          <w:lang w:val="en-US" w:eastAsia="zh-CN" w:bidi="hi-IN"/>
        </w:rPr>
        <w:t xml:space="preserve">The Mansfield Branch </w:t>
      </w:r>
      <w:r w:rsidR="00520F43">
        <w:rPr>
          <w:rFonts w:eastAsia="Times New Roman" w:cstheme="minorHAnsi"/>
          <w:kern w:val="2"/>
          <w:sz w:val="24"/>
          <w:szCs w:val="24"/>
          <w:lang w:val="en-US" w:eastAsia="zh-CN" w:bidi="hi-IN"/>
        </w:rPr>
        <w:t xml:space="preserve">has 300 shareholders and is a Public Company. </w:t>
      </w:r>
      <w:r w:rsidR="002A6603">
        <w:rPr>
          <w:rFonts w:eastAsia="Times New Roman" w:cstheme="minorHAnsi"/>
          <w:kern w:val="2"/>
          <w:sz w:val="24"/>
          <w:szCs w:val="24"/>
          <w:lang w:val="en-US" w:eastAsia="zh-CN" w:bidi="hi-IN"/>
        </w:rPr>
        <w:t>David mentioned that 80% of profit goes back to the community</w:t>
      </w:r>
      <w:r w:rsidR="00841726">
        <w:rPr>
          <w:rFonts w:eastAsia="Times New Roman" w:cstheme="minorHAnsi"/>
          <w:kern w:val="2"/>
          <w:sz w:val="24"/>
          <w:szCs w:val="24"/>
          <w:lang w:val="en-US" w:eastAsia="zh-CN" w:bidi="hi-IN"/>
        </w:rPr>
        <w:t xml:space="preserve">. In the 18 years in </w:t>
      </w:r>
      <w:r w:rsidR="00263FD1">
        <w:rPr>
          <w:rFonts w:eastAsia="Times New Roman" w:cstheme="minorHAnsi"/>
          <w:kern w:val="2"/>
          <w:sz w:val="24"/>
          <w:szCs w:val="24"/>
          <w:lang w:val="en-US" w:eastAsia="zh-CN" w:bidi="hi-IN"/>
        </w:rPr>
        <w:t>existence,</w:t>
      </w:r>
      <w:r w:rsidR="00841726">
        <w:rPr>
          <w:rFonts w:eastAsia="Times New Roman" w:cstheme="minorHAnsi"/>
          <w:kern w:val="2"/>
          <w:sz w:val="24"/>
          <w:szCs w:val="24"/>
          <w:lang w:val="en-US" w:eastAsia="zh-CN" w:bidi="hi-IN"/>
        </w:rPr>
        <w:t xml:space="preserve"> it has given over </w:t>
      </w:r>
      <w:r w:rsidR="003D6C03">
        <w:rPr>
          <w:rFonts w:eastAsia="Times New Roman" w:cstheme="minorHAnsi"/>
          <w:kern w:val="2"/>
          <w:sz w:val="24"/>
          <w:szCs w:val="24"/>
          <w:lang w:val="en-US" w:eastAsia="zh-CN" w:bidi="hi-IN"/>
        </w:rPr>
        <w:t>$2 million ba</w:t>
      </w:r>
      <w:r w:rsidR="00712E69">
        <w:rPr>
          <w:rFonts w:eastAsia="Times New Roman" w:cstheme="minorHAnsi"/>
          <w:kern w:val="2"/>
          <w:sz w:val="24"/>
          <w:szCs w:val="24"/>
          <w:lang w:val="en-US" w:eastAsia="zh-CN" w:bidi="hi-IN"/>
        </w:rPr>
        <w:t>c</w:t>
      </w:r>
      <w:r w:rsidR="003D6C03">
        <w:rPr>
          <w:rFonts w:eastAsia="Times New Roman" w:cstheme="minorHAnsi"/>
          <w:kern w:val="2"/>
          <w:sz w:val="24"/>
          <w:szCs w:val="24"/>
          <w:lang w:val="en-US" w:eastAsia="zh-CN" w:bidi="hi-IN"/>
        </w:rPr>
        <w:t>k in grants</w:t>
      </w:r>
      <w:r w:rsidR="00712E69">
        <w:rPr>
          <w:rFonts w:eastAsia="Times New Roman" w:cstheme="minorHAnsi"/>
          <w:kern w:val="2"/>
          <w:sz w:val="24"/>
          <w:szCs w:val="24"/>
          <w:lang w:val="en-US" w:eastAsia="zh-CN" w:bidi="hi-IN"/>
        </w:rPr>
        <w:t>.</w:t>
      </w:r>
      <w:r w:rsidR="00F70065">
        <w:rPr>
          <w:rFonts w:eastAsia="Times New Roman" w:cstheme="minorHAnsi"/>
          <w:kern w:val="2"/>
          <w:sz w:val="24"/>
          <w:szCs w:val="24"/>
          <w:lang w:val="en-US" w:eastAsia="zh-CN" w:bidi="hi-IN"/>
        </w:rPr>
        <w:t xml:space="preserve"> Last year they gave back </w:t>
      </w:r>
      <w:r w:rsidR="00FA685D">
        <w:rPr>
          <w:rFonts w:eastAsia="Times New Roman" w:cstheme="minorHAnsi"/>
          <w:kern w:val="2"/>
          <w:sz w:val="24"/>
          <w:szCs w:val="24"/>
          <w:lang w:val="en-US" w:eastAsia="zh-CN" w:bidi="hi-IN"/>
        </w:rPr>
        <w:t>about $120k.</w:t>
      </w:r>
    </w:p>
    <w:p w14:paraId="47FB10FC" w14:textId="77777777" w:rsidR="00FA685D" w:rsidRDefault="00FA685D" w:rsidP="00E874E5">
      <w:pPr>
        <w:shd w:val="clear" w:color="auto" w:fill="FFFFFF"/>
        <w:spacing w:after="0" w:line="240" w:lineRule="auto"/>
        <w:rPr>
          <w:rFonts w:eastAsia="Times New Roman" w:cstheme="minorHAnsi"/>
          <w:kern w:val="2"/>
          <w:sz w:val="24"/>
          <w:szCs w:val="24"/>
          <w:lang w:val="en-US" w:eastAsia="zh-CN" w:bidi="hi-IN"/>
        </w:rPr>
      </w:pPr>
    </w:p>
    <w:p w14:paraId="3D36E6A5" w14:textId="4D5DBFFA" w:rsidR="006418CD" w:rsidRDefault="00712E69" w:rsidP="00E874E5">
      <w:pPr>
        <w:shd w:val="clear" w:color="auto" w:fill="FFFFFF"/>
        <w:spacing w:after="0" w:line="240" w:lineRule="auto"/>
        <w:rPr>
          <w:rFonts w:eastAsia="Times New Roman" w:cstheme="minorHAnsi"/>
          <w:kern w:val="2"/>
          <w:sz w:val="24"/>
          <w:szCs w:val="24"/>
          <w:lang w:val="en-US" w:eastAsia="zh-CN" w:bidi="hi-IN"/>
        </w:rPr>
      </w:pPr>
      <w:r>
        <w:rPr>
          <w:rFonts w:eastAsia="Times New Roman" w:cstheme="minorHAnsi"/>
          <w:kern w:val="2"/>
          <w:sz w:val="24"/>
          <w:szCs w:val="24"/>
          <w:lang w:val="en-US" w:eastAsia="zh-CN" w:bidi="hi-IN"/>
        </w:rPr>
        <w:t>The Community Bank is a fantastic model of Banking</w:t>
      </w:r>
      <w:r w:rsidR="00263FD1">
        <w:rPr>
          <w:rFonts w:eastAsia="Times New Roman" w:cstheme="minorHAnsi"/>
          <w:kern w:val="2"/>
          <w:sz w:val="24"/>
          <w:szCs w:val="24"/>
          <w:lang w:val="en-US" w:eastAsia="zh-CN" w:bidi="hi-IN"/>
        </w:rPr>
        <w:t>.</w:t>
      </w:r>
      <w:r w:rsidR="00FA685D">
        <w:rPr>
          <w:rFonts w:eastAsia="Times New Roman" w:cstheme="minorHAnsi"/>
          <w:kern w:val="2"/>
          <w:sz w:val="24"/>
          <w:szCs w:val="24"/>
          <w:lang w:val="en-US" w:eastAsia="zh-CN" w:bidi="hi-IN"/>
        </w:rPr>
        <w:t xml:space="preserve"> Across Victo</w:t>
      </w:r>
      <w:r w:rsidR="00E34382">
        <w:rPr>
          <w:rFonts w:eastAsia="Times New Roman" w:cstheme="minorHAnsi"/>
          <w:kern w:val="2"/>
          <w:sz w:val="24"/>
          <w:szCs w:val="24"/>
          <w:lang w:val="en-US" w:eastAsia="zh-CN" w:bidi="hi-IN"/>
        </w:rPr>
        <w:t xml:space="preserve">ria 40 Banks got together and fund three </w:t>
      </w:r>
      <w:r w:rsidR="002F1CEE">
        <w:rPr>
          <w:rFonts w:eastAsia="Times New Roman" w:cstheme="minorHAnsi"/>
          <w:kern w:val="2"/>
          <w:sz w:val="24"/>
          <w:szCs w:val="24"/>
          <w:lang w:val="en-US" w:eastAsia="zh-CN" w:bidi="hi-IN"/>
        </w:rPr>
        <w:t>full-time</w:t>
      </w:r>
      <w:r w:rsidR="00E34382">
        <w:rPr>
          <w:rFonts w:eastAsia="Times New Roman" w:cstheme="minorHAnsi"/>
          <w:kern w:val="2"/>
          <w:sz w:val="24"/>
          <w:szCs w:val="24"/>
          <w:lang w:val="en-US" w:eastAsia="zh-CN" w:bidi="hi-IN"/>
        </w:rPr>
        <w:t xml:space="preserve"> teachers </w:t>
      </w:r>
      <w:r w:rsidR="004C0339">
        <w:rPr>
          <w:rFonts w:eastAsia="Times New Roman" w:cstheme="minorHAnsi"/>
          <w:kern w:val="2"/>
          <w:sz w:val="24"/>
          <w:szCs w:val="24"/>
          <w:lang w:val="en-US" w:eastAsia="zh-CN" w:bidi="hi-IN"/>
        </w:rPr>
        <w:t>in the Children’s Prison in Parkville.</w:t>
      </w:r>
      <w:r>
        <w:rPr>
          <w:rFonts w:eastAsia="Times New Roman" w:cstheme="minorHAnsi"/>
          <w:kern w:val="2"/>
          <w:sz w:val="24"/>
          <w:szCs w:val="24"/>
          <w:lang w:val="en-US" w:eastAsia="zh-CN" w:bidi="hi-IN"/>
        </w:rPr>
        <w:t xml:space="preserve"> </w:t>
      </w:r>
    </w:p>
    <w:p w14:paraId="3C413633" w14:textId="77777777" w:rsidR="006418CD" w:rsidRDefault="006418CD" w:rsidP="00E874E5">
      <w:pPr>
        <w:shd w:val="clear" w:color="auto" w:fill="FFFFFF"/>
        <w:spacing w:after="0" w:line="240" w:lineRule="auto"/>
        <w:rPr>
          <w:rFonts w:eastAsia="Times New Roman" w:cstheme="minorHAnsi"/>
          <w:kern w:val="2"/>
          <w:sz w:val="24"/>
          <w:szCs w:val="24"/>
          <w:lang w:val="en-US" w:eastAsia="zh-CN" w:bidi="hi-IN"/>
        </w:rPr>
      </w:pPr>
    </w:p>
    <w:p w14:paraId="0E1C6AD3" w14:textId="692A94BB" w:rsidR="00155B9D" w:rsidRPr="009A7645" w:rsidRDefault="006418CD" w:rsidP="00E874E5">
      <w:pPr>
        <w:shd w:val="clear" w:color="auto" w:fill="FFFFFF"/>
        <w:spacing w:after="0" w:line="240" w:lineRule="auto"/>
        <w:rPr>
          <w:rFonts w:eastAsia="Times New Roman" w:cstheme="minorHAnsi"/>
          <w:kern w:val="2"/>
          <w:sz w:val="24"/>
          <w:szCs w:val="24"/>
          <w:lang w:val="en-US" w:eastAsia="zh-CN" w:bidi="hi-IN"/>
        </w:rPr>
      </w:pPr>
      <w:r>
        <w:rPr>
          <w:rFonts w:eastAsia="Times New Roman" w:cstheme="minorHAnsi"/>
          <w:kern w:val="2"/>
          <w:sz w:val="24"/>
          <w:szCs w:val="24"/>
          <w:lang w:val="en-US" w:eastAsia="zh-CN" w:bidi="hi-IN"/>
        </w:rPr>
        <w:t>Nationally the Bendig</w:t>
      </w:r>
      <w:r w:rsidR="002F1CEE">
        <w:rPr>
          <w:rFonts w:eastAsia="Times New Roman" w:cstheme="minorHAnsi"/>
          <w:kern w:val="2"/>
          <w:sz w:val="24"/>
          <w:szCs w:val="24"/>
          <w:lang w:val="en-US" w:eastAsia="zh-CN" w:bidi="hi-IN"/>
        </w:rPr>
        <w:t>o</w:t>
      </w:r>
      <w:r>
        <w:rPr>
          <w:rFonts w:eastAsia="Times New Roman" w:cstheme="minorHAnsi"/>
          <w:kern w:val="2"/>
          <w:sz w:val="24"/>
          <w:szCs w:val="24"/>
          <w:lang w:val="en-US" w:eastAsia="zh-CN" w:bidi="hi-IN"/>
        </w:rPr>
        <w:t xml:space="preserve"> Bank gave back to </w:t>
      </w:r>
      <w:r w:rsidR="0042117B">
        <w:rPr>
          <w:rFonts w:eastAsia="Times New Roman" w:cstheme="minorHAnsi"/>
          <w:kern w:val="2"/>
          <w:sz w:val="24"/>
          <w:szCs w:val="24"/>
          <w:lang w:val="en-US" w:eastAsia="zh-CN" w:bidi="hi-IN"/>
        </w:rPr>
        <w:t>communities $50 million</w:t>
      </w:r>
      <w:r w:rsidR="002F1CEE">
        <w:rPr>
          <w:rFonts w:eastAsia="Times New Roman" w:cstheme="minorHAnsi"/>
          <w:kern w:val="2"/>
          <w:sz w:val="24"/>
          <w:szCs w:val="24"/>
          <w:lang w:val="en-US" w:eastAsia="zh-CN" w:bidi="hi-IN"/>
        </w:rPr>
        <w:t>,</w:t>
      </w:r>
      <w:r w:rsidR="0042117B">
        <w:rPr>
          <w:rFonts w:eastAsia="Times New Roman" w:cstheme="minorHAnsi"/>
          <w:kern w:val="2"/>
          <w:sz w:val="24"/>
          <w:szCs w:val="24"/>
          <w:lang w:val="en-US" w:eastAsia="zh-CN" w:bidi="hi-IN"/>
        </w:rPr>
        <w:t xml:space="preserve"> so go and support them by opening an</w:t>
      </w:r>
      <w:r w:rsidR="002F1CEE">
        <w:rPr>
          <w:rFonts w:eastAsia="Times New Roman" w:cstheme="minorHAnsi"/>
          <w:kern w:val="2"/>
          <w:sz w:val="24"/>
          <w:szCs w:val="24"/>
          <w:lang w:val="en-US" w:eastAsia="zh-CN" w:bidi="hi-IN"/>
        </w:rPr>
        <w:t xml:space="preserve"> account to help support Mansfield. </w:t>
      </w:r>
      <w:r w:rsidR="00841726">
        <w:rPr>
          <w:rFonts w:eastAsia="Times New Roman" w:cstheme="minorHAnsi"/>
          <w:kern w:val="2"/>
          <w:sz w:val="24"/>
          <w:szCs w:val="24"/>
          <w:lang w:val="en-US" w:eastAsia="zh-CN" w:bidi="hi-IN"/>
        </w:rPr>
        <w:t xml:space="preserve"> </w:t>
      </w:r>
      <w:r w:rsidR="00BD057D">
        <w:rPr>
          <w:rFonts w:eastAsia="Times New Roman" w:cstheme="minorHAnsi"/>
          <w:kern w:val="2"/>
          <w:sz w:val="24"/>
          <w:szCs w:val="24"/>
          <w:lang w:val="en-US" w:eastAsia="zh-CN" w:bidi="hi-IN"/>
        </w:rPr>
        <w:t xml:space="preserve"> </w:t>
      </w:r>
      <w:r w:rsidR="00CA2D81">
        <w:rPr>
          <w:rFonts w:eastAsia="Times New Roman" w:cstheme="minorHAnsi"/>
          <w:kern w:val="2"/>
          <w:sz w:val="24"/>
          <w:szCs w:val="24"/>
          <w:lang w:val="en-US" w:eastAsia="zh-CN" w:bidi="hi-IN"/>
        </w:rPr>
        <w:t xml:space="preserve"> </w:t>
      </w:r>
      <w:r w:rsidR="00A264FC">
        <w:rPr>
          <w:rFonts w:eastAsia="Times New Roman" w:cstheme="minorHAnsi"/>
          <w:kern w:val="2"/>
          <w:sz w:val="24"/>
          <w:szCs w:val="24"/>
          <w:lang w:val="en-US" w:eastAsia="zh-CN" w:bidi="hi-IN"/>
        </w:rPr>
        <w:t xml:space="preserve"> </w:t>
      </w:r>
      <w:r w:rsidR="007B3B09">
        <w:rPr>
          <w:rFonts w:eastAsia="Times New Roman" w:cstheme="minorHAnsi"/>
          <w:kern w:val="2"/>
          <w:sz w:val="24"/>
          <w:szCs w:val="24"/>
          <w:lang w:val="en-US" w:eastAsia="zh-CN" w:bidi="hi-IN"/>
        </w:rPr>
        <w:t xml:space="preserve"> </w:t>
      </w:r>
      <w:r w:rsidR="001822AD">
        <w:rPr>
          <w:rFonts w:eastAsia="Times New Roman" w:cstheme="minorHAnsi"/>
          <w:kern w:val="2"/>
          <w:sz w:val="24"/>
          <w:szCs w:val="24"/>
          <w:lang w:val="en-US" w:eastAsia="zh-CN" w:bidi="hi-IN"/>
        </w:rPr>
        <w:t xml:space="preserve"> </w:t>
      </w:r>
    </w:p>
    <w:p w14:paraId="5EBD5B48" w14:textId="7423F9DB" w:rsidR="00B31128" w:rsidRDefault="00B31128" w:rsidP="00E874E5">
      <w:pPr>
        <w:shd w:val="clear" w:color="auto" w:fill="FFFFFF"/>
        <w:spacing w:after="0" w:line="240" w:lineRule="auto"/>
        <w:rPr>
          <w:rFonts w:eastAsia="Times New Roman" w:cstheme="minorHAnsi"/>
          <w:kern w:val="2"/>
          <w:sz w:val="24"/>
          <w:szCs w:val="24"/>
          <w:lang w:val="en-US" w:eastAsia="zh-CN" w:bidi="hi-IN"/>
        </w:rPr>
      </w:pPr>
    </w:p>
    <w:p w14:paraId="184DC89F" w14:textId="2697D743" w:rsidR="00A35805" w:rsidRDefault="00A35805" w:rsidP="00E874E5">
      <w:pPr>
        <w:shd w:val="clear" w:color="auto" w:fill="FFFFFF"/>
        <w:spacing w:after="0" w:line="240" w:lineRule="auto"/>
        <w:rPr>
          <w:rFonts w:eastAsia="Times New Roman" w:cstheme="minorHAnsi"/>
          <w:kern w:val="2"/>
          <w:sz w:val="24"/>
          <w:szCs w:val="24"/>
          <w:lang w:val="en-US" w:eastAsia="zh-CN" w:bidi="hi-IN"/>
        </w:rPr>
      </w:pPr>
      <w:r>
        <w:rPr>
          <w:rFonts w:eastAsia="Times New Roman" w:cstheme="minorHAnsi"/>
          <w:noProof/>
          <w:kern w:val="2"/>
          <w:sz w:val="24"/>
          <w:szCs w:val="24"/>
          <w:lang w:val="en-US" w:eastAsia="zh-CN" w:bidi="hi-IN"/>
        </w:rPr>
        <w:drawing>
          <wp:inline distT="0" distB="0" distL="0" distR="0" wp14:anchorId="01293717" wp14:editId="7A3A6540">
            <wp:extent cx="1959192" cy="1468745"/>
            <wp:effectExtent l="0" t="2222" r="952" b="953"/>
            <wp:docPr id="13009565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978682" cy="1483356"/>
                    </a:xfrm>
                    <a:prstGeom prst="rect">
                      <a:avLst/>
                    </a:prstGeom>
                    <a:noFill/>
                    <a:ln>
                      <a:noFill/>
                    </a:ln>
                  </pic:spPr>
                </pic:pic>
              </a:graphicData>
            </a:graphic>
          </wp:inline>
        </w:drawing>
      </w:r>
      <w:r w:rsidR="008D0CB7">
        <w:rPr>
          <w:rFonts w:eastAsia="Times New Roman" w:cstheme="minorHAnsi"/>
          <w:noProof/>
          <w:kern w:val="2"/>
          <w:sz w:val="24"/>
          <w:szCs w:val="24"/>
          <w:lang w:val="en-US" w:eastAsia="zh-CN" w:bidi="hi-IN"/>
        </w:rPr>
        <w:t xml:space="preserve"> </w:t>
      </w:r>
      <w:r w:rsidR="001060BA">
        <w:rPr>
          <w:rFonts w:eastAsia="Times New Roman" w:cstheme="minorHAnsi"/>
          <w:noProof/>
          <w:kern w:val="2"/>
          <w:sz w:val="24"/>
          <w:szCs w:val="24"/>
          <w:lang w:val="en-US" w:eastAsia="zh-CN" w:bidi="hi-IN"/>
        </w:rPr>
        <w:drawing>
          <wp:inline distT="0" distB="0" distL="0" distR="0" wp14:anchorId="2A29E614" wp14:editId="21F208C9">
            <wp:extent cx="1965355" cy="1473366"/>
            <wp:effectExtent l="0" t="1587" r="0" b="0"/>
            <wp:docPr id="19298689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987435" cy="1489919"/>
                    </a:xfrm>
                    <a:prstGeom prst="rect">
                      <a:avLst/>
                    </a:prstGeom>
                    <a:noFill/>
                    <a:ln>
                      <a:noFill/>
                    </a:ln>
                  </pic:spPr>
                </pic:pic>
              </a:graphicData>
            </a:graphic>
          </wp:inline>
        </w:drawing>
      </w:r>
      <w:r w:rsidR="001060BA">
        <w:rPr>
          <w:rFonts w:eastAsia="Times New Roman" w:cstheme="minorHAnsi"/>
          <w:noProof/>
          <w:kern w:val="2"/>
          <w:sz w:val="24"/>
          <w:szCs w:val="24"/>
          <w:lang w:val="en-US" w:eastAsia="zh-CN" w:bidi="hi-IN"/>
        </w:rPr>
        <w:t xml:space="preserve">  </w:t>
      </w:r>
      <w:r w:rsidR="008D0CB7">
        <w:rPr>
          <w:rFonts w:eastAsia="Times New Roman" w:cstheme="minorHAnsi"/>
          <w:noProof/>
          <w:kern w:val="2"/>
          <w:sz w:val="24"/>
          <w:szCs w:val="24"/>
          <w:lang w:val="en-US" w:eastAsia="zh-CN" w:bidi="hi-IN"/>
        </w:rPr>
        <w:t xml:space="preserve"> </w:t>
      </w:r>
      <w:r w:rsidR="008D0CB7">
        <w:rPr>
          <w:rFonts w:eastAsia="Times New Roman" w:cstheme="minorHAnsi"/>
          <w:noProof/>
          <w:kern w:val="2"/>
          <w:sz w:val="24"/>
          <w:szCs w:val="24"/>
          <w:lang w:val="en-US" w:eastAsia="zh-CN" w:bidi="hi-IN"/>
        </w:rPr>
        <w:drawing>
          <wp:inline distT="0" distB="0" distL="0" distR="0" wp14:anchorId="00D6C63D" wp14:editId="096AAE04">
            <wp:extent cx="2613660" cy="1959379"/>
            <wp:effectExtent l="0" t="0" r="0" b="3175"/>
            <wp:docPr id="10377094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2962" cy="1981346"/>
                    </a:xfrm>
                    <a:prstGeom prst="rect">
                      <a:avLst/>
                    </a:prstGeom>
                    <a:noFill/>
                    <a:ln>
                      <a:noFill/>
                    </a:ln>
                  </pic:spPr>
                </pic:pic>
              </a:graphicData>
            </a:graphic>
          </wp:inline>
        </w:drawing>
      </w:r>
    </w:p>
    <w:p w14:paraId="71A1672F" w14:textId="3B777439" w:rsidR="00942743" w:rsidRPr="00DD346E" w:rsidRDefault="00DD346E" w:rsidP="000D377C">
      <w:pPr>
        <w:shd w:val="clear" w:color="auto" w:fill="FFFFFF"/>
        <w:textAlignment w:val="baseline"/>
        <w:rPr>
          <w:rFonts w:cstheme="minorHAnsi"/>
          <w:bCs/>
          <w:sz w:val="28"/>
          <w:szCs w:val="28"/>
        </w:rPr>
      </w:pPr>
      <w:r w:rsidRPr="00DD346E">
        <w:rPr>
          <w:rFonts w:cstheme="minorHAnsi"/>
          <w:bCs/>
          <w:sz w:val="28"/>
          <w:szCs w:val="28"/>
        </w:rPr>
        <w:t>Recreational</w:t>
      </w:r>
      <w:r w:rsidR="00942743" w:rsidRPr="00DD346E">
        <w:rPr>
          <w:rFonts w:cstheme="minorHAnsi"/>
          <w:bCs/>
          <w:sz w:val="28"/>
          <w:szCs w:val="28"/>
        </w:rPr>
        <w:t xml:space="preserve"> </w:t>
      </w:r>
      <w:r w:rsidR="00143FF8">
        <w:rPr>
          <w:rFonts w:cstheme="minorHAnsi"/>
          <w:bCs/>
          <w:sz w:val="28"/>
          <w:szCs w:val="28"/>
        </w:rPr>
        <w:t xml:space="preserve">Vehicle </w:t>
      </w:r>
      <w:r w:rsidR="00942743" w:rsidRPr="00DD346E">
        <w:rPr>
          <w:rFonts w:cstheme="minorHAnsi"/>
          <w:bCs/>
          <w:sz w:val="28"/>
          <w:szCs w:val="28"/>
        </w:rPr>
        <w:t>Club Pre</w:t>
      </w:r>
      <w:r w:rsidRPr="00DD346E">
        <w:rPr>
          <w:rFonts w:cstheme="minorHAnsi"/>
          <w:bCs/>
          <w:sz w:val="28"/>
          <w:szCs w:val="28"/>
        </w:rPr>
        <w:t>s</w:t>
      </w:r>
      <w:r w:rsidR="00942743" w:rsidRPr="00DD346E">
        <w:rPr>
          <w:rFonts w:cstheme="minorHAnsi"/>
          <w:bCs/>
          <w:sz w:val="28"/>
          <w:szCs w:val="28"/>
        </w:rPr>
        <w:t>ident</w:t>
      </w:r>
      <w:r w:rsidR="00807A63">
        <w:rPr>
          <w:rFonts w:cstheme="minorHAnsi"/>
          <w:bCs/>
          <w:sz w:val="28"/>
          <w:szCs w:val="28"/>
        </w:rPr>
        <w:t>, David Mayne</w:t>
      </w:r>
      <w:r w:rsidR="00942743" w:rsidRPr="00DD346E">
        <w:rPr>
          <w:rFonts w:cstheme="minorHAnsi"/>
          <w:bCs/>
          <w:sz w:val="28"/>
          <w:szCs w:val="28"/>
        </w:rPr>
        <w:t xml:space="preserve"> and general meeting</w:t>
      </w:r>
      <w:r w:rsidR="00807A63">
        <w:rPr>
          <w:rFonts w:cstheme="minorHAnsi"/>
          <w:bCs/>
          <w:sz w:val="28"/>
          <w:szCs w:val="28"/>
        </w:rPr>
        <w:t>.</w:t>
      </w:r>
    </w:p>
    <w:p w14:paraId="4AB8AEFC" w14:textId="77777777" w:rsidR="003D2B56" w:rsidRDefault="003D2B56" w:rsidP="000D377C">
      <w:pPr>
        <w:shd w:val="clear" w:color="auto" w:fill="FFFFFF"/>
        <w:textAlignment w:val="baseline"/>
        <w:rPr>
          <w:rFonts w:cstheme="minorHAnsi"/>
          <w:b/>
          <w:color w:val="EE0000"/>
          <w:sz w:val="28"/>
          <w:szCs w:val="28"/>
        </w:rPr>
      </w:pPr>
    </w:p>
    <w:p w14:paraId="53188799" w14:textId="77777777" w:rsidR="003D2B56" w:rsidRDefault="003D2B56" w:rsidP="000D377C">
      <w:pPr>
        <w:shd w:val="clear" w:color="auto" w:fill="FFFFFF"/>
        <w:textAlignment w:val="baseline"/>
        <w:rPr>
          <w:rFonts w:cstheme="minorHAnsi"/>
          <w:b/>
          <w:color w:val="EE0000"/>
          <w:sz w:val="28"/>
          <w:szCs w:val="28"/>
        </w:rPr>
      </w:pPr>
    </w:p>
    <w:p w14:paraId="57F83D66" w14:textId="77777777" w:rsidR="003D2B56" w:rsidRDefault="003D2B56" w:rsidP="000D377C">
      <w:pPr>
        <w:shd w:val="clear" w:color="auto" w:fill="FFFFFF"/>
        <w:textAlignment w:val="baseline"/>
        <w:rPr>
          <w:rFonts w:cstheme="minorHAnsi"/>
          <w:b/>
          <w:color w:val="EE0000"/>
          <w:sz w:val="28"/>
          <w:szCs w:val="28"/>
        </w:rPr>
      </w:pPr>
    </w:p>
    <w:p w14:paraId="7D69CA95" w14:textId="77777777" w:rsidR="003D2B56" w:rsidRDefault="003D2B56" w:rsidP="000D377C">
      <w:pPr>
        <w:shd w:val="clear" w:color="auto" w:fill="FFFFFF"/>
        <w:textAlignment w:val="baseline"/>
        <w:rPr>
          <w:rFonts w:cstheme="minorHAnsi"/>
          <w:b/>
          <w:color w:val="EE0000"/>
          <w:sz w:val="28"/>
          <w:szCs w:val="28"/>
        </w:rPr>
      </w:pPr>
    </w:p>
    <w:p w14:paraId="49B5D2F4" w14:textId="2C6FA1B5" w:rsidR="000D377C" w:rsidRPr="00703097" w:rsidRDefault="00BB3FA1" w:rsidP="000D377C">
      <w:pPr>
        <w:shd w:val="clear" w:color="auto" w:fill="FFFFFF"/>
        <w:textAlignment w:val="baseline"/>
        <w:rPr>
          <w:rFonts w:cstheme="minorHAnsi"/>
          <w:b/>
          <w:color w:val="EE0000"/>
          <w:sz w:val="28"/>
          <w:szCs w:val="28"/>
        </w:rPr>
      </w:pPr>
      <w:r>
        <w:rPr>
          <w:rFonts w:cstheme="minorHAnsi"/>
          <w:b/>
          <w:color w:val="EE0000"/>
          <w:sz w:val="28"/>
          <w:szCs w:val="28"/>
        </w:rPr>
        <w:lastRenderedPageBreak/>
        <w:t xml:space="preserve">This </w:t>
      </w:r>
      <w:r w:rsidR="000D377C" w:rsidRPr="00703097">
        <w:rPr>
          <w:rFonts w:cstheme="minorHAnsi"/>
          <w:b/>
          <w:color w:val="EE0000"/>
          <w:sz w:val="28"/>
          <w:szCs w:val="28"/>
        </w:rPr>
        <w:t>Meeting</w:t>
      </w:r>
      <w:r w:rsidR="000D377C" w:rsidRPr="00703097">
        <w:rPr>
          <w:rFonts w:cstheme="minorHAnsi"/>
          <w:b/>
          <w:color w:val="EE0000"/>
          <w:sz w:val="24"/>
          <w:szCs w:val="24"/>
        </w:rPr>
        <w:t xml:space="preserve">; </w:t>
      </w:r>
      <w:r w:rsidR="000D377C" w:rsidRPr="00703097">
        <w:rPr>
          <w:rFonts w:cstheme="minorHAnsi"/>
          <w:b/>
          <w:color w:val="EE0000"/>
          <w:sz w:val="28"/>
          <w:szCs w:val="28"/>
        </w:rPr>
        <w:t>27</w:t>
      </w:r>
      <w:r w:rsidR="000D377C" w:rsidRPr="00703097">
        <w:rPr>
          <w:rFonts w:cstheme="minorHAnsi"/>
          <w:b/>
          <w:color w:val="EE0000"/>
          <w:sz w:val="28"/>
          <w:szCs w:val="28"/>
          <w:vertAlign w:val="superscript"/>
        </w:rPr>
        <w:t>th</w:t>
      </w:r>
      <w:r w:rsidR="000D377C" w:rsidRPr="00703097">
        <w:rPr>
          <w:rFonts w:cstheme="minorHAnsi"/>
          <w:b/>
          <w:color w:val="EE0000"/>
          <w:sz w:val="28"/>
          <w:szCs w:val="28"/>
        </w:rPr>
        <w:t xml:space="preserve"> May 2026</w:t>
      </w:r>
    </w:p>
    <w:p w14:paraId="5F6AAA96" w14:textId="77777777" w:rsidR="000D377C" w:rsidRPr="00F34A18" w:rsidRDefault="000D377C" w:rsidP="000D377C">
      <w:pPr>
        <w:shd w:val="clear" w:color="auto" w:fill="FFFFFF"/>
        <w:textAlignment w:val="baseline"/>
        <w:rPr>
          <w:rFonts w:cstheme="minorHAnsi"/>
          <w:b/>
          <w:sz w:val="28"/>
          <w:szCs w:val="28"/>
        </w:rPr>
      </w:pPr>
      <w:r w:rsidRPr="00F34A18">
        <w:rPr>
          <w:rFonts w:cstheme="minorHAnsi"/>
          <w:b/>
          <w:sz w:val="28"/>
          <w:szCs w:val="28"/>
        </w:rPr>
        <w:t>PARTNERS NIGHT;</w:t>
      </w:r>
    </w:p>
    <w:p w14:paraId="02EE4318" w14:textId="0E689A32" w:rsidR="009A7645" w:rsidRPr="00423501" w:rsidRDefault="009A7645" w:rsidP="009A7645">
      <w:pPr>
        <w:shd w:val="clear" w:color="auto" w:fill="FFFFFF"/>
        <w:textAlignment w:val="baseline"/>
        <w:rPr>
          <w:rFonts w:cstheme="minorHAnsi"/>
          <w:bCs/>
          <w:sz w:val="24"/>
          <w:szCs w:val="24"/>
        </w:rPr>
      </w:pPr>
      <w:r w:rsidRPr="00E419C1">
        <w:rPr>
          <w:rFonts w:cstheme="minorHAnsi"/>
          <w:b/>
          <w:sz w:val="24"/>
          <w:szCs w:val="24"/>
        </w:rPr>
        <w:t>This is a partner</w:t>
      </w:r>
      <w:r w:rsidR="00143FF8">
        <w:rPr>
          <w:rFonts w:cstheme="minorHAnsi"/>
          <w:b/>
          <w:sz w:val="24"/>
          <w:szCs w:val="24"/>
        </w:rPr>
        <w:t>’</w:t>
      </w:r>
      <w:r w:rsidRPr="00E419C1">
        <w:rPr>
          <w:rFonts w:cstheme="minorHAnsi"/>
          <w:b/>
          <w:sz w:val="24"/>
          <w:szCs w:val="24"/>
        </w:rPr>
        <w:t xml:space="preserve">s night with a special guest speaker, Our Finish Exchange Student </w:t>
      </w:r>
      <w:r w:rsidRPr="001B181A">
        <w:rPr>
          <w:rFonts w:cstheme="minorHAnsi"/>
          <w:b/>
          <w:sz w:val="28"/>
          <w:szCs w:val="28"/>
        </w:rPr>
        <w:t>Ninni.</w:t>
      </w:r>
      <w:r w:rsidRPr="00423501">
        <w:rPr>
          <w:rFonts w:cstheme="minorHAnsi"/>
          <w:bCs/>
          <w:sz w:val="24"/>
          <w:szCs w:val="24"/>
        </w:rPr>
        <w:t xml:space="preserve"> She will give us a wrap up of her fabulous year in Mansfield Australia.</w:t>
      </w:r>
    </w:p>
    <w:p w14:paraId="0990A9F1" w14:textId="36A20645" w:rsidR="009A7645" w:rsidRPr="003E16AF" w:rsidRDefault="009A7645" w:rsidP="009A7645">
      <w:pPr>
        <w:shd w:val="clear" w:color="auto" w:fill="FFFFFF"/>
        <w:textAlignment w:val="baseline"/>
        <w:rPr>
          <w:rFonts w:cstheme="minorHAnsi"/>
          <w:b/>
          <w:sz w:val="24"/>
          <w:szCs w:val="24"/>
        </w:rPr>
      </w:pPr>
      <w:r w:rsidRPr="00E75A4A">
        <w:rPr>
          <w:rFonts w:cstheme="minorHAnsi"/>
          <w:bCs/>
          <w:sz w:val="24"/>
          <w:szCs w:val="24"/>
        </w:rPr>
        <w:t>Come along and enjoy the meeting and fellowship</w:t>
      </w:r>
      <w:r w:rsidR="005F54E1" w:rsidRPr="00E75A4A">
        <w:rPr>
          <w:rFonts w:cstheme="minorHAnsi"/>
          <w:bCs/>
          <w:sz w:val="24"/>
          <w:szCs w:val="24"/>
        </w:rPr>
        <w:t xml:space="preserve"> and hear about</w:t>
      </w:r>
      <w:r w:rsidR="005F54E1">
        <w:rPr>
          <w:rFonts w:cstheme="minorHAnsi"/>
          <w:b/>
          <w:sz w:val="24"/>
          <w:szCs w:val="24"/>
        </w:rPr>
        <w:t xml:space="preserve"> her adventures in Central Australia</w:t>
      </w:r>
      <w:r>
        <w:rPr>
          <w:rFonts w:cstheme="minorHAnsi"/>
          <w:b/>
          <w:sz w:val="24"/>
          <w:szCs w:val="24"/>
        </w:rPr>
        <w:t xml:space="preserve">. </w:t>
      </w:r>
    </w:p>
    <w:p w14:paraId="516865E3" w14:textId="6FADC8F1" w:rsidR="00962494" w:rsidRDefault="00DD7F51" w:rsidP="00A27ACC">
      <w:pPr>
        <w:shd w:val="clear" w:color="auto" w:fill="FFFFFF"/>
        <w:spacing w:after="0" w:line="240" w:lineRule="auto"/>
        <w:rPr>
          <w:rFonts w:eastAsia="Times New Roman" w:cstheme="minorHAnsi"/>
          <w:b/>
          <w:kern w:val="2"/>
          <w:sz w:val="28"/>
          <w:szCs w:val="28"/>
          <w:lang w:val="en-US" w:eastAsia="zh-CN" w:bidi="hi-IN"/>
        </w:rPr>
      </w:pPr>
      <w:r w:rsidRPr="00890E5E">
        <w:rPr>
          <w:rFonts w:eastAsia="Times New Roman" w:cstheme="minorHAnsi"/>
          <w:kern w:val="2"/>
          <w:sz w:val="24"/>
          <w:szCs w:val="24"/>
          <w:lang w:val="en-US" w:eastAsia="zh-CN" w:bidi="hi-IN"/>
        </w:rPr>
        <w:br/>
      </w:r>
      <w:r w:rsidRPr="00890E5E">
        <w:rPr>
          <w:rFonts w:eastAsia="Times New Roman" w:cstheme="minorHAnsi"/>
          <w:b/>
          <w:kern w:val="2"/>
          <w:sz w:val="28"/>
          <w:szCs w:val="28"/>
          <w:lang w:val="en-US" w:eastAsia="zh-CN" w:bidi="hi-IN"/>
        </w:rPr>
        <w:t>Birthdays this Month:</w:t>
      </w:r>
      <w:r w:rsidR="00A27ACC">
        <w:rPr>
          <w:rFonts w:eastAsia="Times New Roman" w:cstheme="minorHAnsi"/>
          <w:b/>
          <w:kern w:val="2"/>
          <w:sz w:val="28"/>
          <w:szCs w:val="28"/>
          <w:lang w:val="en-US" w:eastAsia="zh-CN" w:bidi="hi-IN"/>
        </w:rPr>
        <w:br/>
      </w:r>
      <w:r w:rsidR="00521137">
        <w:rPr>
          <w:rFonts w:eastAsia="Times New Roman" w:cstheme="minorHAnsi"/>
          <w:kern w:val="2"/>
          <w:sz w:val="24"/>
          <w:szCs w:val="24"/>
          <w:lang w:val="en-US" w:eastAsia="zh-CN" w:bidi="hi-IN"/>
        </w:rPr>
        <w:t>L</w:t>
      </w:r>
      <w:r w:rsidR="00F931A2">
        <w:rPr>
          <w:rFonts w:eastAsia="Times New Roman" w:cstheme="minorHAnsi"/>
          <w:kern w:val="2"/>
          <w:sz w:val="24"/>
          <w:szCs w:val="24"/>
          <w:lang w:val="en-US" w:eastAsia="zh-CN" w:bidi="hi-IN"/>
        </w:rPr>
        <w:t>iz Ba</w:t>
      </w:r>
      <w:r w:rsidR="003C5B3A">
        <w:rPr>
          <w:rFonts w:eastAsia="Times New Roman" w:cstheme="minorHAnsi"/>
          <w:kern w:val="2"/>
          <w:sz w:val="24"/>
          <w:szCs w:val="24"/>
          <w:lang w:val="en-US" w:eastAsia="zh-CN" w:bidi="hi-IN"/>
        </w:rPr>
        <w:t>nnister 3</w:t>
      </w:r>
      <w:r w:rsidR="003C5B3A" w:rsidRPr="003C5B3A">
        <w:rPr>
          <w:rFonts w:eastAsia="Times New Roman" w:cstheme="minorHAnsi"/>
          <w:kern w:val="2"/>
          <w:sz w:val="24"/>
          <w:szCs w:val="24"/>
          <w:vertAlign w:val="superscript"/>
          <w:lang w:val="en-US" w:eastAsia="zh-CN" w:bidi="hi-IN"/>
        </w:rPr>
        <w:t>rd</w:t>
      </w:r>
      <w:r w:rsidR="003C5B3A">
        <w:rPr>
          <w:rFonts w:eastAsia="Times New Roman" w:cstheme="minorHAnsi"/>
          <w:kern w:val="2"/>
          <w:sz w:val="24"/>
          <w:szCs w:val="24"/>
          <w:lang w:val="en-US" w:eastAsia="zh-CN" w:bidi="hi-IN"/>
        </w:rPr>
        <w:t xml:space="preserve"> May</w:t>
      </w:r>
      <w:r w:rsidR="00476347">
        <w:rPr>
          <w:rFonts w:eastAsia="Times New Roman" w:cstheme="minorHAnsi"/>
          <w:kern w:val="2"/>
          <w:sz w:val="24"/>
          <w:szCs w:val="24"/>
          <w:lang w:val="en-US" w:eastAsia="zh-CN" w:bidi="hi-IN"/>
        </w:rPr>
        <w:br/>
      </w:r>
      <w:r w:rsidR="001B3532" w:rsidRPr="003700CA">
        <w:rPr>
          <w:rFonts w:eastAsia="Times New Roman" w:cstheme="minorHAnsi"/>
          <w:b/>
          <w:kern w:val="2"/>
          <w:sz w:val="24"/>
          <w:szCs w:val="24"/>
          <w:lang w:val="en-US" w:eastAsia="zh-CN" w:bidi="hi-IN"/>
        </w:rPr>
        <w:br/>
      </w:r>
      <w:r w:rsidR="00962494">
        <w:rPr>
          <w:rFonts w:eastAsia="Times New Roman" w:cstheme="minorHAnsi"/>
          <w:b/>
          <w:kern w:val="2"/>
          <w:sz w:val="28"/>
          <w:szCs w:val="28"/>
          <w:lang w:val="en-US" w:eastAsia="zh-CN" w:bidi="hi-IN"/>
        </w:rPr>
        <w:t>BBQ</w:t>
      </w:r>
      <w:r w:rsidR="00560F8D">
        <w:rPr>
          <w:rFonts w:eastAsia="Times New Roman" w:cstheme="minorHAnsi"/>
          <w:b/>
          <w:kern w:val="2"/>
          <w:sz w:val="28"/>
          <w:szCs w:val="28"/>
          <w:lang w:val="en-US" w:eastAsia="zh-CN" w:bidi="hi-IN"/>
        </w:rPr>
        <w:t xml:space="preserve"> for </w:t>
      </w:r>
      <w:r w:rsidR="007704CF">
        <w:rPr>
          <w:rFonts w:eastAsia="Times New Roman" w:cstheme="minorHAnsi"/>
          <w:b/>
          <w:kern w:val="2"/>
          <w:sz w:val="28"/>
          <w:szCs w:val="28"/>
          <w:lang w:val="en-US" w:eastAsia="zh-CN" w:bidi="hi-IN"/>
        </w:rPr>
        <w:t xml:space="preserve">The Rotary </w:t>
      </w:r>
      <w:r w:rsidR="00560F8D">
        <w:rPr>
          <w:rFonts w:eastAsia="Times New Roman" w:cstheme="minorHAnsi"/>
          <w:b/>
          <w:kern w:val="2"/>
          <w:sz w:val="28"/>
          <w:szCs w:val="28"/>
          <w:lang w:val="en-US" w:eastAsia="zh-CN" w:bidi="hi-IN"/>
        </w:rPr>
        <w:t>Re</w:t>
      </w:r>
      <w:r w:rsidR="007704CF">
        <w:rPr>
          <w:rFonts w:eastAsia="Times New Roman" w:cstheme="minorHAnsi"/>
          <w:b/>
          <w:kern w:val="2"/>
          <w:sz w:val="28"/>
          <w:szCs w:val="28"/>
          <w:lang w:val="en-US" w:eastAsia="zh-CN" w:bidi="hi-IN"/>
        </w:rPr>
        <w:t xml:space="preserve">creational </w:t>
      </w:r>
      <w:r w:rsidR="00143FF8">
        <w:rPr>
          <w:rFonts w:eastAsia="Times New Roman" w:cstheme="minorHAnsi"/>
          <w:b/>
          <w:kern w:val="2"/>
          <w:sz w:val="28"/>
          <w:szCs w:val="28"/>
          <w:lang w:val="en-US" w:eastAsia="zh-CN" w:bidi="hi-IN"/>
        </w:rPr>
        <w:t xml:space="preserve">Vehicle </w:t>
      </w:r>
      <w:r w:rsidR="007704CF">
        <w:rPr>
          <w:rFonts w:eastAsia="Times New Roman" w:cstheme="minorHAnsi"/>
          <w:b/>
          <w:kern w:val="2"/>
          <w:sz w:val="28"/>
          <w:szCs w:val="28"/>
          <w:lang w:val="en-US" w:eastAsia="zh-CN" w:bidi="hi-IN"/>
        </w:rPr>
        <w:t>Club</w:t>
      </w:r>
      <w:r w:rsidR="00816C37">
        <w:rPr>
          <w:rFonts w:eastAsia="Times New Roman" w:cstheme="minorHAnsi"/>
          <w:b/>
          <w:kern w:val="2"/>
          <w:sz w:val="28"/>
          <w:szCs w:val="28"/>
          <w:lang w:val="en-US" w:eastAsia="zh-CN" w:bidi="hi-IN"/>
        </w:rPr>
        <w:t xml:space="preserve"> at the Caravan Park</w:t>
      </w:r>
      <w:r w:rsidR="005A40E8">
        <w:rPr>
          <w:rFonts w:eastAsia="Times New Roman" w:cstheme="minorHAnsi"/>
          <w:b/>
          <w:kern w:val="2"/>
          <w:sz w:val="28"/>
          <w:szCs w:val="28"/>
          <w:lang w:val="en-US" w:eastAsia="zh-CN" w:bidi="hi-IN"/>
        </w:rPr>
        <w:t>;</w:t>
      </w:r>
      <w:r w:rsidR="007704CF">
        <w:rPr>
          <w:rFonts w:eastAsia="Times New Roman" w:cstheme="minorHAnsi"/>
          <w:b/>
          <w:kern w:val="2"/>
          <w:sz w:val="28"/>
          <w:szCs w:val="28"/>
          <w:lang w:val="en-US" w:eastAsia="zh-CN" w:bidi="hi-IN"/>
        </w:rPr>
        <w:t xml:space="preserve"> </w:t>
      </w:r>
    </w:p>
    <w:p w14:paraId="27626B57" w14:textId="77777777" w:rsidR="00040573" w:rsidRDefault="00040573" w:rsidP="00A27ACC">
      <w:pPr>
        <w:shd w:val="clear" w:color="auto" w:fill="FFFFFF"/>
        <w:spacing w:after="0" w:line="240" w:lineRule="auto"/>
        <w:rPr>
          <w:rFonts w:eastAsia="Times New Roman" w:cstheme="minorHAnsi"/>
          <w:b/>
          <w:kern w:val="2"/>
          <w:sz w:val="28"/>
          <w:szCs w:val="28"/>
          <w:lang w:val="en-US" w:eastAsia="zh-CN" w:bidi="hi-IN"/>
        </w:rPr>
      </w:pPr>
    </w:p>
    <w:p w14:paraId="28D376F5" w14:textId="4C196D82" w:rsidR="005A4362" w:rsidRDefault="005A4362" w:rsidP="00A27ACC">
      <w:pPr>
        <w:shd w:val="clear" w:color="auto" w:fill="FFFFFF"/>
        <w:spacing w:after="0" w:line="240" w:lineRule="auto"/>
        <w:rPr>
          <w:rFonts w:eastAsia="Times New Roman" w:cstheme="minorHAnsi"/>
          <w:b/>
          <w:kern w:val="2"/>
          <w:sz w:val="28"/>
          <w:szCs w:val="28"/>
          <w:lang w:val="en-US" w:eastAsia="zh-CN" w:bidi="hi-IN"/>
        </w:rPr>
      </w:pPr>
      <w:r>
        <w:rPr>
          <w:rFonts w:eastAsia="Times New Roman" w:cstheme="minorHAnsi"/>
          <w:b/>
          <w:noProof/>
          <w:kern w:val="2"/>
          <w:sz w:val="28"/>
          <w:szCs w:val="28"/>
          <w:lang w:val="en-US" w:eastAsia="zh-CN" w:bidi="hi-IN"/>
        </w:rPr>
        <w:drawing>
          <wp:inline distT="0" distB="0" distL="0" distR="0" wp14:anchorId="7DDB9DF0" wp14:editId="7447EE10">
            <wp:extent cx="2547702" cy="1909933"/>
            <wp:effectExtent l="0" t="4763" r="318" b="317"/>
            <wp:docPr id="1367066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581376" cy="1935177"/>
                    </a:xfrm>
                    <a:prstGeom prst="rect">
                      <a:avLst/>
                    </a:prstGeom>
                    <a:noFill/>
                    <a:ln>
                      <a:noFill/>
                    </a:ln>
                  </pic:spPr>
                </pic:pic>
              </a:graphicData>
            </a:graphic>
          </wp:inline>
        </w:drawing>
      </w:r>
      <w:r>
        <w:rPr>
          <w:rFonts w:eastAsia="Times New Roman" w:cstheme="minorHAnsi"/>
          <w:b/>
          <w:noProof/>
          <w:kern w:val="2"/>
          <w:sz w:val="28"/>
          <w:szCs w:val="28"/>
          <w:lang w:val="en-US" w:eastAsia="zh-CN" w:bidi="hi-IN"/>
        </w:rPr>
        <w:t xml:space="preserve">             </w:t>
      </w:r>
      <w:r w:rsidR="00492CA2">
        <w:rPr>
          <w:rFonts w:eastAsia="Times New Roman" w:cstheme="minorHAnsi"/>
          <w:b/>
          <w:noProof/>
          <w:kern w:val="2"/>
          <w:sz w:val="28"/>
          <w:szCs w:val="28"/>
          <w:lang w:val="en-US" w:eastAsia="zh-CN" w:bidi="hi-IN"/>
        </w:rPr>
        <w:t xml:space="preserve">              </w:t>
      </w:r>
      <w:r>
        <w:rPr>
          <w:rFonts w:eastAsia="Times New Roman" w:cstheme="minorHAnsi"/>
          <w:b/>
          <w:noProof/>
          <w:kern w:val="2"/>
          <w:sz w:val="28"/>
          <w:szCs w:val="28"/>
          <w:lang w:val="en-US" w:eastAsia="zh-CN" w:bidi="hi-IN"/>
        </w:rPr>
        <w:drawing>
          <wp:inline distT="0" distB="0" distL="0" distR="0" wp14:anchorId="2E29263B" wp14:editId="79595CBE">
            <wp:extent cx="2546817" cy="1909269"/>
            <wp:effectExtent l="0" t="5080" r="1270" b="1270"/>
            <wp:docPr id="16517033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601835" cy="1950514"/>
                    </a:xfrm>
                    <a:prstGeom prst="rect">
                      <a:avLst/>
                    </a:prstGeom>
                    <a:noFill/>
                    <a:ln>
                      <a:noFill/>
                    </a:ln>
                  </pic:spPr>
                </pic:pic>
              </a:graphicData>
            </a:graphic>
          </wp:inline>
        </w:drawing>
      </w:r>
    </w:p>
    <w:p w14:paraId="321B2804" w14:textId="431E5D6D" w:rsidR="00040573" w:rsidRDefault="00040573" w:rsidP="00A27ACC">
      <w:pPr>
        <w:shd w:val="clear" w:color="auto" w:fill="FFFFFF"/>
        <w:spacing w:after="0" w:line="240" w:lineRule="auto"/>
        <w:rPr>
          <w:rFonts w:eastAsia="Times New Roman" w:cstheme="minorHAnsi"/>
          <w:b/>
          <w:kern w:val="2"/>
          <w:sz w:val="28"/>
          <w:szCs w:val="28"/>
          <w:lang w:val="en-US" w:eastAsia="zh-CN" w:bidi="hi-IN"/>
        </w:rPr>
      </w:pPr>
    </w:p>
    <w:p w14:paraId="27252FB2" w14:textId="1554E544" w:rsidR="00040573" w:rsidRDefault="00FD3E21" w:rsidP="00A27ACC">
      <w:pPr>
        <w:shd w:val="clear" w:color="auto" w:fill="FFFFFF"/>
        <w:spacing w:after="0" w:line="240" w:lineRule="auto"/>
        <w:rPr>
          <w:rFonts w:eastAsia="Times New Roman" w:cstheme="minorHAnsi"/>
          <w:b/>
          <w:kern w:val="2"/>
          <w:sz w:val="28"/>
          <w:szCs w:val="28"/>
          <w:lang w:val="en-US" w:eastAsia="zh-CN" w:bidi="hi-IN"/>
        </w:rPr>
      </w:pPr>
      <w:r>
        <w:rPr>
          <w:rFonts w:eastAsia="Times New Roman" w:cstheme="minorHAnsi"/>
          <w:b/>
          <w:noProof/>
          <w:kern w:val="2"/>
          <w:sz w:val="28"/>
          <w:szCs w:val="28"/>
          <w:lang w:val="en-US" w:eastAsia="zh-CN" w:bidi="hi-IN"/>
        </w:rPr>
        <w:drawing>
          <wp:inline distT="0" distB="0" distL="0" distR="0" wp14:anchorId="1345D28B" wp14:editId="584B0871">
            <wp:extent cx="2490299" cy="1866900"/>
            <wp:effectExtent l="0" t="0" r="5715" b="0"/>
            <wp:docPr id="20966890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6405" cy="1886471"/>
                    </a:xfrm>
                    <a:prstGeom prst="rect">
                      <a:avLst/>
                    </a:prstGeom>
                    <a:noFill/>
                    <a:ln>
                      <a:noFill/>
                    </a:ln>
                  </pic:spPr>
                </pic:pic>
              </a:graphicData>
            </a:graphic>
          </wp:inline>
        </w:drawing>
      </w:r>
      <w:r>
        <w:rPr>
          <w:rFonts w:eastAsia="Times New Roman" w:cstheme="minorHAnsi"/>
          <w:b/>
          <w:noProof/>
          <w:kern w:val="2"/>
          <w:sz w:val="28"/>
          <w:szCs w:val="28"/>
          <w:lang w:val="en-US" w:eastAsia="zh-CN" w:bidi="hi-IN"/>
        </w:rPr>
        <w:t xml:space="preserve">  </w:t>
      </w:r>
      <w:r>
        <w:rPr>
          <w:rFonts w:eastAsia="Times New Roman" w:cstheme="minorHAnsi"/>
          <w:b/>
          <w:noProof/>
          <w:kern w:val="2"/>
          <w:sz w:val="28"/>
          <w:szCs w:val="28"/>
          <w:lang w:val="en-US" w:eastAsia="zh-CN" w:bidi="hi-IN"/>
        </w:rPr>
        <w:drawing>
          <wp:inline distT="0" distB="0" distL="0" distR="0" wp14:anchorId="5930EA33" wp14:editId="7B787C72">
            <wp:extent cx="3173530" cy="1470660"/>
            <wp:effectExtent l="0" t="0" r="8255" b="0"/>
            <wp:docPr id="13923722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8423" cy="1482196"/>
                    </a:xfrm>
                    <a:prstGeom prst="rect">
                      <a:avLst/>
                    </a:prstGeom>
                    <a:noFill/>
                    <a:ln>
                      <a:noFill/>
                    </a:ln>
                  </pic:spPr>
                </pic:pic>
              </a:graphicData>
            </a:graphic>
          </wp:inline>
        </w:drawing>
      </w:r>
    </w:p>
    <w:p w14:paraId="5019240E" w14:textId="77777777" w:rsidR="00F53ABB" w:rsidRDefault="00F53ABB" w:rsidP="00A27ACC">
      <w:pPr>
        <w:shd w:val="clear" w:color="auto" w:fill="FFFFFF"/>
        <w:spacing w:after="0" w:line="240" w:lineRule="auto"/>
        <w:rPr>
          <w:rFonts w:eastAsia="Times New Roman" w:cstheme="minorHAnsi"/>
          <w:b/>
          <w:kern w:val="2"/>
          <w:sz w:val="28"/>
          <w:szCs w:val="28"/>
          <w:lang w:val="en-US" w:eastAsia="zh-CN" w:bidi="hi-IN"/>
        </w:rPr>
      </w:pPr>
    </w:p>
    <w:p w14:paraId="73AE5EE8" w14:textId="77777777" w:rsidR="0097680A" w:rsidRDefault="0097680A" w:rsidP="00A27ACC">
      <w:pPr>
        <w:shd w:val="clear" w:color="auto" w:fill="FFFFFF"/>
        <w:spacing w:after="0" w:line="240" w:lineRule="auto"/>
        <w:rPr>
          <w:rFonts w:eastAsia="Times New Roman" w:cstheme="minorHAnsi"/>
          <w:b/>
          <w:kern w:val="2"/>
          <w:sz w:val="28"/>
          <w:szCs w:val="28"/>
          <w:lang w:val="en-US" w:eastAsia="zh-CN" w:bidi="hi-IN"/>
        </w:rPr>
      </w:pPr>
    </w:p>
    <w:p w14:paraId="44E21D28" w14:textId="77777777" w:rsidR="0097680A" w:rsidRDefault="0097680A" w:rsidP="00A27ACC">
      <w:pPr>
        <w:shd w:val="clear" w:color="auto" w:fill="FFFFFF"/>
        <w:spacing w:after="0" w:line="240" w:lineRule="auto"/>
        <w:rPr>
          <w:rFonts w:eastAsia="Times New Roman" w:cstheme="minorHAnsi"/>
          <w:b/>
          <w:kern w:val="2"/>
          <w:sz w:val="28"/>
          <w:szCs w:val="28"/>
          <w:lang w:val="en-US" w:eastAsia="zh-CN" w:bidi="hi-IN"/>
        </w:rPr>
      </w:pPr>
    </w:p>
    <w:p w14:paraId="62184C29" w14:textId="77777777" w:rsidR="0097680A" w:rsidRDefault="0097680A" w:rsidP="00A27ACC">
      <w:pPr>
        <w:shd w:val="clear" w:color="auto" w:fill="FFFFFF"/>
        <w:spacing w:after="0" w:line="240" w:lineRule="auto"/>
        <w:rPr>
          <w:rFonts w:eastAsia="Times New Roman" w:cstheme="minorHAnsi"/>
          <w:b/>
          <w:kern w:val="2"/>
          <w:sz w:val="28"/>
          <w:szCs w:val="28"/>
          <w:lang w:val="en-US" w:eastAsia="zh-CN" w:bidi="hi-IN"/>
        </w:rPr>
      </w:pPr>
    </w:p>
    <w:p w14:paraId="6E2376BF" w14:textId="77777777" w:rsidR="0097680A" w:rsidRDefault="0097680A" w:rsidP="00A27ACC">
      <w:pPr>
        <w:shd w:val="clear" w:color="auto" w:fill="FFFFFF"/>
        <w:spacing w:after="0" w:line="240" w:lineRule="auto"/>
        <w:rPr>
          <w:rFonts w:eastAsia="Times New Roman" w:cstheme="minorHAnsi"/>
          <w:b/>
          <w:kern w:val="2"/>
          <w:sz w:val="28"/>
          <w:szCs w:val="28"/>
          <w:lang w:val="en-US" w:eastAsia="zh-CN" w:bidi="hi-IN"/>
        </w:rPr>
      </w:pPr>
    </w:p>
    <w:p w14:paraId="590E38CF" w14:textId="77777777" w:rsidR="0097680A" w:rsidRDefault="0097680A" w:rsidP="00A27ACC">
      <w:pPr>
        <w:shd w:val="clear" w:color="auto" w:fill="FFFFFF"/>
        <w:spacing w:after="0" w:line="240" w:lineRule="auto"/>
        <w:rPr>
          <w:rFonts w:eastAsia="Times New Roman" w:cstheme="minorHAnsi"/>
          <w:b/>
          <w:kern w:val="2"/>
          <w:sz w:val="28"/>
          <w:szCs w:val="28"/>
          <w:lang w:val="en-US" w:eastAsia="zh-CN" w:bidi="hi-IN"/>
        </w:rPr>
      </w:pPr>
    </w:p>
    <w:p w14:paraId="34D03BCF" w14:textId="77777777" w:rsidR="0097680A" w:rsidRDefault="0097680A" w:rsidP="00A27ACC">
      <w:pPr>
        <w:shd w:val="clear" w:color="auto" w:fill="FFFFFF"/>
        <w:spacing w:after="0" w:line="240" w:lineRule="auto"/>
        <w:rPr>
          <w:rFonts w:eastAsia="Times New Roman" w:cstheme="minorHAnsi"/>
          <w:b/>
          <w:kern w:val="2"/>
          <w:sz w:val="28"/>
          <w:szCs w:val="28"/>
          <w:lang w:val="en-US" w:eastAsia="zh-CN" w:bidi="hi-IN"/>
        </w:rPr>
      </w:pPr>
    </w:p>
    <w:p w14:paraId="420C9CBA" w14:textId="11A65324" w:rsidR="00A27ACC" w:rsidRDefault="0042476D" w:rsidP="00A27ACC">
      <w:pPr>
        <w:shd w:val="clear" w:color="auto" w:fill="FFFFFF"/>
        <w:spacing w:after="0" w:line="240" w:lineRule="auto"/>
        <w:rPr>
          <w:rFonts w:eastAsia="Times New Roman" w:cstheme="minorHAnsi"/>
          <w:b/>
          <w:kern w:val="2"/>
          <w:sz w:val="28"/>
          <w:szCs w:val="28"/>
          <w:lang w:val="en-US" w:eastAsia="zh-CN" w:bidi="hi-IN"/>
        </w:rPr>
      </w:pPr>
      <w:r w:rsidRPr="00890E5E">
        <w:rPr>
          <w:rFonts w:eastAsia="Times New Roman" w:cstheme="minorHAnsi"/>
          <w:b/>
          <w:kern w:val="2"/>
          <w:sz w:val="28"/>
          <w:szCs w:val="28"/>
          <w:lang w:val="en-US" w:eastAsia="zh-CN" w:bidi="hi-IN"/>
        </w:rPr>
        <w:lastRenderedPageBreak/>
        <w:t>Exchange Students:</w:t>
      </w:r>
    </w:p>
    <w:p w14:paraId="34B135B4" w14:textId="77777777" w:rsidR="00E11BEC" w:rsidRDefault="00E11BEC" w:rsidP="00A27ACC">
      <w:pPr>
        <w:shd w:val="clear" w:color="auto" w:fill="FFFFFF"/>
        <w:spacing w:after="0" w:line="240" w:lineRule="auto"/>
        <w:rPr>
          <w:rFonts w:eastAsia="Times New Roman" w:cstheme="minorHAnsi"/>
          <w:b/>
          <w:kern w:val="2"/>
          <w:sz w:val="28"/>
          <w:szCs w:val="28"/>
          <w:lang w:val="en-US" w:eastAsia="zh-CN" w:bidi="hi-IN"/>
        </w:rPr>
      </w:pPr>
    </w:p>
    <w:p w14:paraId="3D61FABF" w14:textId="5BE9106C" w:rsidR="00692C44" w:rsidRDefault="00E11BEC" w:rsidP="000D377C">
      <w:pPr>
        <w:shd w:val="clear" w:color="auto" w:fill="FFFFFF"/>
        <w:spacing w:after="0" w:line="240" w:lineRule="auto"/>
        <w:rPr>
          <w:rFonts w:eastAsia="Times New Roman" w:cstheme="minorHAnsi"/>
          <w:b/>
          <w:kern w:val="2"/>
          <w:sz w:val="28"/>
          <w:szCs w:val="28"/>
          <w:lang w:val="en-US" w:eastAsia="zh-CN" w:bidi="hi-IN"/>
        </w:rPr>
      </w:pPr>
      <w:r>
        <w:rPr>
          <w:rFonts w:eastAsia="Times New Roman" w:cstheme="minorHAnsi"/>
          <w:b/>
          <w:kern w:val="2"/>
          <w:sz w:val="28"/>
          <w:szCs w:val="28"/>
          <w:lang w:val="en-US" w:eastAsia="zh-CN" w:bidi="hi-IN"/>
        </w:rPr>
        <w:t xml:space="preserve">Ninni </w:t>
      </w:r>
      <w:r w:rsidR="00303ECE">
        <w:rPr>
          <w:rFonts w:eastAsia="Times New Roman" w:cstheme="minorHAnsi"/>
          <w:b/>
          <w:kern w:val="2"/>
          <w:sz w:val="28"/>
          <w:szCs w:val="28"/>
          <w:lang w:val="en-US" w:eastAsia="zh-CN" w:bidi="hi-IN"/>
        </w:rPr>
        <w:t>Helenius;</w:t>
      </w:r>
    </w:p>
    <w:p w14:paraId="35283077" w14:textId="0311329A" w:rsidR="00BA1A02" w:rsidRDefault="00BA1A02" w:rsidP="000D377C">
      <w:pPr>
        <w:shd w:val="clear" w:color="auto" w:fill="FFFFFF"/>
        <w:spacing w:after="0" w:line="240" w:lineRule="auto"/>
        <w:rPr>
          <w:rFonts w:eastAsia="Times New Roman" w:cstheme="minorHAnsi"/>
          <w:b/>
          <w:noProof/>
          <w:kern w:val="2"/>
          <w:sz w:val="24"/>
          <w:szCs w:val="24"/>
          <w:lang w:val="en-US" w:eastAsia="zh-CN" w:bidi="hi-IN"/>
        </w:rPr>
      </w:pPr>
    </w:p>
    <w:p w14:paraId="035A1D51" w14:textId="7A53BFCA" w:rsidR="008941E8" w:rsidRPr="00033253" w:rsidRDefault="008941E8" w:rsidP="008941E8">
      <w:pPr>
        <w:spacing w:after="0" w:line="240" w:lineRule="auto"/>
        <w:textAlignment w:val="baseline"/>
        <w:rPr>
          <w:rFonts w:eastAsia="Times New Roman" w:cstheme="minorHAnsi"/>
          <w:sz w:val="24"/>
          <w:szCs w:val="24"/>
        </w:rPr>
      </w:pPr>
      <w:r w:rsidRPr="00033253">
        <w:rPr>
          <w:rFonts w:eastAsia="Times New Roman" w:cstheme="minorHAnsi"/>
          <w:sz w:val="24"/>
          <w:szCs w:val="24"/>
        </w:rPr>
        <w:t xml:space="preserve">I’ve been now in the Northern Territory for 9 full days. Our trip started from Darwin where we spent couple pf days. From there we started our driving. Sometimes our days have just been full or driving and other time we’ve been sitting in the car only for couple of hours. We have seen so many incredible things and places like yesterday we saw Kata Tjuta and sunset in </w:t>
      </w:r>
      <w:r w:rsidR="00143FF8" w:rsidRPr="00033253">
        <w:rPr>
          <w:rFonts w:eastAsia="Times New Roman" w:cstheme="minorHAnsi"/>
          <w:sz w:val="24"/>
          <w:szCs w:val="24"/>
        </w:rPr>
        <w:t>Uluru</w:t>
      </w:r>
      <w:r w:rsidRPr="00033253">
        <w:rPr>
          <w:rFonts w:eastAsia="Times New Roman" w:cstheme="minorHAnsi"/>
          <w:sz w:val="24"/>
          <w:szCs w:val="24"/>
        </w:rPr>
        <w:t xml:space="preserve"> and in the beginning of the trip the Wangi Falls. This trip has been so fun and I can’t wait what it still has to offer us!</w:t>
      </w:r>
    </w:p>
    <w:p w14:paraId="19C1BF81" w14:textId="77777777" w:rsidR="00BE7DA4" w:rsidRPr="00033253"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7B5C56C8" w14:textId="0636EE7D" w:rsidR="00BE7DA4" w:rsidRDefault="00033253" w:rsidP="000D377C">
      <w:pPr>
        <w:shd w:val="clear" w:color="auto" w:fill="FFFFFF"/>
        <w:spacing w:after="0" w:line="240" w:lineRule="auto"/>
        <w:rPr>
          <w:rFonts w:eastAsia="Times New Roman" w:cstheme="minorHAnsi"/>
          <w:b/>
          <w:noProof/>
          <w:kern w:val="2"/>
          <w:sz w:val="24"/>
          <w:szCs w:val="24"/>
          <w:lang w:val="en-US" w:eastAsia="zh-CN" w:bidi="hi-IN"/>
        </w:rPr>
      </w:pPr>
      <w:r>
        <w:rPr>
          <w:rFonts w:eastAsia="Times New Roman" w:cstheme="minorHAnsi"/>
          <w:b/>
          <w:noProof/>
          <w:kern w:val="2"/>
          <w:sz w:val="24"/>
          <w:szCs w:val="24"/>
          <w:lang w:val="en-US" w:eastAsia="zh-CN" w:bidi="hi-IN"/>
        </w:rPr>
        <w:drawing>
          <wp:inline distT="0" distB="0" distL="0" distR="0" wp14:anchorId="41BB9B35" wp14:editId="1E9F268F">
            <wp:extent cx="2628900" cy="1970806"/>
            <wp:effectExtent l="0" t="0" r="0" b="0"/>
            <wp:docPr id="18791923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8679" cy="2008124"/>
                    </a:xfrm>
                    <a:prstGeom prst="rect">
                      <a:avLst/>
                    </a:prstGeom>
                    <a:noFill/>
                    <a:ln>
                      <a:noFill/>
                    </a:ln>
                  </pic:spPr>
                </pic:pic>
              </a:graphicData>
            </a:graphic>
          </wp:inline>
        </w:drawing>
      </w:r>
      <w:r>
        <w:rPr>
          <w:rFonts w:eastAsia="Times New Roman" w:cstheme="minorHAnsi"/>
          <w:b/>
          <w:noProof/>
          <w:kern w:val="2"/>
          <w:sz w:val="24"/>
          <w:szCs w:val="24"/>
          <w:lang w:val="en-US" w:eastAsia="zh-CN" w:bidi="hi-IN"/>
        </w:rPr>
        <w:t xml:space="preserve"> </w:t>
      </w:r>
      <w:r w:rsidR="00F91678">
        <w:rPr>
          <w:rFonts w:eastAsia="Times New Roman" w:cstheme="minorHAnsi"/>
          <w:b/>
          <w:noProof/>
          <w:kern w:val="2"/>
          <w:sz w:val="24"/>
          <w:szCs w:val="24"/>
          <w:lang w:val="en-US" w:eastAsia="zh-CN" w:bidi="hi-IN"/>
        </w:rPr>
        <w:t xml:space="preserve">    </w:t>
      </w:r>
      <w:r w:rsidR="00F91678">
        <w:rPr>
          <w:rFonts w:eastAsia="Times New Roman" w:cstheme="minorHAnsi"/>
          <w:b/>
          <w:noProof/>
          <w:kern w:val="2"/>
          <w:sz w:val="24"/>
          <w:szCs w:val="24"/>
          <w:lang w:val="en-US" w:eastAsia="zh-CN" w:bidi="hi-IN"/>
        </w:rPr>
        <w:drawing>
          <wp:inline distT="0" distB="0" distL="0" distR="0" wp14:anchorId="086A296D" wp14:editId="5460BF7E">
            <wp:extent cx="2697480" cy="2024899"/>
            <wp:effectExtent l="0" t="0" r="7620" b="0"/>
            <wp:docPr id="16955896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5874" cy="2046213"/>
                    </a:xfrm>
                    <a:prstGeom prst="rect">
                      <a:avLst/>
                    </a:prstGeom>
                    <a:noFill/>
                    <a:ln>
                      <a:noFill/>
                    </a:ln>
                  </pic:spPr>
                </pic:pic>
              </a:graphicData>
            </a:graphic>
          </wp:inline>
        </w:drawing>
      </w:r>
    </w:p>
    <w:p w14:paraId="0C18C1C7"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0F2A4706"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0E4C1178"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16A5F6FF" w14:textId="172DD213" w:rsidR="00BE7DA4" w:rsidRDefault="00AA2740" w:rsidP="000D377C">
      <w:pPr>
        <w:shd w:val="clear" w:color="auto" w:fill="FFFFFF"/>
        <w:spacing w:after="0" w:line="240" w:lineRule="auto"/>
        <w:rPr>
          <w:rFonts w:eastAsia="Times New Roman" w:cstheme="minorHAnsi"/>
          <w:b/>
          <w:noProof/>
          <w:kern w:val="2"/>
          <w:sz w:val="24"/>
          <w:szCs w:val="24"/>
          <w:lang w:val="en-US" w:eastAsia="zh-CN" w:bidi="hi-IN"/>
        </w:rPr>
      </w:pPr>
      <w:r>
        <w:rPr>
          <w:rFonts w:eastAsia="Times New Roman" w:cstheme="minorHAnsi"/>
          <w:b/>
          <w:noProof/>
          <w:kern w:val="2"/>
          <w:sz w:val="24"/>
          <w:szCs w:val="24"/>
          <w:lang w:val="en-US" w:eastAsia="zh-CN" w:bidi="hi-IN"/>
        </w:rPr>
        <w:drawing>
          <wp:inline distT="0" distB="0" distL="0" distR="0" wp14:anchorId="551A2759" wp14:editId="76F6F198">
            <wp:extent cx="2537460" cy="3381040"/>
            <wp:effectExtent l="0" t="0" r="0" b="0"/>
            <wp:docPr id="15862437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6011" cy="3419083"/>
                    </a:xfrm>
                    <a:prstGeom prst="rect">
                      <a:avLst/>
                    </a:prstGeom>
                    <a:noFill/>
                    <a:ln>
                      <a:noFill/>
                    </a:ln>
                  </pic:spPr>
                </pic:pic>
              </a:graphicData>
            </a:graphic>
          </wp:inline>
        </w:drawing>
      </w:r>
      <w:r>
        <w:rPr>
          <w:rFonts w:eastAsia="Times New Roman" w:cstheme="minorHAnsi"/>
          <w:b/>
          <w:noProof/>
          <w:kern w:val="2"/>
          <w:sz w:val="24"/>
          <w:szCs w:val="24"/>
          <w:lang w:val="en-US" w:eastAsia="zh-CN" w:bidi="hi-IN"/>
        </w:rPr>
        <w:t xml:space="preserve">        </w:t>
      </w:r>
      <w:r>
        <w:rPr>
          <w:rFonts w:eastAsia="Times New Roman" w:cstheme="minorHAnsi"/>
          <w:b/>
          <w:noProof/>
          <w:kern w:val="2"/>
          <w:sz w:val="24"/>
          <w:szCs w:val="24"/>
          <w:lang w:val="en-US" w:eastAsia="zh-CN" w:bidi="hi-IN"/>
        </w:rPr>
        <w:drawing>
          <wp:inline distT="0" distB="0" distL="0" distR="0" wp14:anchorId="4275335F" wp14:editId="53E0ED28">
            <wp:extent cx="3426249" cy="2571959"/>
            <wp:effectExtent l="7938" t="0" r="0" b="0"/>
            <wp:docPr id="6542102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445584" cy="2586473"/>
                    </a:xfrm>
                    <a:prstGeom prst="rect">
                      <a:avLst/>
                    </a:prstGeom>
                    <a:noFill/>
                    <a:ln>
                      <a:noFill/>
                    </a:ln>
                  </pic:spPr>
                </pic:pic>
              </a:graphicData>
            </a:graphic>
          </wp:inline>
        </w:drawing>
      </w:r>
    </w:p>
    <w:p w14:paraId="6474AF7D"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3FB6C04C"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3BEC90D5"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42141D7B"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7A72BB8D"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65D4A899" w14:textId="77777777" w:rsidR="00BE7DA4" w:rsidRDefault="00BE7DA4" w:rsidP="000D377C">
      <w:pPr>
        <w:shd w:val="clear" w:color="auto" w:fill="FFFFFF"/>
        <w:spacing w:after="0" w:line="240" w:lineRule="auto"/>
        <w:rPr>
          <w:rFonts w:eastAsia="Times New Roman" w:cstheme="minorHAnsi"/>
          <w:b/>
          <w:noProof/>
          <w:kern w:val="2"/>
          <w:sz w:val="24"/>
          <w:szCs w:val="24"/>
          <w:lang w:val="en-US" w:eastAsia="zh-CN" w:bidi="hi-IN"/>
        </w:rPr>
      </w:pPr>
    </w:p>
    <w:p w14:paraId="17F5D6BD" w14:textId="144930F9" w:rsidR="00BE7DA4" w:rsidRPr="005A40E8" w:rsidRDefault="005A40E8" w:rsidP="000D377C">
      <w:pPr>
        <w:shd w:val="clear" w:color="auto" w:fill="FFFFFF"/>
        <w:spacing w:after="0" w:line="240" w:lineRule="auto"/>
        <w:rPr>
          <w:rFonts w:eastAsia="Times New Roman" w:cstheme="minorHAnsi"/>
          <w:b/>
          <w:noProof/>
          <w:kern w:val="2"/>
          <w:sz w:val="28"/>
          <w:szCs w:val="28"/>
          <w:lang w:val="en-US" w:eastAsia="zh-CN" w:bidi="hi-IN"/>
        </w:rPr>
      </w:pPr>
      <w:r w:rsidRPr="005A40E8">
        <w:rPr>
          <w:rFonts w:eastAsia="Times New Roman" w:cstheme="minorHAnsi"/>
          <w:b/>
          <w:noProof/>
          <w:kern w:val="2"/>
          <w:sz w:val="28"/>
          <w:szCs w:val="28"/>
          <w:lang w:val="en-US" w:eastAsia="zh-CN" w:bidi="hi-IN"/>
        </w:rPr>
        <w:lastRenderedPageBreak/>
        <w:t>Erin Mahoney;</w:t>
      </w:r>
    </w:p>
    <w:p w14:paraId="09E5D89F" w14:textId="77777777" w:rsidR="00BE7DA4" w:rsidRPr="005A40E8" w:rsidRDefault="00BE7DA4" w:rsidP="000D377C">
      <w:pPr>
        <w:shd w:val="clear" w:color="auto" w:fill="FFFFFF"/>
        <w:spacing w:after="0" w:line="240" w:lineRule="auto"/>
        <w:rPr>
          <w:rFonts w:eastAsia="Times New Roman" w:cstheme="minorHAnsi"/>
          <w:b/>
          <w:noProof/>
          <w:kern w:val="2"/>
          <w:sz w:val="28"/>
          <w:szCs w:val="28"/>
          <w:lang w:val="en-US" w:eastAsia="zh-CN" w:bidi="hi-IN"/>
        </w:rPr>
      </w:pPr>
    </w:p>
    <w:p w14:paraId="028CEABD" w14:textId="46369BBD" w:rsidR="00BE7DA4" w:rsidRPr="00CF75CD" w:rsidRDefault="00615DB1" w:rsidP="000D377C">
      <w:pPr>
        <w:shd w:val="clear" w:color="auto" w:fill="FFFFFF"/>
        <w:spacing w:after="0" w:line="240" w:lineRule="auto"/>
        <w:rPr>
          <w:rFonts w:eastAsia="Times New Roman" w:cstheme="minorHAnsi"/>
          <w:bCs/>
          <w:noProof/>
          <w:kern w:val="2"/>
          <w:sz w:val="24"/>
          <w:szCs w:val="24"/>
          <w:lang w:val="en-US" w:eastAsia="zh-CN" w:bidi="hi-IN"/>
        </w:rPr>
      </w:pPr>
      <w:r w:rsidRPr="00CF75CD">
        <w:rPr>
          <w:rFonts w:eastAsia="Times New Roman" w:cstheme="minorHAnsi"/>
          <w:bCs/>
          <w:noProof/>
          <w:kern w:val="2"/>
          <w:sz w:val="24"/>
          <w:szCs w:val="24"/>
          <w:lang w:val="en-US" w:eastAsia="zh-CN" w:bidi="hi-IN"/>
        </w:rPr>
        <w:t>Erin visited the Kazuemachi Distric</w:t>
      </w:r>
      <w:r w:rsidR="00143FF8">
        <w:rPr>
          <w:rFonts w:eastAsia="Times New Roman" w:cstheme="minorHAnsi"/>
          <w:bCs/>
          <w:noProof/>
          <w:kern w:val="2"/>
          <w:sz w:val="24"/>
          <w:szCs w:val="24"/>
          <w:lang w:val="en-US" w:eastAsia="zh-CN" w:bidi="hi-IN"/>
        </w:rPr>
        <w:t>t</w:t>
      </w:r>
      <w:r w:rsidR="00AD1220" w:rsidRPr="00CF75CD">
        <w:rPr>
          <w:rFonts w:eastAsia="Times New Roman" w:cstheme="minorHAnsi"/>
          <w:bCs/>
          <w:noProof/>
          <w:kern w:val="2"/>
          <w:sz w:val="24"/>
          <w:szCs w:val="24"/>
          <w:lang w:val="en-US" w:eastAsia="zh-CN" w:bidi="hi-IN"/>
        </w:rPr>
        <w:t xml:space="preserve">, just south of where she is living. It’s riverside </w:t>
      </w:r>
      <w:r w:rsidR="000A6DB8" w:rsidRPr="00CF75CD">
        <w:rPr>
          <w:rFonts w:eastAsia="Times New Roman" w:cstheme="minorHAnsi"/>
          <w:bCs/>
          <w:noProof/>
          <w:kern w:val="2"/>
          <w:sz w:val="24"/>
          <w:szCs w:val="24"/>
          <w:lang w:val="en-US" w:eastAsia="zh-CN" w:bidi="hi-IN"/>
        </w:rPr>
        <w:t>and has rows of feu</w:t>
      </w:r>
      <w:r w:rsidR="00A9357C" w:rsidRPr="00CF75CD">
        <w:rPr>
          <w:rFonts w:eastAsia="Times New Roman" w:cstheme="minorHAnsi"/>
          <w:bCs/>
          <w:noProof/>
          <w:kern w:val="2"/>
          <w:sz w:val="24"/>
          <w:szCs w:val="24"/>
          <w:lang w:val="en-US" w:eastAsia="zh-CN" w:bidi="hi-IN"/>
        </w:rPr>
        <w:t xml:space="preserve">dal-era </w:t>
      </w:r>
      <w:r w:rsidR="00EC492D" w:rsidRPr="00CF75CD">
        <w:rPr>
          <w:rFonts w:eastAsia="Times New Roman" w:cstheme="minorHAnsi"/>
          <w:bCs/>
          <w:noProof/>
          <w:kern w:val="2"/>
          <w:sz w:val="24"/>
          <w:szCs w:val="24"/>
          <w:lang w:val="en-US" w:eastAsia="zh-CN" w:bidi="hi-IN"/>
        </w:rPr>
        <w:t>wooden machiya buildings and teahouses where geishas play music</w:t>
      </w:r>
      <w:r w:rsidR="00A9357C" w:rsidRPr="00CF75CD">
        <w:rPr>
          <w:rFonts w:eastAsia="Times New Roman" w:cstheme="minorHAnsi"/>
          <w:bCs/>
          <w:noProof/>
          <w:kern w:val="2"/>
          <w:sz w:val="24"/>
          <w:szCs w:val="24"/>
          <w:lang w:val="en-US" w:eastAsia="zh-CN" w:bidi="hi-IN"/>
        </w:rPr>
        <w:t xml:space="preserve"> </w:t>
      </w:r>
    </w:p>
    <w:p w14:paraId="05E9A144" w14:textId="77777777" w:rsidR="00CF75CD" w:rsidRDefault="00CF75CD" w:rsidP="000D377C">
      <w:pPr>
        <w:shd w:val="clear" w:color="auto" w:fill="FFFFFF"/>
        <w:spacing w:after="0" w:line="240" w:lineRule="auto"/>
        <w:rPr>
          <w:rFonts w:eastAsia="Times New Roman" w:cstheme="minorHAnsi"/>
          <w:bCs/>
          <w:noProof/>
          <w:kern w:val="2"/>
          <w:sz w:val="24"/>
          <w:szCs w:val="24"/>
          <w:lang w:val="en-US" w:eastAsia="zh-CN" w:bidi="hi-IN"/>
        </w:rPr>
      </w:pPr>
    </w:p>
    <w:p w14:paraId="26D4CF70" w14:textId="529A88A5" w:rsidR="003F6C3B" w:rsidRDefault="00617213" w:rsidP="000D377C">
      <w:pPr>
        <w:shd w:val="clear" w:color="auto" w:fill="FFFFFF"/>
        <w:spacing w:after="0" w:line="240" w:lineRule="auto"/>
        <w:rPr>
          <w:rFonts w:eastAsia="Times New Roman" w:cstheme="minorHAnsi"/>
          <w:bCs/>
          <w:noProof/>
          <w:kern w:val="2"/>
          <w:sz w:val="24"/>
          <w:szCs w:val="24"/>
          <w:lang w:val="en-US" w:eastAsia="zh-CN" w:bidi="hi-IN"/>
        </w:rPr>
      </w:pPr>
      <w:r w:rsidRPr="00CF75CD">
        <w:rPr>
          <w:rFonts w:eastAsia="Times New Roman" w:cstheme="minorHAnsi"/>
          <w:bCs/>
          <w:noProof/>
          <w:kern w:val="2"/>
          <w:sz w:val="24"/>
          <w:szCs w:val="24"/>
          <w:lang w:val="en-US" w:eastAsia="zh-CN" w:bidi="hi-IN"/>
        </w:rPr>
        <w:t>Erin with other</w:t>
      </w:r>
      <w:r w:rsidR="00AE12D8" w:rsidRPr="00CF75CD">
        <w:rPr>
          <w:rFonts w:eastAsia="Times New Roman" w:cstheme="minorHAnsi"/>
          <w:bCs/>
          <w:noProof/>
          <w:kern w:val="2"/>
          <w:sz w:val="24"/>
          <w:szCs w:val="24"/>
          <w:lang w:val="en-US" w:eastAsia="zh-CN" w:bidi="hi-IN"/>
        </w:rPr>
        <w:t xml:space="preserve"> Exchange Students living</w:t>
      </w:r>
      <w:r w:rsidR="002133E9">
        <w:rPr>
          <w:rFonts w:eastAsia="Times New Roman" w:cstheme="minorHAnsi"/>
          <w:bCs/>
          <w:noProof/>
          <w:kern w:val="2"/>
          <w:sz w:val="24"/>
          <w:szCs w:val="24"/>
          <w:lang w:val="en-US" w:eastAsia="zh-CN" w:bidi="hi-IN"/>
        </w:rPr>
        <w:t xml:space="preserve"> </w:t>
      </w:r>
      <w:r w:rsidR="003F6C3B" w:rsidRPr="00CF75CD">
        <w:rPr>
          <w:rFonts w:eastAsia="Times New Roman" w:cstheme="minorHAnsi"/>
          <w:bCs/>
          <w:noProof/>
          <w:kern w:val="2"/>
          <w:sz w:val="24"/>
          <w:szCs w:val="24"/>
          <w:lang w:val="en-US" w:eastAsia="zh-CN" w:bidi="hi-IN"/>
        </w:rPr>
        <w:t xml:space="preserve">In Kanazawa. She travelled into the city and </w:t>
      </w:r>
      <w:r w:rsidR="00CE1A02" w:rsidRPr="00CF75CD">
        <w:rPr>
          <w:rFonts w:eastAsia="Times New Roman" w:cstheme="minorHAnsi"/>
          <w:bCs/>
          <w:noProof/>
          <w:kern w:val="2"/>
          <w:sz w:val="24"/>
          <w:szCs w:val="24"/>
          <w:lang w:val="en-US" w:eastAsia="zh-CN" w:bidi="hi-IN"/>
        </w:rPr>
        <w:t>v</w:t>
      </w:r>
      <w:r w:rsidR="003F6C3B" w:rsidRPr="00CF75CD">
        <w:rPr>
          <w:rFonts w:eastAsia="Times New Roman" w:cstheme="minorHAnsi"/>
          <w:bCs/>
          <w:noProof/>
          <w:kern w:val="2"/>
          <w:sz w:val="24"/>
          <w:szCs w:val="24"/>
          <w:lang w:val="en-US" w:eastAsia="zh-CN" w:bidi="hi-IN"/>
        </w:rPr>
        <w:t xml:space="preserve">isited </w:t>
      </w:r>
      <w:r w:rsidR="00CE1A02" w:rsidRPr="00CF75CD">
        <w:rPr>
          <w:rFonts w:eastAsia="Times New Roman" w:cstheme="minorHAnsi"/>
          <w:bCs/>
          <w:noProof/>
          <w:kern w:val="2"/>
          <w:sz w:val="24"/>
          <w:szCs w:val="24"/>
          <w:lang w:val="en-US" w:eastAsia="zh-CN" w:bidi="hi-IN"/>
        </w:rPr>
        <w:t xml:space="preserve"> a Karaoke venue</w:t>
      </w:r>
    </w:p>
    <w:p w14:paraId="533B2CBC" w14:textId="77777777" w:rsidR="009A7101" w:rsidRDefault="009A7101" w:rsidP="000D377C">
      <w:pPr>
        <w:shd w:val="clear" w:color="auto" w:fill="FFFFFF"/>
        <w:spacing w:after="0" w:line="240" w:lineRule="auto"/>
        <w:rPr>
          <w:rFonts w:eastAsia="Times New Roman" w:cstheme="minorHAnsi"/>
          <w:bCs/>
          <w:noProof/>
          <w:kern w:val="2"/>
          <w:sz w:val="24"/>
          <w:szCs w:val="24"/>
          <w:lang w:val="en-US" w:eastAsia="zh-CN" w:bidi="hi-IN"/>
        </w:rPr>
      </w:pPr>
    </w:p>
    <w:p w14:paraId="3E8D8AC9" w14:textId="5DFBB0CE" w:rsidR="00D8448B" w:rsidRPr="00CF75CD" w:rsidRDefault="00E032CA" w:rsidP="000D377C">
      <w:pPr>
        <w:shd w:val="clear" w:color="auto" w:fill="FFFFFF"/>
        <w:spacing w:after="0" w:line="240" w:lineRule="auto"/>
        <w:rPr>
          <w:rFonts w:eastAsia="Times New Roman" w:cstheme="minorHAnsi"/>
          <w:bCs/>
          <w:noProof/>
          <w:kern w:val="2"/>
          <w:sz w:val="24"/>
          <w:szCs w:val="24"/>
          <w:lang w:val="en-US" w:eastAsia="zh-CN" w:bidi="hi-IN"/>
        </w:rPr>
      </w:pPr>
      <w:r>
        <w:rPr>
          <w:rFonts w:eastAsia="Times New Roman" w:cstheme="minorHAnsi"/>
          <w:b/>
          <w:noProof/>
          <w:kern w:val="2"/>
          <w:sz w:val="24"/>
          <w:szCs w:val="24"/>
          <w:lang w:val="en-US" w:eastAsia="zh-CN" w:bidi="hi-IN"/>
        </w:rPr>
        <w:t xml:space="preserve">                    </w:t>
      </w:r>
      <w:r w:rsidR="00D8448B">
        <w:rPr>
          <w:rFonts w:eastAsia="Times New Roman" w:cstheme="minorHAnsi"/>
          <w:b/>
          <w:noProof/>
          <w:kern w:val="2"/>
          <w:sz w:val="24"/>
          <w:szCs w:val="24"/>
          <w:lang w:val="en-US" w:eastAsia="zh-CN" w:bidi="hi-IN"/>
        </w:rPr>
        <w:drawing>
          <wp:inline distT="0" distB="0" distL="0" distR="0" wp14:anchorId="0A9BBF97" wp14:editId="1411B0E4">
            <wp:extent cx="3091313" cy="1432560"/>
            <wp:effectExtent l="0" t="0" r="0" b="0"/>
            <wp:docPr id="1222701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7078" cy="1439866"/>
                    </a:xfrm>
                    <a:prstGeom prst="rect">
                      <a:avLst/>
                    </a:prstGeom>
                    <a:noFill/>
                    <a:ln>
                      <a:noFill/>
                    </a:ln>
                  </pic:spPr>
                </pic:pic>
              </a:graphicData>
            </a:graphic>
          </wp:inline>
        </w:drawing>
      </w:r>
    </w:p>
    <w:p w14:paraId="0CEB3341" w14:textId="77777777" w:rsidR="006D5908" w:rsidRDefault="006D5908" w:rsidP="008B5C3A">
      <w:pPr>
        <w:shd w:val="clear" w:color="auto" w:fill="FFFFFF"/>
        <w:spacing w:after="0" w:line="240" w:lineRule="auto"/>
        <w:rPr>
          <w:rFonts w:eastAsia="Times New Roman" w:cstheme="minorHAnsi"/>
          <w:b/>
          <w:noProof/>
          <w:kern w:val="2"/>
          <w:sz w:val="24"/>
          <w:szCs w:val="24"/>
          <w:lang w:val="en-US" w:eastAsia="zh-CN" w:bidi="hi-IN"/>
        </w:rPr>
      </w:pPr>
    </w:p>
    <w:p w14:paraId="1F6603FA" w14:textId="1BBD633C" w:rsidR="006D5908" w:rsidRDefault="009A7101" w:rsidP="008B5C3A">
      <w:pPr>
        <w:shd w:val="clear" w:color="auto" w:fill="FFFFFF"/>
        <w:spacing w:after="0" w:line="240" w:lineRule="auto"/>
        <w:rPr>
          <w:rFonts w:eastAsia="Times New Roman" w:cstheme="minorHAnsi"/>
          <w:b/>
          <w:noProof/>
          <w:kern w:val="2"/>
          <w:sz w:val="24"/>
          <w:szCs w:val="24"/>
          <w:lang w:val="en-US" w:eastAsia="zh-CN" w:bidi="hi-IN"/>
        </w:rPr>
      </w:pPr>
      <w:r>
        <w:rPr>
          <w:rFonts w:eastAsia="Times New Roman" w:cstheme="minorHAnsi"/>
          <w:b/>
          <w:noProof/>
          <w:kern w:val="2"/>
          <w:sz w:val="24"/>
          <w:szCs w:val="24"/>
          <w:lang w:val="en-US" w:eastAsia="zh-CN" w:bidi="hi-IN"/>
        </w:rPr>
        <w:t xml:space="preserve">              </w:t>
      </w:r>
      <w:r>
        <w:rPr>
          <w:rFonts w:eastAsia="Times New Roman" w:cstheme="minorHAnsi"/>
          <w:b/>
          <w:noProof/>
          <w:kern w:val="2"/>
          <w:sz w:val="24"/>
          <w:szCs w:val="24"/>
          <w:lang w:val="en-US" w:eastAsia="zh-CN" w:bidi="hi-IN"/>
        </w:rPr>
        <w:drawing>
          <wp:inline distT="0" distB="0" distL="0" distR="0" wp14:anchorId="0614813C" wp14:editId="19157F56">
            <wp:extent cx="1508125" cy="2581275"/>
            <wp:effectExtent l="0" t="0" r="0" b="9525"/>
            <wp:docPr id="9067578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t="7354" b="9612"/>
                    <a:stretch>
                      <a:fillRect/>
                    </a:stretch>
                  </pic:blipFill>
                  <pic:spPr bwMode="auto">
                    <a:xfrm>
                      <a:off x="0" y="0"/>
                      <a:ext cx="1537098" cy="2630865"/>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theme="minorHAnsi"/>
          <w:b/>
          <w:noProof/>
          <w:kern w:val="2"/>
          <w:sz w:val="24"/>
          <w:szCs w:val="24"/>
          <w:lang w:val="en-US" w:eastAsia="zh-CN" w:bidi="hi-IN"/>
        </w:rPr>
        <w:t xml:space="preserve">              </w:t>
      </w:r>
      <w:r>
        <w:rPr>
          <w:rFonts w:eastAsia="Times New Roman" w:cstheme="minorHAnsi"/>
          <w:b/>
          <w:noProof/>
          <w:kern w:val="2"/>
          <w:sz w:val="24"/>
          <w:szCs w:val="24"/>
          <w:lang w:val="en-US" w:eastAsia="zh-CN" w:bidi="hi-IN"/>
        </w:rPr>
        <w:drawing>
          <wp:inline distT="0" distB="0" distL="0" distR="0" wp14:anchorId="13B3611A" wp14:editId="5022AA9B">
            <wp:extent cx="1500350" cy="2585720"/>
            <wp:effectExtent l="0" t="0" r="5080" b="5080"/>
            <wp:docPr id="14922740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t="14711" b="5424"/>
                    <a:stretch>
                      <a:fillRect/>
                    </a:stretch>
                  </pic:blipFill>
                  <pic:spPr bwMode="auto">
                    <a:xfrm>
                      <a:off x="0" y="0"/>
                      <a:ext cx="1545383" cy="2663331"/>
                    </a:xfrm>
                    <a:prstGeom prst="rect">
                      <a:avLst/>
                    </a:prstGeom>
                    <a:noFill/>
                    <a:ln>
                      <a:noFill/>
                    </a:ln>
                    <a:extLst>
                      <a:ext uri="{53640926-AAD7-44D8-BBD7-CCE9431645EC}">
                        <a14:shadowObscured xmlns:a14="http://schemas.microsoft.com/office/drawing/2010/main"/>
                      </a:ext>
                    </a:extLst>
                  </pic:spPr>
                </pic:pic>
              </a:graphicData>
            </a:graphic>
          </wp:inline>
        </w:drawing>
      </w:r>
      <w:r w:rsidR="00A905F4">
        <w:rPr>
          <w:rFonts w:eastAsia="Times New Roman" w:cstheme="minorHAnsi"/>
          <w:b/>
          <w:noProof/>
          <w:kern w:val="2"/>
          <w:sz w:val="24"/>
          <w:szCs w:val="24"/>
          <w:lang w:val="en-US" w:eastAsia="zh-CN" w:bidi="hi-IN"/>
        </w:rPr>
        <w:t xml:space="preserve">     </w:t>
      </w:r>
    </w:p>
    <w:p w14:paraId="1E589E58" w14:textId="77777777" w:rsidR="00CF3504" w:rsidRDefault="00A856A7" w:rsidP="0042476D">
      <w:pPr>
        <w:keepNext/>
        <w:suppressAutoHyphens/>
        <w:spacing w:before="200" w:after="120" w:line="240" w:lineRule="auto"/>
        <w:outlineLvl w:val="1"/>
        <w:rPr>
          <w:rFonts w:eastAsia="Times New Roman" w:cstheme="minorHAnsi"/>
          <w:b/>
          <w:noProof/>
          <w:kern w:val="2"/>
          <w:sz w:val="24"/>
          <w:szCs w:val="24"/>
          <w:lang w:val="en-US" w:eastAsia="zh-CN" w:bidi="hi-IN"/>
        </w:rPr>
      </w:pPr>
      <w:r>
        <w:rPr>
          <w:rFonts w:eastAsia="Times New Roman" w:cstheme="minorHAnsi"/>
          <w:b/>
          <w:noProof/>
          <w:kern w:val="2"/>
          <w:sz w:val="24"/>
          <w:szCs w:val="24"/>
          <w:lang w:val="en-US" w:eastAsia="zh-CN" w:bidi="hi-IN"/>
        </w:rPr>
        <w:t>RA</w:t>
      </w:r>
      <w:r w:rsidR="00CF3504">
        <w:rPr>
          <w:rFonts w:eastAsia="Times New Roman" w:cstheme="minorHAnsi"/>
          <w:b/>
          <w:noProof/>
          <w:kern w:val="2"/>
          <w:sz w:val="24"/>
          <w:szCs w:val="24"/>
          <w:lang w:val="en-US" w:eastAsia="zh-CN" w:bidi="hi-IN"/>
        </w:rPr>
        <w:t>FFLE;</w:t>
      </w:r>
    </w:p>
    <w:p w14:paraId="5B381CAE" w14:textId="11084F6D" w:rsidR="00A856A7" w:rsidRPr="000D38E5" w:rsidRDefault="00CF3504" w:rsidP="0042476D">
      <w:pPr>
        <w:keepNext/>
        <w:suppressAutoHyphens/>
        <w:spacing w:before="200" w:after="120" w:line="240" w:lineRule="auto"/>
        <w:outlineLvl w:val="1"/>
        <w:rPr>
          <w:rFonts w:eastAsia="Times New Roman" w:cstheme="minorHAnsi"/>
          <w:bCs/>
          <w:noProof/>
          <w:kern w:val="2"/>
          <w:sz w:val="24"/>
          <w:szCs w:val="24"/>
          <w:lang w:val="en-US" w:eastAsia="zh-CN" w:bidi="hi-IN"/>
        </w:rPr>
      </w:pPr>
      <w:r w:rsidRPr="000D38E5">
        <w:rPr>
          <w:rFonts w:eastAsia="Times New Roman" w:cstheme="minorHAnsi"/>
          <w:bCs/>
          <w:noProof/>
          <w:kern w:val="2"/>
          <w:sz w:val="24"/>
          <w:szCs w:val="24"/>
          <w:lang w:val="en-US" w:eastAsia="zh-CN" w:bidi="hi-IN"/>
        </w:rPr>
        <w:t xml:space="preserve">Raffle </w:t>
      </w:r>
      <w:r w:rsidR="008C454F" w:rsidRPr="000D38E5">
        <w:rPr>
          <w:rFonts w:eastAsia="Times New Roman" w:cstheme="minorHAnsi"/>
          <w:bCs/>
          <w:noProof/>
          <w:kern w:val="2"/>
          <w:sz w:val="24"/>
          <w:szCs w:val="24"/>
          <w:lang w:val="en-US" w:eastAsia="zh-CN" w:bidi="hi-IN"/>
        </w:rPr>
        <w:t xml:space="preserve">of the three bottles of </w:t>
      </w:r>
      <w:r w:rsidR="000D38E5" w:rsidRPr="000D38E5">
        <w:rPr>
          <w:rFonts w:eastAsia="Times New Roman" w:cstheme="minorHAnsi"/>
          <w:bCs/>
          <w:noProof/>
          <w:kern w:val="2"/>
          <w:sz w:val="24"/>
          <w:szCs w:val="24"/>
          <w:lang w:val="en-US" w:eastAsia="zh-CN" w:bidi="hi-IN"/>
        </w:rPr>
        <w:t xml:space="preserve">Peppin Ridge wine </w:t>
      </w:r>
      <w:r w:rsidRPr="000D38E5">
        <w:rPr>
          <w:rFonts w:eastAsia="Times New Roman" w:cstheme="minorHAnsi"/>
          <w:bCs/>
          <w:noProof/>
          <w:kern w:val="2"/>
          <w:sz w:val="24"/>
          <w:szCs w:val="24"/>
          <w:lang w:val="en-US" w:eastAsia="zh-CN" w:bidi="hi-IN"/>
        </w:rPr>
        <w:t xml:space="preserve">was won by a member of </w:t>
      </w:r>
      <w:r w:rsidR="008C454F" w:rsidRPr="000D38E5">
        <w:rPr>
          <w:rFonts w:eastAsia="Times New Roman" w:cstheme="minorHAnsi"/>
          <w:bCs/>
          <w:noProof/>
          <w:kern w:val="2"/>
          <w:sz w:val="24"/>
          <w:szCs w:val="24"/>
          <w:lang w:val="en-US" w:eastAsia="zh-CN" w:bidi="hi-IN"/>
        </w:rPr>
        <w:t xml:space="preserve">The Recreational Club – </w:t>
      </w:r>
      <w:r w:rsidR="00D72310">
        <w:rPr>
          <w:rFonts w:eastAsia="Times New Roman" w:cstheme="minorHAnsi"/>
          <w:bCs/>
          <w:noProof/>
          <w:kern w:val="2"/>
          <w:sz w:val="24"/>
          <w:szCs w:val="24"/>
          <w:lang w:val="en-US" w:eastAsia="zh-CN" w:bidi="hi-IN"/>
        </w:rPr>
        <w:t xml:space="preserve">The </w:t>
      </w:r>
      <w:r w:rsidR="008C454F" w:rsidRPr="000D38E5">
        <w:rPr>
          <w:rFonts w:eastAsia="Times New Roman" w:cstheme="minorHAnsi"/>
          <w:bCs/>
          <w:noProof/>
          <w:kern w:val="2"/>
          <w:sz w:val="24"/>
          <w:szCs w:val="24"/>
          <w:lang w:val="en-US" w:eastAsia="zh-CN" w:bidi="hi-IN"/>
        </w:rPr>
        <w:t xml:space="preserve">Jackpot </w:t>
      </w:r>
      <w:r w:rsidR="00D72310">
        <w:rPr>
          <w:rFonts w:eastAsia="Times New Roman" w:cstheme="minorHAnsi"/>
          <w:bCs/>
          <w:noProof/>
          <w:kern w:val="2"/>
          <w:sz w:val="24"/>
          <w:szCs w:val="24"/>
          <w:lang w:val="en-US" w:eastAsia="zh-CN" w:bidi="hi-IN"/>
        </w:rPr>
        <w:t xml:space="preserve">of $100 was not </w:t>
      </w:r>
      <w:r w:rsidR="008C454F" w:rsidRPr="000D38E5">
        <w:rPr>
          <w:rFonts w:eastAsia="Times New Roman" w:cstheme="minorHAnsi"/>
          <w:bCs/>
          <w:noProof/>
          <w:kern w:val="2"/>
          <w:sz w:val="24"/>
          <w:szCs w:val="24"/>
          <w:lang w:val="en-US" w:eastAsia="zh-CN" w:bidi="hi-IN"/>
        </w:rPr>
        <w:t>won</w:t>
      </w:r>
      <w:r w:rsidR="00D72310">
        <w:rPr>
          <w:rFonts w:eastAsia="Times New Roman" w:cstheme="minorHAnsi"/>
          <w:bCs/>
          <w:noProof/>
          <w:kern w:val="2"/>
          <w:sz w:val="24"/>
          <w:szCs w:val="24"/>
          <w:lang w:val="en-US" w:eastAsia="zh-CN" w:bidi="hi-IN"/>
        </w:rPr>
        <w:t>.</w:t>
      </w:r>
      <w:r w:rsidR="00914659" w:rsidRPr="000D38E5">
        <w:rPr>
          <w:rFonts w:eastAsia="Times New Roman" w:cstheme="minorHAnsi"/>
          <w:bCs/>
          <w:noProof/>
          <w:kern w:val="2"/>
          <w:sz w:val="24"/>
          <w:szCs w:val="24"/>
          <w:lang w:val="en-US" w:eastAsia="zh-CN" w:bidi="hi-IN"/>
        </w:rPr>
        <w:t xml:space="preserve"> </w:t>
      </w:r>
      <w:r w:rsidR="00C579FE" w:rsidRPr="000D38E5">
        <w:rPr>
          <w:rFonts w:eastAsia="Times New Roman" w:cstheme="minorHAnsi"/>
          <w:bCs/>
          <w:noProof/>
          <w:kern w:val="2"/>
          <w:sz w:val="24"/>
          <w:szCs w:val="24"/>
          <w:lang w:val="en-US" w:eastAsia="zh-CN" w:bidi="hi-IN"/>
        </w:rPr>
        <w:t xml:space="preserve"> </w:t>
      </w:r>
    </w:p>
    <w:p w14:paraId="43842CB5" w14:textId="77777777" w:rsidR="00BC2FA6" w:rsidRDefault="00580F56" w:rsidP="00D95397">
      <w:pPr>
        <w:keepNext/>
        <w:suppressAutoHyphens/>
        <w:spacing w:before="200" w:after="120" w:line="240" w:lineRule="auto"/>
        <w:outlineLvl w:val="1"/>
        <w:rPr>
          <w:rFonts w:eastAsia="Times New Roman" w:cstheme="minorHAnsi"/>
          <w:b/>
          <w:noProof/>
          <w:kern w:val="2"/>
          <w:sz w:val="28"/>
          <w:szCs w:val="28"/>
          <w:lang w:val="en-US" w:eastAsia="zh-CN" w:bidi="hi-IN"/>
        </w:rPr>
      </w:pPr>
      <w:r w:rsidRPr="00580F56">
        <w:rPr>
          <w:rFonts w:eastAsia="Times New Roman" w:cstheme="minorHAnsi"/>
          <w:b/>
          <w:noProof/>
          <w:kern w:val="2"/>
          <w:sz w:val="28"/>
          <w:szCs w:val="28"/>
          <w:lang w:val="en-US" w:eastAsia="zh-CN" w:bidi="hi-IN"/>
        </w:rPr>
        <w:t>Thought;</w:t>
      </w:r>
      <w:r w:rsidR="004B0D5E" w:rsidRPr="00580F56">
        <w:rPr>
          <w:rFonts w:eastAsia="Times New Roman" w:cstheme="minorHAnsi"/>
          <w:b/>
          <w:noProof/>
          <w:kern w:val="2"/>
          <w:sz w:val="28"/>
          <w:szCs w:val="28"/>
          <w:lang w:val="en-US" w:eastAsia="zh-CN" w:bidi="hi-IN"/>
        </w:rPr>
        <w:t xml:space="preserve"> </w:t>
      </w:r>
    </w:p>
    <w:p w14:paraId="510D2EC4" w14:textId="40B3E901" w:rsidR="00972993" w:rsidRPr="00BC2FA6" w:rsidRDefault="00836353" w:rsidP="00D95397">
      <w:pPr>
        <w:keepNext/>
        <w:suppressAutoHyphens/>
        <w:spacing w:before="200" w:after="120" w:line="240" w:lineRule="auto"/>
        <w:outlineLvl w:val="1"/>
        <w:rPr>
          <w:rFonts w:eastAsia="Times New Roman" w:cstheme="minorHAnsi"/>
          <w:bCs/>
          <w:kern w:val="2"/>
          <w:sz w:val="24"/>
          <w:szCs w:val="24"/>
          <w:lang w:val="en-US" w:eastAsia="zh-CN" w:bidi="hi-IN"/>
        </w:rPr>
      </w:pPr>
      <w:r w:rsidRPr="00BC2FA6">
        <w:rPr>
          <w:rFonts w:eastAsia="Times New Roman" w:cstheme="minorHAnsi"/>
          <w:bCs/>
          <w:kern w:val="2"/>
          <w:sz w:val="24"/>
          <w:szCs w:val="24"/>
          <w:lang w:val="en-US" w:eastAsia="zh-CN" w:bidi="hi-IN"/>
        </w:rPr>
        <w:t>Since a politi</w:t>
      </w:r>
      <w:r w:rsidR="004766E3" w:rsidRPr="00BC2FA6">
        <w:rPr>
          <w:rFonts w:eastAsia="Times New Roman" w:cstheme="minorHAnsi"/>
          <w:bCs/>
          <w:kern w:val="2"/>
          <w:sz w:val="24"/>
          <w:szCs w:val="24"/>
          <w:lang w:val="en-US" w:eastAsia="zh-CN" w:bidi="hi-IN"/>
        </w:rPr>
        <w:t>c</w:t>
      </w:r>
      <w:r w:rsidRPr="00BC2FA6">
        <w:rPr>
          <w:rFonts w:eastAsia="Times New Roman" w:cstheme="minorHAnsi"/>
          <w:bCs/>
          <w:kern w:val="2"/>
          <w:sz w:val="24"/>
          <w:szCs w:val="24"/>
          <w:lang w:val="en-US" w:eastAsia="zh-CN" w:bidi="hi-IN"/>
        </w:rPr>
        <w:t>i</w:t>
      </w:r>
      <w:r w:rsidR="004766E3" w:rsidRPr="00BC2FA6">
        <w:rPr>
          <w:rFonts w:eastAsia="Times New Roman" w:cstheme="minorHAnsi"/>
          <w:bCs/>
          <w:kern w:val="2"/>
          <w:sz w:val="24"/>
          <w:szCs w:val="24"/>
          <w:lang w:val="en-US" w:eastAsia="zh-CN" w:bidi="hi-IN"/>
        </w:rPr>
        <w:t>a</w:t>
      </w:r>
      <w:r w:rsidRPr="00BC2FA6">
        <w:rPr>
          <w:rFonts w:eastAsia="Times New Roman" w:cstheme="minorHAnsi"/>
          <w:bCs/>
          <w:kern w:val="2"/>
          <w:sz w:val="24"/>
          <w:szCs w:val="24"/>
          <w:lang w:val="en-US" w:eastAsia="zh-CN" w:bidi="hi-IN"/>
        </w:rPr>
        <w:t>n</w:t>
      </w:r>
      <w:r w:rsidR="004766E3" w:rsidRPr="00BC2FA6">
        <w:rPr>
          <w:rFonts w:eastAsia="Times New Roman" w:cstheme="minorHAnsi"/>
          <w:bCs/>
          <w:kern w:val="2"/>
          <w:sz w:val="24"/>
          <w:szCs w:val="24"/>
          <w:lang w:val="en-US" w:eastAsia="zh-CN" w:bidi="hi-IN"/>
        </w:rPr>
        <w:t xml:space="preserve"> never believes what he says</w:t>
      </w:r>
      <w:r w:rsidR="00972993" w:rsidRPr="00BC2FA6">
        <w:rPr>
          <w:rFonts w:eastAsia="Times New Roman" w:cstheme="minorHAnsi"/>
          <w:bCs/>
          <w:kern w:val="2"/>
          <w:sz w:val="24"/>
          <w:szCs w:val="24"/>
          <w:lang w:val="en-US" w:eastAsia="zh-CN" w:bidi="hi-IN"/>
        </w:rPr>
        <w:t>, he is surprised when others believe him.</w:t>
      </w:r>
    </w:p>
    <w:p w14:paraId="473E0AAB" w14:textId="7EA8F1F8" w:rsidR="00836353" w:rsidRPr="00BC2FA6" w:rsidRDefault="00F55A5F" w:rsidP="00D95397">
      <w:pPr>
        <w:keepNext/>
        <w:suppressAutoHyphens/>
        <w:spacing w:before="200" w:after="120" w:line="240" w:lineRule="auto"/>
        <w:outlineLvl w:val="1"/>
        <w:rPr>
          <w:rFonts w:eastAsia="Times New Roman" w:cstheme="minorHAnsi"/>
          <w:bCs/>
          <w:kern w:val="2"/>
          <w:sz w:val="24"/>
          <w:szCs w:val="24"/>
          <w:lang w:val="en-US" w:eastAsia="zh-CN" w:bidi="hi-IN"/>
        </w:rPr>
      </w:pPr>
      <w:r w:rsidRPr="00BC2FA6">
        <w:rPr>
          <w:rFonts w:eastAsia="Times New Roman" w:cstheme="minorHAnsi"/>
          <w:bCs/>
          <w:kern w:val="2"/>
          <w:sz w:val="24"/>
          <w:szCs w:val="24"/>
          <w:lang w:val="en-US" w:eastAsia="zh-CN" w:bidi="hi-IN"/>
        </w:rPr>
        <w:t>Politicians</w:t>
      </w:r>
      <w:r w:rsidR="00673B42" w:rsidRPr="00BC2FA6">
        <w:rPr>
          <w:rFonts w:eastAsia="Times New Roman" w:cstheme="minorHAnsi"/>
          <w:bCs/>
          <w:kern w:val="2"/>
          <w:sz w:val="24"/>
          <w:szCs w:val="24"/>
          <w:lang w:val="en-US" w:eastAsia="zh-CN" w:bidi="hi-IN"/>
        </w:rPr>
        <w:t xml:space="preserve"> are the same all </w:t>
      </w:r>
      <w:r w:rsidRPr="00BC2FA6">
        <w:rPr>
          <w:rFonts w:eastAsia="Times New Roman" w:cstheme="minorHAnsi"/>
          <w:bCs/>
          <w:kern w:val="2"/>
          <w:sz w:val="24"/>
          <w:szCs w:val="24"/>
          <w:lang w:val="en-US" w:eastAsia="zh-CN" w:bidi="hi-IN"/>
        </w:rPr>
        <w:t>over</w:t>
      </w:r>
      <w:r w:rsidR="000652FC" w:rsidRPr="00BC2FA6">
        <w:rPr>
          <w:rFonts w:eastAsia="Times New Roman" w:cstheme="minorHAnsi"/>
          <w:bCs/>
          <w:kern w:val="2"/>
          <w:sz w:val="24"/>
          <w:szCs w:val="24"/>
          <w:lang w:val="en-US" w:eastAsia="zh-CN" w:bidi="hi-IN"/>
        </w:rPr>
        <w:t xml:space="preserve">. They promise to build a bridge even when </w:t>
      </w:r>
      <w:r w:rsidRPr="00BC2FA6">
        <w:rPr>
          <w:rFonts w:eastAsia="Times New Roman" w:cstheme="minorHAnsi"/>
          <w:bCs/>
          <w:kern w:val="2"/>
          <w:sz w:val="24"/>
          <w:szCs w:val="24"/>
          <w:lang w:val="en-US" w:eastAsia="zh-CN" w:bidi="hi-IN"/>
        </w:rPr>
        <w:t>there is no river.</w:t>
      </w:r>
      <w:r w:rsidR="000652FC" w:rsidRPr="00BC2FA6">
        <w:rPr>
          <w:rFonts w:eastAsia="Times New Roman" w:cstheme="minorHAnsi"/>
          <w:bCs/>
          <w:kern w:val="2"/>
          <w:sz w:val="24"/>
          <w:szCs w:val="24"/>
          <w:lang w:val="en-US" w:eastAsia="zh-CN" w:bidi="hi-IN"/>
        </w:rPr>
        <w:t xml:space="preserve"> </w:t>
      </w:r>
      <w:r w:rsidR="00836353" w:rsidRPr="00BC2FA6">
        <w:rPr>
          <w:rFonts w:eastAsia="Times New Roman" w:cstheme="minorHAnsi"/>
          <w:bCs/>
          <w:kern w:val="2"/>
          <w:sz w:val="24"/>
          <w:szCs w:val="24"/>
          <w:lang w:val="en-US" w:eastAsia="zh-CN" w:bidi="hi-IN"/>
        </w:rPr>
        <w:t xml:space="preserve"> </w:t>
      </w:r>
    </w:p>
    <w:p w14:paraId="19FC440A" w14:textId="10C3DCAB" w:rsidR="00A35CE3" w:rsidRDefault="00C460CE" w:rsidP="00306628">
      <w:pPr>
        <w:shd w:val="clear" w:color="auto" w:fill="FFFFFF"/>
        <w:textAlignment w:val="baseline"/>
        <w:rPr>
          <w:rFonts w:cstheme="minorHAnsi"/>
          <w:b/>
          <w:sz w:val="28"/>
          <w:szCs w:val="28"/>
        </w:rPr>
      </w:pPr>
      <w:r>
        <w:rPr>
          <w:rFonts w:eastAsia="Times New Roman" w:cstheme="minorHAnsi"/>
          <w:b/>
          <w:kern w:val="2"/>
          <w:sz w:val="28"/>
          <w:szCs w:val="28"/>
          <w:lang w:val="en-US" w:eastAsia="zh-CN" w:bidi="hi-IN"/>
        </w:rPr>
        <w:br/>
      </w:r>
      <w:r w:rsidR="001F102A">
        <w:rPr>
          <w:rFonts w:eastAsia="Times New Roman" w:cstheme="minorHAnsi"/>
          <w:b/>
          <w:kern w:val="2"/>
          <w:sz w:val="28"/>
          <w:szCs w:val="28"/>
          <w:lang w:val="en-US" w:eastAsia="zh-CN" w:bidi="hi-IN"/>
        </w:rPr>
        <w:t>T</w:t>
      </w:r>
      <w:r w:rsidR="00DB386C" w:rsidRPr="00890E5E">
        <w:rPr>
          <w:rFonts w:eastAsia="Times New Roman" w:cstheme="minorHAnsi"/>
          <w:b/>
          <w:kern w:val="2"/>
          <w:sz w:val="28"/>
          <w:szCs w:val="28"/>
          <w:lang w:val="en-US" w:eastAsia="zh-CN" w:bidi="hi-IN"/>
        </w:rPr>
        <w:t>hought for the Week;</w:t>
      </w:r>
      <w:r w:rsidR="00394B9F">
        <w:rPr>
          <w:rFonts w:eastAsia="Times New Roman" w:cstheme="minorHAnsi"/>
          <w:b/>
          <w:kern w:val="2"/>
          <w:sz w:val="28"/>
          <w:szCs w:val="28"/>
          <w:lang w:val="en-US" w:eastAsia="zh-CN" w:bidi="hi-IN"/>
        </w:rPr>
        <w:t xml:space="preserve"> </w:t>
      </w:r>
      <w:r w:rsidR="008D590C">
        <w:rPr>
          <w:rFonts w:eastAsia="Times New Roman" w:cstheme="minorHAnsi"/>
          <w:b/>
          <w:color w:val="EE0000"/>
          <w:kern w:val="2"/>
          <w:sz w:val="28"/>
          <w:szCs w:val="28"/>
          <w:lang w:val="en-US" w:eastAsia="zh-CN" w:bidi="hi-IN"/>
        </w:rPr>
        <w:t>DON</w:t>
      </w:r>
      <w:r w:rsidR="00235BEC">
        <w:rPr>
          <w:rFonts w:eastAsia="Times New Roman" w:cstheme="minorHAnsi"/>
          <w:b/>
          <w:color w:val="EE0000"/>
          <w:kern w:val="2"/>
          <w:sz w:val="28"/>
          <w:szCs w:val="28"/>
          <w:lang w:val="en-US" w:eastAsia="zh-CN" w:bidi="hi-IN"/>
        </w:rPr>
        <w:t xml:space="preserve">’T </w:t>
      </w:r>
      <w:r w:rsidR="00041B82">
        <w:rPr>
          <w:rFonts w:eastAsia="Times New Roman" w:cstheme="minorHAnsi"/>
          <w:b/>
          <w:color w:val="EE0000"/>
          <w:kern w:val="2"/>
          <w:sz w:val="28"/>
          <w:szCs w:val="28"/>
          <w:lang w:val="en-US" w:eastAsia="zh-CN" w:bidi="hi-IN"/>
        </w:rPr>
        <w:t>JUDGE PEOPLE BY THEIR RELATIVES</w:t>
      </w:r>
      <w:r w:rsidR="00F456EF">
        <w:rPr>
          <w:rFonts w:eastAsia="Times New Roman" w:cstheme="minorHAnsi"/>
          <w:b/>
          <w:color w:val="EE0000"/>
          <w:kern w:val="2"/>
          <w:sz w:val="28"/>
          <w:szCs w:val="28"/>
          <w:lang w:val="en-US" w:eastAsia="zh-CN" w:bidi="hi-IN"/>
        </w:rPr>
        <w:t xml:space="preserve"> </w:t>
      </w:r>
      <w:r w:rsidR="005C165F" w:rsidRPr="00D41436">
        <w:rPr>
          <w:rFonts w:ascii="Segoe UI" w:eastAsia="Times New Roman" w:hAnsi="Segoe UI" w:cs="Segoe UI"/>
          <w:color w:val="EE0000"/>
          <w:sz w:val="24"/>
          <w:szCs w:val="24"/>
        </w:rPr>
        <w:t> </w:t>
      </w:r>
      <w:r w:rsidR="00C579FE">
        <w:rPr>
          <w:rFonts w:ascii="Segoe UI" w:eastAsia="Times New Roman" w:hAnsi="Segoe UI" w:cs="Segoe UI"/>
          <w:color w:val="EE0000"/>
          <w:sz w:val="24"/>
          <w:szCs w:val="24"/>
        </w:rPr>
        <w:t xml:space="preserve"> </w:t>
      </w:r>
      <w:r w:rsidR="003901EE">
        <w:rPr>
          <w:rFonts w:ascii="Segoe UI" w:eastAsia="Times New Roman" w:hAnsi="Segoe UI" w:cs="Segoe UI"/>
          <w:color w:val="EE0000"/>
          <w:sz w:val="24"/>
          <w:szCs w:val="24"/>
        </w:rPr>
        <w:br/>
      </w:r>
      <w:r w:rsidR="006619A6">
        <w:rPr>
          <w:rFonts w:cstheme="minorHAnsi"/>
          <w:b/>
          <w:sz w:val="28"/>
          <w:szCs w:val="28"/>
        </w:rPr>
        <w:br/>
      </w:r>
    </w:p>
    <w:p w14:paraId="1336187C" w14:textId="77777777" w:rsidR="00C460CE" w:rsidRDefault="00C460CE" w:rsidP="00306628">
      <w:pPr>
        <w:shd w:val="clear" w:color="auto" w:fill="FFFFFF"/>
        <w:textAlignment w:val="baseline"/>
        <w:rPr>
          <w:rFonts w:cstheme="minorHAnsi"/>
          <w:b/>
          <w:sz w:val="28"/>
          <w:szCs w:val="28"/>
        </w:rPr>
      </w:pPr>
    </w:p>
    <w:p w14:paraId="49ECDD63" w14:textId="3F256E10" w:rsidR="00E2677E" w:rsidRPr="00375F41" w:rsidRDefault="00E2677E" w:rsidP="00306628">
      <w:pPr>
        <w:shd w:val="clear" w:color="auto" w:fill="FFFFFF"/>
        <w:textAlignment w:val="baseline"/>
        <w:rPr>
          <w:rFonts w:cstheme="minorHAnsi"/>
          <w:bCs/>
          <w:sz w:val="24"/>
          <w:szCs w:val="24"/>
        </w:rPr>
      </w:pPr>
      <w:r>
        <w:rPr>
          <w:rFonts w:cstheme="minorHAnsi"/>
          <w:b/>
          <w:sz w:val="28"/>
          <w:szCs w:val="28"/>
        </w:rPr>
        <w:lastRenderedPageBreak/>
        <w:t>Travellers;</w:t>
      </w:r>
      <w:r w:rsidR="005821E5">
        <w:rPr>
          <w:rFonts w:cstheme="minorHAnsi"/>
          <w:b/>
          <w:sz w:val="28"/>
          <w:szCs w:val="28"/>
        </w:rPr>
        <w:br/>
      </w:r>
      <w:r>
        <w:rPr>
          <w:rFonts w:cstheme="minorHAnsi"/>
          <w:b/>
          <w:sz w:val="28"/>
          <w:szCs w:val="28"/>
        </w:rPr>
        <w:br/>
      </w:r>
      <w:r w:rsidR="004512A6" w:rsidRPr="00375F41">
        <w:rPr>
          <w:rFonts w:cstheme="minorHAnsi"/>
          <w:bCs/>
          <w:sz w:val="24"/>
          <w:szCs w:val="24"/>
        </w:rPr>
        <w:t>Our President Steph</w:t>
      </w:r>
      <w:r w:rsidR="005821E5" w:rsidRPr="00375F41">
        <w:rPr>
          <w:rFonts w:cstheme="minorHAnsi"/>
          <w:bCs/>
          <w:sz w:val="24"/>
          <w:szCs w:val="24"/>
        </w:rPr>
        <w:t>anie</w:t>
      </w:r>
      <w:r w:rsidR="004512A6" w:rsidRPr="00375F41">
        <w:rPr>
          <w:rFonts w:cstheme="minorHAnsi"/>
          <w:bCs/>
          <w:sz w:val="24"/>
          <w:szCs w:val="24"/>
        </w:rPr>
        <w:t xml:space="preserve"> and Peter are on the world cruise. </w:t>
      </w:r>
      <w:r w:rsidR="00966D7E" w:rsidRPr="00375F41">
        <w:rPr>
          <w:rFonts w:cstheme="minorHAnsi"/>
          <w:bCs/>
          <w:sz w:val="24"/>
          <w:szCs w:val="24"/>
        </w:rPr>
        <w:t xml:space="preserve">They left Sydney and spent some time in Fremantle where Steph </w:t>
      </w:r>
      <w:r w:rsidR="00FC1D8C" w:rsidRPr="00375F41">
        <w:rPr>
          <w:rFonts w:cstheme="minorHAnsi"/>
          <w:bCs/>
          <w:sz w:val="24"/>
          <w:szCs w:val="24"/>
        </w:rPr>
        <w:t>caught up with her daughter for lunch</w:t>
      </w:r>
      <w:r w:rsidR="000142FE">
        <w:rPr>
          <w:rFonts w:cstheme="minorHAnsi"/>
          <w:bCs/>
          <w:sz w:val="24"/>
          <w:szCs w:val="24"/>
        </w:rPr>
        <w:t xml:space="preserve">. They then </w:t>
      </w:r>
      <w:r w:rsidR="00FC1D8C" w:rsidRPr="00375F41">
        <w:rPr>
          <w:rFonts w:cstheme="minorHAnsi"/>
          <w:bCs/>
          <w:sz w:val="24"/>
          <w:szCs w:val="24"/>
        </w:rPr>
        <w:t>depart</w:t>
      </w:r>
      <w:r w:rsidR="006C7E10">
        <w:rPr>
          <w:rFonts w:cstheme="minorHAnsi"/>
          <w:bCs/>
          <w:sz w:val="24"/>
          <w:szCs w:val="24"/>
        </w:rPr>
        <w:t>ed</w:t>
      </w:r>
      <w:r w:rsidR="00FC1D8C" w:rsidRPr="00375F41">
        <w:rPr>
          <w:rFonts w:cstheme="minorHAnsi"/>
          <w:bCs/>
          <w:sz w:val="24"/>
          <w:szCs w:val="24"/>
        </w:rPr>
        <w:t xml:space="preserve"> for </w:t>
      </w:r>
      <w:r w:rsidR="00A51E26" w:rsidRPr="00375F41">
        <w:rPr>
          <w:rFonts w:cstheme="minorHAnsi"/>
          <w:bCs/>
          <w:sz w:val="24"/>
          <w:szCs w:val="24"/>
        </w:rPr>
        <w:t>Port Louis, Mauritius.</w:t>
      </w:r>
      <w:r w:rsidR="005821E5" w:rsidRPr="00375F41">
        <w:rPr>
          <w:rFonts w:cstheme="minorHAnsi"/>
          <w:bCs/>
          <w:sz w:val="24"/>
          <w:szCs w:val="24"/>
        </w:rPr>
        <w:t xml:space="preserve"> Steph is spending </w:t>
      </w:r>
      <w:r w:rsidR="00375F41" w:rsidRPr="00375F41">
        <w:rPr>
          <w:rFonts w:cstheme="minorHAnsi"/>
          <w:bCs/>
          <w:sz w:val="24"/>
          <w:szCs w:val="24"/>
        </w:rPr>
        <w:t xml:space="preserve">some of the </w:t>
      </w:r>
      <w:r w:rsidR="009E7364" w:rsidRPr="00375F41">
        <w:rPr>
          <w:rFonts w:cstheme="minorHAnsi"/>
          <w:bCs/>
          <w:sz w:val="24"/>
          <w:szCs w:val="24"/>
        </w:rPr>
        <w:t>time on the ship playing bridge.</w:t>
      </w:r>
    </w:p>
    <w:p w14:paraId="717C27D8" w14:textId="460AA979" w:rsidR="002905D2" w:rsidRDefault="00D87BB9" w:rsidP="00306628">
      <w:pPr>
        <w:shd w:val="clear" w:color="auto" w:fill="FFFFFF"/>
        <w:textAlignment w:val="baseline"/>
        <w:rPr>
          <w:rFonts w:cstheme="minorHAnsi"/>
          <w:b/>
          <w:sz w:val="28"/>
          <w:szCs w:val="28"/>
        </w:rPr>
      </w:pPr>
      <w:r w:rsidRPr="00890E5E">
        <w:rPr>
          <w:rFonts w:cstheme="minorHAnsi"/>
          <w:b/>
          <w:sz w:val="28"/>
          <w:szCs w:val="28"/>
        </w:rPr>
        <w:t>Club Programme</w:t>
      </w:r>
      <w:r w:rsidR="00306628">
        <w:rPr>
          <w:rFonts w:cstheme="minorHAnsi"/>
          <w:b/>
          <w:sz w:val="28"/>
          <w:szCs w:val="28"/>
        </w:rPr>
        <w:t>;</w:t>
      </w:r>
    </w:p>
    <w:p w14:paraId="3F69B58E" w14:textId="4D258985" w:rsidR="007C09CA" w:rsidRPr="00703097" w:rsidRDefault="007C09CA" w:rsidP="00306628">
      <w:pPr>
        <w:shd w:val="clear" w:color="auto" w:fill="FFFFFF"/>
        <w:textAlignment w:val="baseline"/>
        <w:rPr>
          <w:b/>
          <w:color w:val="EE0000"/>
          <w:sz w:val="28"/>
          <w:szCs w:val="28"/>
        </w:rPr>
      </w:pPr>
      <w:r w:rsidRPr="00703097">
        <w:rPr>
          <w:rFonts w:cstheme="minorHAnsi"/>
          <w:b/>
          <w:color w:val="EE0000"/>
          <w:sz w:val="28"/>
          <w:szCs w:val="28"/>
        </w:rPr>
        <w:t>No Meetings</w:t>
      </w:r>
      <w:r w:rsidR="009E1DCD" w:rsidRPr="00703097">
        <w:rPr>
          <w:rFonts w:cstheme="minorHAnsi"/>
          <w:b/>
          <w:color w:val="EE0000"/>
          <w:sz w:val="28"/>
          <w:szCs w:val="28"/>
        </w:rPr>
        <w:t xml:space="preserve"> During Winter</w:t>
      </w:r>
      <w:r w:rsidRPr="00703097">
        <w:rPr>
          <w:rFonts w:cstheme="minorHAnsi"/>
          <w:b/>
          <w:color w:val="EE0000"/>
          <w:sz w:val="28"/>
          <w:szCs w:val="28"/>
        </w:rPr>
        <w:t>;</w:t>
      </w:r>
    </w:p>
    <w:p w14:paraId="7815A402" w14:textId="1C175204" w:rsidR="00D87BB9" w:rsidRPr="007E1852" w:rsidRDefault="00B61CFB" w:rsidP="00306628">
      <w:pPr>
        <w:shd w:val="clear" w:color="auto" w:fill="FFFFFF"/>
        <w:textAlignment w:val="baseline"/>
        <w:rPr>
          <w:b/>
          <w:sz w:val="24"/>
          <w:szCs w:val="24"/>
        </w:rPr>
      </w:pPr>
      <w:r>
        <w:rPr>
          <w:bCs/>
          <w:sz w:val="24"/>
          <w:szCs w:val="24"/>
        </w:rPr>
        <w:t>Due to the lack of members being around during winter t</w:t>
      </w:r>
      <w:r w:rsidR="00E61CF8" w:rsidRPr="00D72BC0">
        <w:rPr>
          <w:bCs/>
          <w:sz w:val="24"/>
          <w:szCs w:val="24"/>
        </w:rPr>
        <w:t xml:space="preserve">he Board made the decision </w:t>
      </w:r>
      <w:r w:rsidR="00D26884" w:rsidRPr="00D72BC0">
        <w:rPr>
          <w:bCs/>
          <w:sz w:val="24"/>
          <w:szCs w:val="24"/>
        </w:rPr>
        <w:t xml:space="preserve">to </w:t>
      </w:r>
      <w:r w:rsidR="007B17E7">
        <w:rPr>
          <w:b/>
          <w:sz w:val="24"/>
          <w:szCs w:val="24"/>
        </w:rPr>
        <w:t>C</w:t>
      </w:r>
      <w:r w:rsidR="00D26884" w:rsidRPr="007E1852">
        <w:rPr>
          <w:b/>
          <w:sz w:val="24"/>
          <w:szCs w:val="24"/>
        </w:rPr>
        <w:t>ancel meeting</w:t>
      </w:r>
      <w:r w:rsidR="007D74F1" w:rsidRPr="007E1852">
        <w:rPr>
          <w:b/>
          <w:sz w:val="24"/>
          <w:szCs w:val="24"/>
        </w:rPr>
        <w:t>s</w:t>
      </w:r>
      <w:r w:rsidR="00D26884" w:rsidRPr="007E1852">
        <w:rPr>
          <w:b/>
          <w:sz w:val="24"/>
          <w:szCs w:val="24"/>
        </w:rPr>
        <w:t xml:space="preserve"> </w:t>
      </w:r>
      <w:r w:rsidR="00B252B2" w:rsidRPr="007E1852">
        <w:rPr>
          <w:b/>
          <w:sz w:val="24"/>
          <w:szCs w:val="24"/>
        </w:rPr>
        <w:t xml:space="preserve">from and including the </w:t>
      </w:r>
      <w:r w:rsidR="00D279A8" w:rsidRPr="007E1852">
        <w:rPr>
          <w:b/>
          <w:sz w:val="24"/>
          <w:szCs w:val="24"/>
        </w:rPr>
        <w:t>10</w:t>
      </w:r>
      <w:r w:rsidR="007967D8" w:rsidRPr="007E1852">
        <w:rPr>
          <w:b/>
          <w:sz w:val="24"/>
          <w:szCs w:val="24"/>
          <w:vertAlign w:val="superscript"/>
        </w:rPr>
        <w:t>th</w:t>
      </w:r>
      <w:r w:rsidR="007967D8" w:rsidRPr="007E1852">
        <w:rPr>
          <w:b/>
          <w:sz w:val="24"/>
          <w:szCs w:val="24"/>
        </w:rPr>
        <w:t xml:space="preserve"> </w:t>
      </w:r>
      <w:r w:rsidR="00B252B2" w:rsidRPr="007E1852">
        <w:rPr>
          <w:b/>
          <w:sz w:val="24"/>
          <w:szCs w:val="24"/>
        </w:rPr>
        <w:t xml:space="preserve"> June</w:t>
      </w:r>
      <w:r w:rsidR="00B252B2" w:rsidRPr="00D72BC0">
        <w:rPr>
          <w:bCs/>
          <w:sz w:val="24"/>
          <w:szCs w:val="24"/>
        </w:rPr>
        <w:t xml:space="preserve"> through to the </w:t>
      </w:r>
      <w:r w:rsidR="00E61CF8" w:rsidRPr="00D72BC0">
        <w:rPr>
          <w:bCs/>
          <w:sz w:val="24"/>
          <w:szCs w:val="24"/>
        </w:rPr>
        <w:t>1</w:t>
      </w:r>
      <w:r w:rsidR="00E61CF8" w:rsidRPr="00D72BC0">
        <w:rPr>
          <w:bCs/>
          <w:sz w:val="24"/>
          <w:szCs w:val="24"/>
          <w:vertAlign w:val="superscript"/>
        </w:rPr>
        <w:t>st</w:t>
      </w:r>
      <w:r w:rsidR="00E61CF8" w:rsidRPr="00D72BC0">
        <w:rPr>
          <w:bCs/>
          <w:sz w:val="24"/>
          <w:szCs w:val="24"/>
        </w:rPr>
        <w:t xml:space="preserve"> meeting in August.</w:t>
      </w:r>
      <w:r w:rsidR="00D72BC0" w:rsidRPr="00D72BC0">
        <w:rPr>
          <w:bCs/>
          <w:sz w:val="24"/>
          <w:szCs w:val="24"/>
        </w:rPr>
        <w:t xml:space="preserve"> </w:t>
      </w:r>
      <w:r w:rsidR="00D72BC0" w:rsidRPr="007E1852">
        <w:rPr>
          <w:b/>
          <w:sz w:val="24"/>
          <w:szCs w:val="24"/>
        </w:rPr>
        <w:t>Meeting</w:t>
      </w:r>
      <w:r w:rsidR="007E1852">
        <w:rPr>
          <w:b/>
          <w:sz w:val="24"/>
          <w:szCs w:val="24"/>
        </w:rPr>
        <w:t>s</w:t>
      </w:r>
      <w:r w:rsidR="00D72BC0" w:rsidRPr="007E1852">
        <w:rPr>
          <w:b/>
          <w:sz w:val="24"/>
          <w:szCs w:val="24"/>
        </w:rPr>
        <w:t xml:space="preserve"> will commence again </w:t>
      </w:r>
      <w:r w:rsidR="003E16AF">
        <w:rPr>
          <w:b/>
          <w:sz w:val="24"/>
          <w:szCs w:val="24"/>
        </w:rPr>
        <w:t>on</w:t>
      </w:r>
      <w:r w:rsidR="00D72BC0" w:rsidRPr="007E1852">
        <w:rPr>
          <w:b/>
          <w:sz w:val="24"/>
          <w:szCs w:val="24"/>
        </w:rPr>
        <w:t xml:space="preserve"> the </w:t>
      </w:r>
      <w:r w:rsidR="009E1DCD" w:rsidRPr="007E1852">
        <w:rPr>
          <w:b/>
          <w:sz w:val="24"/>
          <w:szCs w:val="24"/>
        </w:rPr>
        <w:t>12</w:t>
      </w:r>
      <w:r w:rsidR="008060FC" w:rsidRPr="007E1852">
        <w:rPr>
          <w:b/>
          <w:sz w:val="24"/>
          <w:szCs w:val="24"/>
          <w:vertAlign w:val="superscript"/>
        </w:rPr>
        <w:t>th</w:t>
      </w:r>
      <w:r w:rsidR="008060FC" w:rsidRPr="007E1852">
        <w:rPr>
          <w:b/>
          <w:sz w:val="24"/>
          <w:szCs w:val="24"/>
        </w:rPr>
        <w:t xml:space="preserve"> </w:t>
      </w:r>
      <w:r w:rsidR="00D72BC0" w:rsidRPr="007E1852">
        <w:rPr>
          <w:b/>
          <w:sz w:val="24"/>
          <w:szCs w:val="24"/>
        </w:rPr>
        <w:t>August.</w:t>
      </w:r>
      <w:r w:rsidR="00CA781F" w:rsidRPr="007E1852">
        <w:rPr>
          <w:b/>
          <w:sz w:val="24"/>
          <w:szCs w:val="24"/>
        </w:rPr>
        <w:tab/>
      </w:r>
    </w:p>
    <w:p w14:paraId="40BBC9EC" w14:textId="35A64932" w:rsidR="00314C81" w:rsidRPr="00890E5E" w:rsidRDefault="00987330" w:rsidP="00CA781F">
      <w:pPr>
        <w:tabs>
          <w:tab w:val="left" w:pos="3075"/>
        </w:tabs>
        <w:spacing w:line="240" w:lineRule="auto"/>
        <w:rPr>
          <w:b/>
          <w:sz w:val="28"/>
          <w:szCs w:val="28"/>
        </w:rPr>
      </w:pPr>
      <w:r>
        <w:rPr>
          <w:b/>
          <w:sz w:val="28"/>
          <w:szCs w:val="28"/>
        </w:rPr>
        <w:br/>
      </w:r>
      <w:r w:rsidR="00314C81" w:rsidRPr="00890E5E">
        <w:rPr>
          <w:b/>
          <w:sz w:val="28"/>
          <w:szCs w:val="28"/>
        </w:rPr>
        <w:t>Up Coming Events;</w:t>
      </w:r>
    </w:p>
    <w:p w14:paraId="642BB0E9" w14:textId="1CC59BB4" w:rsidR="003D36D0" w:rsidRDefault="00BA6EA4" w:rsidP="00401A1D">
      <w:pPr>
        <w:shd w:val="clear" w:color="auto" w:fill="FFFFFF"/>
        <w:spacing w:after="0" w:line="240" w:lineRule="auto"/>
        <w:rPr>
          <w:rFonts w:ascii="Calibri" w:eastAsia="Times New Roman" w:hAnsi="Calibri" w:cs="Calibri"/>
          <w:color w:val="000000"/>
          <w:sz w:val="24"/>
          <w:szCs w:val="24"/>
        </w:rPr>
      </w:pPr>
      <w:r w:rsidRPr="00016C85">
        <w:rPr>
          <w:rFonts w:ascii="Calibri" w:eastAsia="Times New Roman" w:hAnsi="Calibri" w:cs="Calibri"/>
          <w:b/>
          <w:bCs/>
          <w:color w:val="000000"/>
          <w:sz w:val="24"/>
          <w:szCs w:val="24"/>
        </w:rPr>
        <w:t xml:space="preserve">May </w:t>
      </w:r>
      <w:r w:rsidR="00513931">
        <w:rPr>
          <w:rFonts w:ascii="Calibri" w:eastAsia="Times New Roman" w:hAnsi="Calibri" w:cs="Calibri"/>
          <w:b/>
          <w:bCs/>
          <w:color w:val="000000"/>
          <w:sz w:val="24"/>
          <w:szCs w:val="24"/>
        </w:rPr>
        <w:t>27</w:t>
      </w:r>
      <w:r w:rsidR="00513931" w:rsidRPr="00513931">
        <w:rPr>
          <w:rFonts w:ascii="Calibri" w:eastAsia="Times New Roman" w:hAnsi="Calibri" w:cs="Calibri"/>
          <w:b/>
          <w:bCs/>
          <w:color w:val="000000"/>
          <w:sz w:val="24"/>
          <w:szCs w:val="24"/>
          <w:vertAlign w:val="superscript"/>
        </w:rPr>
        <w:t>th</w:t>
      </w:r>
      <w:r w:rsidR="00513931">
        <w:rPr>
          <w:rFonts w:ascii="Calibri" w:eastAsia="Times New Roman" w:hAnsi="Calibri" w:cs="Calibri"/>
          <w:b/>
          <w:bCs/>
          <w:color w:val="000000"/>
          <w:sz w:val="24"/>
          <w:szCs w:val="24"/>
        </w:rPr>
        <w:t xml:space="preserve"> </w:t>
      </w:r>
      <w:r w:rsidR="00406B96">
        <w:rPr>
          <w:rFonts w:ascii="Calibri" w:eastAsia="Times New Roman" w:hAnsi="Calibri" w:cs="Calibri"/>
          <w:b/>
          <w:bCs/>
          <w:color w:val="000000"/>
          <w:sz w:val="24"/>
          <w:szCs w:val="24"/>
        </w:rPr>
        <w:t>–</w:t>
      </w:r>
      <w:r w:rsidR="00755C46">
        <w:rPr>
          <w:rFonts w:ascii="Calibri" w:eastAsia="Times New Roman" w:hAnsi="Calibri" w:cs="Calibri"/>
          <w:color w:val="000000"/>
          <w:sz w:val="24"/>
          <w:szCs w:val="24"/>
          <w:vertAlign w:val="superscript"/>
        </w:rPr>
        <w:t xml:space="preserve"> </w:t>
      </w:r>
      <w:r w:rsidR="00406B96">
        <w:rPr>
          <w:rFonts w:ascii="Calibri" w:eastAsia="Times New Roman" w:hAnsi="Calibri" w:cs="Calibri"/>
          <w:color w:val="000000"/>
          <w:sz w:val="24"/>
          <w:szCs w:val="24"/>
          <w:vertAlign w:val="superscript"/>
        </w:rPr>
        <w:t xml:space="preserve"> </w:t>
      </w:r>
      <w:r w:rsidR="007060B0">
        <w:rPr>
          <w:rFonts w:ascii="Calibri" w:eastAsia="Times New Roman" w:hAnsi="Calibri" w:cs="Calibri"/>
          <w:color w:val="000000"/>
          <w:sz w:val="24"/>
          <w:szCs w:val="24"/>
        </w:rPr>
        <w:t xml:space="preserve">Partners Night with </w:t>
      </w:r>
      <w:r w:rsidR="00564E77">
        <w:rPr>
          <w:rFonts w:ascii="Calibri" w:eastAsia="Times New Roman" w:hAnsi="Calibri" w:cs="Calibri"/>
          <w:color w:val="000000"/>
          <w:sz w:val="24"/>
          <w:szCs w:val="24"/>
        </w:rPr>
        <w:t>our E</w:t>
      </w:r>
      <w:r w:rsidR="00016C85">
        <w:rPr>
          <w:rFonts w:ascii="Calibri" w:eastAsia="Times New Roman" w:hAnsi="Calibri" w:cs="Calibri"/>
          <w:color w:val="000000"/>
          <w:sz w:val="24"/>
          <w:szCs w:val="24"/>
        </w:rPr>
        <w:t>xchange Student Ninni Helenius giving her farewell talk</w:t>
      </w:r>
    </w:p>
    <w:p w14:paraId="1A3F4019" w14:textId="6CDD8EEC" w:rsidR="00E61829" w:rsidRDefault="00E61829" w:rsidP="00401A1D">
      <w:pPr>
        <w:shd w:val="clear" w:color="auto" w:fill="FFFFFF"/>
        <w:spacing w:after="0" w:line="240" w:lineRule="auto"/>
        <w:rPr>
          <w:rFonts w:ascii="Calibri" w:eastAsia="Times New Roman" w:hAnsi="Calibri" w:cs="Calibri"/>
          <w:color w:val="000000"/>
          <w:sz w:val="24"/>
          <w:szCs w:val="24"/>
        </w:rPr>
      </w:pPr>
      <w:r w:rsidRPr="00DC28BE">
        <w:rPr>
          <w:rFonts w:ascii="Calibri" w:eastAsia="Times New Roman" w:hAnsi="Calibri" w:cs="Calibri"/>
          <w:b/>
          <w:bCs/>
          <w:color w:val="000000"/>
          <w:sz w:val="24"/>
          <w:szCs w:val="24"/>
        </w:rPr>
        <w:t>May 28</w:t>
      </w:r>
      <w:r w:rsidRPr="00DC28BE">
        <w:rPr>
          <w:rFonts w:ascii="Calibri" w:eastAsia="Times New Roman" w:hAnsi="Calibri" w:cs="Calibri"/>
          <w:b/>
          <w:bCs/>
          <w:color w:val="000000"/>
          <w:sz w:val="24"/>
          <w:szCs w:val="24"/>
          <w:vertAlign w:val="superscript"/>
        </w:rPr>
        <w:t>th</w:t>
      </w:r>
      <w:r>
        <w:rPr>
          <w:rFonts w:ascii="Calibri" w:eastAsia="Times New Roman" w:hAnsi="Calibri" w:cs="Calibri"/>
          <w:color w:val="000000"/>
          <w:sz w:val="24"/>
          <w:szCs w:val="24"/>
        </w:rPr>
        <w:t xml:space="preserve"> </w:t>
      </w:r>
      <w:r w:rsidR="00DC28BE">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Women</w:t>
      </w:r>
      <w:r w:rsidR="00143FF8">
        <w:rPr>
          <w:rFonts w:ascii="Calibri" w:eastAsia="Times New Roman" w:hAnsi="Calibri" w:cs="Calibri"/>
          <w:color w:val="000000"/>
          <w:sz w:val="24"/>
          <w:szCs w:val="24"/>
        </w:rPr>
        <w:t>’</w:t>
      </w:r>
      <w:r>
        <w:rPr>
          <w:rFonts w:ascii="Calibri" w:eastAsia="Times New Roman" w:hAnsi="Calibri" w:cs="Calibri"/>
          <w:color w:val="000000"/>
          <w:sz w:val="24"/>
          <w:szCs w:val="24"/>
        </w:rPr>
        <w:t>s</w:t>
      </w:r>
      <w:r w:rsidR="00DC28BE">
        <w:rPr>
          <w:rFonts w:ascii="Calibri" w:eastAsia="Times New Roman" w:hAnsi="Calibri" w:cs="Calibri"/>
          <w:color w:val="000000"/>
          <w:sz w:val="24"/>
          <w:szCs w:val="24"/>
        </w:rPr>
        <w:t xml:space="preserve"> Health Conversation 5-6pm at MACE</w:t>
      </w:r>
    </w:p>
    <w:p w14:paraId="779F1707" w14:textId="77777777" w:rsidR="00DD1AA7" w:rsidRDefault="00956062" w:rsidP="000E36BC">
      <w:pPr>
        <w:shd w:val="clear" w:color="auto" w:fill="FFFFFF"/>
        <w:spacing w:after="0" w:line="240" w:lineRule="auto"/>
        <w:rPr>
          <w:rFonts w:ascii="Calibri" w:eastAsia="Times New Roman" w:hAnsi="Calibri" w:cs="Calibri"/>
          <w:color w:val="000000"/>
          <w:sz w:val="24"/>
          <w:szCs w:val="24"/>
        </w:rPr>
      </w:pPr>
      <w:r w:rsidRPr="004120CC">
        <w:rPr>
          <w:rFonts w:ascii="Calibri" w:eastAsia="Times New Roman" w:hAnsi="Calibri" w:cs="Calibri"/>
          <w:b/>
          <w:bCs/>
          <w:color w:val="000000"/>
          <w:sz w:val="24"/>
          <w:szCs w:val="24"/>
        </w:rPr>
        <w:t>June 22</w:t>
      </w:r>
      <w:r w:rsidRPr="004120CC">
        <w:rPr>
          <w:rFonts w:ascii="Calibri" w:eastAsia="Times New Roman" w:hAnsi="Calibri" w:cs="Calibri"/>
          <w:b/>
          <w:bCs/>
          <w:color w:val="000000"/>
          <w:sz w:val="24"/>
          <w:szCs w:val="24"/>
          <w:vertAlign w:val="superscript"/>
        </w:rPr>
        <w:t>nd</w:t>
      </w:r>
      <w:r>
        <w:rPr>
          <w:rFonts w:ascii="Calibri" w:eastAsia="Times New Roman" w:hAnsi="Calibri" w:cs="Calibri"/>
          <w:color w:val="000000"/>
          <w:sz w:val="24"/>
          <w:szCs w:val="24"/>
        </w:rPr>
        <w:t xml:space="preserve"> </w:t>
      </w:r>
      <w:r w:rsidR="0002076A">
        <w:rPr>
          <w:rFonts w:ascii="Calibri" w:eastAsia="Times New Roman" w:hAnsi="Calibri" w:cs="Calibri"/>
          <w:color w:val="000000"/>
          <w:sz w:val="24"/>
          <w:szCs w:val="24"/>
        </w:rPr>
        <w:t xml:space="preserve">– Ninni will depart Australia </w:t>
      </w:r>
      <w:r w:rsidR="002F1DE3">
        <w:rPr>
          <w:rFonts w:ascii="Calibri" w:eastAsia="Times New Roman" w:hAnsi="Calibri" w:cs="Calibri"/>
          <w:color w:val="000000"/>
          <w:sz w:val="24"/>
          <w:szCs w:val="24"/>
        </w:rPr>
        <w:t xml:space="preserve">by QANTAS </w:t>
      </w:r>
      <w:r w:rsidR="00AF4EB3">
        <w:rPr>
          <w:rFonts w:ascii="Calibri" w:eastAsia="Times New Roman" w:hAnsi="Calibri" w:cs="Calibri"/>
          <w:color w:val="000000"/>
          <w:sz w:val="24"/>
          <w:szCs w:val="24"/>
        </w:rPr>
        <w:t xml:space="preserve">Flight AY5022 </w:t>
      </w:r>
      <w:r w:rsidR="002F1DE3">
        <w:rPr>
          <w:rFonts w:ascii="Calibri" w:eastAsia="Times New Roman" w:hAnsi="Calibri" w:cs="Calibri"/>
          <w:color w:val="000000"/>
          <w:sz w:val="24"/>
          <w:szCs w:val="24"/>
        </w:rPr>
        <w:t>at 10:15</w:t>
      </w:r>
      <w:r w:rsidR="00AF4EB3">
        <w:rPr>
          <w:rFonts w:ascii="Calibri" w:eastAsia="Times New Roman" w:hAnsi="Calibri" w:cs="Calibri"/>
          <w:color w:val="000000"/>
          <w:sz w:val="24"/>
          <w:szCs w:val="24"/>
        </w:rPr>
        <w:t>am</w:t>
      </w:r>
    </w:p>
    <w:p w14:paraId="28D443E1" w14:textId="25B762D1" w:rsidR="007A2D82" w:rsidRDefault="00DD1AA7" w:rsidP="000E36BC">
      <w:pPr>
        <w:shd w:val="clear" w:color="auto" w:fill="FFFFFF"/>
        <w:spacing w:after="0" w:line="240" w:lineRule="auto"/>
        <w:rPr>
          <w:noProof/>
        </w:rPr>
      </w:pPr>
      <w:r w:rsidRPr="0094252C">
        <w:rPr>
          <w:rFonts w:ascii="Calibri" w:eastAsia="Times New Roman" w:hAnsi="Calibri" w:cs="Calibri"/>
          <w:b/>
          <w:bCs/>
          <w:color w:val="000000"/>
          <w:sz w:val="24"/>
          <w:szCs w:val="24"/>
        </w:rPr>
        <w:t>August</w:t>
      </w:r>
      <w:r w:rsidR="0094252C" w:rsidRPr="0094252C">
        <w:rPr>
          <w:rFonts w:ascii="Calibri" w:eastAsia="Times New Roman" w:hAnsi="Calibri" w:cs="Calibri"/>
          <w:b/>
          <w:bCs/>
          <w:color w:val="000000"/>
          <w:sz w:val="24"/>
          <w:szCs w:val="24"/>
        </w:rPr>
        <w:t xml:space="preserve"> 12</w:t>
      </w:r>
      <w:r w:rsidR="0094252C" w:rsidRPr="0094252C">
        <w:rPr>
          <w:rFonts w:ascii="Calibri" w:eastAsia="Times New Roman" w:hAnsi="Calibri" w:cs="Calibri"/>
          <w:b/>
          <w:bCs/>
          <w:color w:val="000000"/>
          <w:sz w:val="24"/>
          <w:szCs w:val="24"/>
          <w:vertAlign w:val="superscript"/>
        </w:rPr>
        <w:t>th</w:t>
      </w:r>
      <w:r w:rsidR="0094252C">
        <w:rPr>
          <w:rFonts w:ascii="Calibri" w:eastAsia="Times New Roman" w:hAnsi="Calibri" w:cs="Calibri"/>
          <w:color w:val="000000"/>
          <w:sz w:val="24"/>
          <w:szCs w:val="24"/>
        </w:rPr>
        <w:t xml:space="preserve"> – Our Rotary Meetings resume at the Delatite Hotel</w:t>
      </w:r>
      <w:r w:rsidR="00306628">
        <w:rPr>
          <w:rFonts w:ascii="Calibri" w:eastAsia="Times New Roman" w:hAnsi="Calibri" w:cs="Calibri"/>
          <w:color w:val="000000"/>
          <w:sz w:val="24"/>
          <w:szCs w:val="24"/>
        </w:rPr>
        <w:br/>
      </w:r>
      <w:r w:rsidR="007E45B1" w:rsidRPr="00D918ED">
        <w:rPr>
          <w:rFonts w:ascii="Calibri" w:eastAsia="Times New Roman" w:hAnsi="Calibri" w:cs="Calibri"/>
          <w:b/>
          <w:bCs/>
          <w:color w:val="000000"/>
          <w:sz w:val="24"/>
          <w:szCs w:val="24"/>
        </w:rPr>
        <w:t xml:space="preserve">October </w:t>
      </w:r>
      <w:r w:rsidR="004A5ED2">
        <w:rPr>
          <w:rFonts w:ascii="Calibri" w:eastAsia="Times New Roman" w:hAnsi="Calibri" w:cs="Calibri"/>
          <w:b/>
          <w:bCs/>
          <w:color w:val="000000"/>
          <w:sz w:val="24"/>
          <w:szCs w:val="24"/>
        </w:rPr>
        <w:t>24</w:t>
      </w:r>
      <w:r w:rsidR="007E45B1" w:rsidRPr="00D918ED">
        <w:rPr>
          <w:rFonts w:ascii="Calibri" w:eastAsia="Times New Roman" w:hAnsi="Calibri" w:cs="Calibri"/>
          <w:b/>
          <w:bCs/>
          <w:color w:val="000000"/>
          <w:sz w:val="24"/>
          <w:szCs w:val="24"/>
          <w:vertAlign w:val="superscript"/>
        </w:rPr>
        <w:t>t</w:t>
      </w:r>
      <w:r w:rsidR="007E45B1" w:rsidRPr="007E45B1">
        <w:rPr>
          <w:rFonts w:ascii="Calibri" w:eastAsia="Times New Roman" w:hAnsi="Calibri" w:cs="Calibri"/>
          <w:color w:val="000000"/>
          <w:sz w:val="24"/>
          <w:szCs w:val="24"/>
          <w:vertAlign w:val="superscript"/>
        </w:rPr>
        <w:t>h</w:t>
      </w:r>
      <w:r w:rsidR="007E45B1">
        <w:rPr>
          <w:rFonts w:ascii="Calibri" w:eastAsia="Times New Roman" w:hAnsi="Calibri" w:cs="Calibri"/>
          <w:color w:val="000000"/>
          <w:sz w:val="24"/>
          <w:szCs w:val="24"/>
        </w:rPr>
        <w:t xml:space="preserve"> </w:t>
      </w:r>
      <w:r w:rsidR="00D918ED">
        <w:rPr>
          <w:rFonts w:ascii="Calibri" w:eastAsia="Times New Roman" w:hAnsi="Calibri" w:cs="Calibri"/>
          <w:color w:val="000000"/>
          <w:sz w:val="24"/>
          <w:szCs w:val="24"/>
        </w:rPr>
        <w:t>–</w:t>
      </w:r>
      <w:r w:rsidR="007E45B1">
        <w:rPr>
          <w:rFonts w:ascii="Calibri" w:eastAsia="Times New Roman" w:hAnsi="Calibri" w:cs="Calibri"/>
          <w:color w:val="000000"/>
          <w:sz w:val="24"/>
          <w:szCs w:val="24"/>
        </w:rPr>
        <w:t xml:space="preserve"> </w:t>
      </w:r>
      <w:r w:rsidR="00D918ED">
        <w:rPr>
          <w:rFonts w:ascii="Calibri" w:eastAsia="Times New Roman" w:hAnsi="Calibri" w:cs="Calibri"/>
          <w:color w:val="000000"/>
          <w:sz w:val="24"/>
          <w:szCs w:val="24"/>
        </w:rPr>
        <w:t>Love your Sister – Samu</w:t>
      </w:r>
      <w:r w:rsidR="00143FF8">
        <w:rPr>
          <w:rFonts w:ascii="Calibri" w:eastAsia="Times New Roman" w:hAnsi="Calibri" w:cs="Calibri"/>
          <w:color w:val="000000"/>
          <w:sz w:val="24"/>
          <w:szCs w:val="24"/>
        </w:rPr>
        <w:t>e</w:t>
      </w:r>
      <w:r w:rsidR="00D918ED">
        <w:rPr>
          <w:rFonts w:ascii="Calibri" w:eastAsia="Times New Roman" w:hAnsi="Calibri" w:cs="Calibri"/>
          <w:color w:val="000000"/>
          <w:sz w:val="24"/>
          <w:szCs w:val="24"/>
        </w:rPr>
        <w:t>l Johnson guest speaker</w:t>
      </w:r>
      <w:r w:rsidR="002B6E79">
        <w:rPr>
          <w:noProof/>
        </w:rPr>
        <w:t xml:space="preserve"> </w:t>
      </w:r>
    </w:p>
    <w:p w14:paraId="7E799504" w14:textId="77777777" w:rsidR="0014263A" w:rsidRDefault="0014263A" w:rsidP="000E36BC">
      <w:pPr>
        <w:shd w:val="clear" w:color="auto" w:fill="FFFFFF"/>
        <w:spacing w:after="0" w:line="240" w:lineRule="auto"/>
        <w:rPr>
          <w:noProof/>
        </w:rPr>
      </w:pPr>
    </w:p>
    <w:p w14:paraId="657010B6" w14:textId="77777777" w:rsidR="006C7E10" w:rsidRDefault="006C7E10" w:rsidP="000E36BC">
      <w:pPr>
        <w:shd w:val="clear" w:color="auto" w:fill="FFFFFF"/>
        <w:spacing w:after="0" w:line="240" w:lineRule="auto"/>
        <w:rPr>
          <w:b/>
          <w:bCs/>
          <w:noProof/>
          <w:sz w:val="28"/>
          <w:szCs w:val="28"/>
        </w:rPr>
      </w:pPr>
    </w:p>
    <w:p w14:paraId="3E67B8F6" w14:textId="77777777" w:rsidR="006C7E10" w:rsidRDefault="006C7E10" w:rsidP="000E36BC">
      <w:pPr>
        <w:shd w:val="clear" w:color="auto" w:fill="FFFFFF"/>
        <w:spacing w:after="0" w:line="240" w:lineRule="auto"/>
        <w:rPr>
          <w:b/>
          <w:bCs/>
          <w:noProof/>
          <w:sz w:val="28"/>
          <w:szCs w:val="28"/>
        </w:rPr>
      </w:pPr>
    </w:p>
    <w:p w14:paraId="360BE7A5" w14:textId="77777777" w:rsidR="006C7E10" w:rsidRDefault="006C7E10" w:rsidP="000E36BC">
      <w:pPr>
        <w:shd w:val="clear" w:color="auto" w:fill="FFFFFF"/>
        <w:spacing w:after="0" w:line="240" w:lineRule="auto"/>
        <w:rPr>
          <w:b/>
          <w:bCs/>
          <w:noProof/>
          <w:sz w:val="28"/>
          <w:szCs w:val="28"/>
        </w:rPr>
      </w:pPr>
    </w:p>
    <w:p w14:paraId="1BD483DC" w14:textId="77777777" w:rsidR="006C7E10" w:rsidRDefault="006C7E10" w:rsidP="000E36BC">
      <w:pPr>
        <w:shd w:val="clear" w:color="auto" w:fill="FFFFFF"/>
        <w:spacing w:after="0" w:line="240" w:lineRule="auto"/>
        <w:rPr>
          <w:b/>
          <w:bCs/>
          <w:noProof/>
          <w:sz w:val="28"/>
          <w:szCs w:val="28"/>
        </w:rPr>
      </w:pPr>
    </w:p>
    <w:p w14:paraId="3EDABDE4" w14:textId="77777777" w:rsidR="006C7E10" w:rsidRDefault="006C7E10" w:rsidP="000E36BC">
      <w:pPr>
        <w:shd w:val="clear" w:color="auto" w:fill="FFFFFF"/>
        <w:spacing w:after="0" w:line="240" w:lineRule="auto"/>
        <w:rPr>
          <w:b/>
          <w:bCs/>
          <w:noProof/>
          <w:sz w:val="28"/>
          <w:szCs w:val="28"/>
        </w:rPr>
      </w:pPr>
    </w:p>
    <w:p w14:paraId="5195B9B9" w14:textId="77777777" w:rsidR="006C7E10" w:rsidRDefault="006C7E10" w:rsidP="000E36BC">
      <w:pPr>
        <w:shd w:val="clear" w:color="auto" w:fill="FFFFFF"/>
        <w:spacing w:after="0" w:line="240" w:lineRule="auto"/>
        <w:rPr>
          <w:b/>
          <w:bCs/>
          <w:noProof/>
          <w:sz w:val="28"/>
          <w:szCs w:val="28"/>
        </w:rPr>
      </w:pPr>
    </w:p>
    <w:p w14:paraId="1CA792B5" w14:textId="77777777" w:rsidR="006C7E10" w:rsidRDefault="006C7E10" w:rsidP="000E36BC">
      <w:pPr>
        <w:shd w:val="clear" w:color="auto" w:fill="FFFFFF"/>
        <w:spacing w:after="0" w:line="240" w:lineRule="auto"/>
        <w:rPr>
          <w:b/>
          <w:bCs/>
          <w:noProof/>
          <w:sz w:val="28"/>
          <w:szCs w:val="28"/>
        </w:rPr>
      </w:pPr>
    </w:p>
    <w:p w14:paraId="0931CFF8" w14:textId="77777777" w:rsidR="006C7E10" w:rsidRDefault="006C7E10" w:rsidP="000E36BC">
      <w:pPr>
        <w:shd w:val="clear" w:color="auto" w:fill="FFFFFF"/>
        <w:spacing w:after="0" w:line="240" w:lineRule="auto"/>
        <w:rPr>
          <w:b/>
          <w:bCs/>
          <w:noProof/>
          <w:sz w:val="28"/>
          <w:szCs w:val="28"/>
        </w:rPr>
      </w:pPr>
    </w:p>
    <w:p w14:paraId="4FDA5B48" w14:textId="77777777" w:rsidR="006C7E10" w:rsidRDefault="006C7E10" w:rsidP="000E36BC">
      <w:pPr>
        <w:shd w:val="clear" w:color="auto" w:fill="FFFFFF"/>
        <w:spacing w:after="0" w:line="240" w:lineRule="auto"/>
        <w:rPr>
          <w:b/>
          <w:bCs/>
          <w:noProof/>
          <w:sz w:val="28"/>
          <w:szCs w:val="28"/>
        </w:rPr>
      </w:pPr>
    </w:p>
    <w:p w14:paraId="43E617ED" w14:textId="77777777" w:rsidR="006C7E10" w:rsidRDefault="006C7E10" w:rsidP="000E36BC">
      <w:pPr>
        <w:shd w:val="clear" w:color="auto" w:fill="FFFFFF"/>
        <w:spacing w:after="0" w:line="240" w:lineRule="auto"/>
        <w:rPr>
          <w:b/>
          <w:bCs/>
          <w:noProof/>
          <w:sz w:val="28"/>
          <w:szCs w:val="28"/>
        </w:rPr>
      </w:pPr>
    </w:p>
    <w:p w14:paraId="01A0DBF3" w14:textId="77777777" w:rsidR="006C7E10" w:rsidRDefault="006C7E10" w:rsidP="000E36BC">
      <w:pPr>
        <w:shd w:val="clear" w:color="auto" w:fill="FFFFFF"/>
        <w:spacing w:after="0" w:line="240" w:lineRule="auto"/>
        <w:rPr>
          <w:b/>
          <w:bCs/>
          <w:noProof/>
          <w:sz w:val="28"/>
          <w:szCs w:val="28"/>
        </w:rPr>
      </w:pPr>
    </w:p>
    <w:p w14:paraId="33C03FFF" w14:textId="77777777" w:rsidR="006C7E10" w:rsidRDefault="006C7E10" w:rsidP="000E36BC">
      <w:pPr>
        <w:shd w:val="clear" w:color="auto" w:fill="FFFFFF"/>
        <w:spacing w:after="0" w:line="240" w:lineRule="auto"/>
        <w:rPr>
          <w:b/>
          <w:bCs/>
          <w:noProof/>
          <w:sz w:val="28"/>
          <w:szCs w:val="28"/>
        </w:rPr>
      </w:pPr>
    </w:p>
    <w:p w14:paraId="1F4E95CA" w14:textId="77777777" w:rsidR="006C7E10" w:rsidRDefault="006C7E10" w:rsidP="000E36BC">
      <w:pPr>
        <w:shd w:val="clear" w:color="auto" w:fill="FFFFFF"/>
        <w:spacing w:after="0" w:line="240" w:lineRule="auto"/>
        <w:rPr>
          <w:b/>
          <w:bCs/>
          <w:noProof/>
          <w:sz w:val="28"/>
          <w:szCs w:val="28"/>
        </w:rPr>
      </w:pPr>
    </w:p>
    <w:p w14:paraId="1E989B3C" w14:textId="77777777" w:rsidR="006C7E10" w:rsidRDefault="006C7E10" w:rsidP="000E36BC">
      <w:pPr>
        <w:shd w:val="clear" w:color="auto" w:fill="FFFFFF"/>
        <w:spacing w:after="0" w:line="240" w:lineRule="auto"/>
        <w:rPr>
          <w:b/>
          <w:bCs/>
          <w:noProof/>
          <w:sz w:val="28"/>
          <w:szCs w:val="28"/>
        </w:rPr>
      </w:pPr>
    </w:p>
    <w:p w14:paraId="009EC22C" w14:textId="77777777" w:rsidR="006C7E10" w:rsidRDefault="006C7E10" w:rsidP="000E36BC">
      <w:pPr>
        <w:shd w:val="clear" w:color="auto" w:fill="FFFFFF"/>
        <w:spacing w:after="0" w:line="240" w:lineRule="auto"/>
        <w:rPr>
          <w:b/>
          <w:bCs/>
          <w:noProof/>
          <w:sz w:val="28"/>
          <w:szCs w:val="28"/>
        </w:rPr>
      </w:pPr>
    </w:p>
    <w:p w14:paraId="3F8D413F" w14:textId="77777777" w:rsidR="006C7E10" w:rsidRDefault="006C7E10" w:rsidP="000E36BC">
      <w:pPr>
        <w:shd w:val="clear" w:color="auto" w:fill="FFFFFF"/>
        <w:spacing w:after="0" w:line="240" w:lineRule="auto"/>
        <w:rPr>
          <w:b/>
          <w:bCs/>
          <w:noProof/>
          <w:sz w:val="28"/>
          <w:szCs w:val="28"/>
        </w:rPr>
      </w:pPr>
    </w:p>
    <w:p w14:paraId="6DB58CAA" w14:textId="77777777" w:rsidR="006C7E10" w:rsidRDefault="006C7E10" w:rsidP="000E36BC">
      <w:pPr>
        <w:shd w:val="clear" w:color="auto" w:fill="FFFFFF"/>
        <w:spacing w:after="0" w:line="240" w:lineRule="auto"/>
        <w:rPr>
          <w:b/>
          <w:bCs/>
          <w:noProof/>
          <w:sz w:val="28"/>
          <w:szCs w:val="28"/>
        </w:rPr>
      </w:pPr>
    </w:p>
    <w:p w14:paraId="4BE948A2" w14:textId="77777777" w:rsidR="006C7E10" w:rsidRDefault="006C7E10" w:rsidP="000E36BC">
      <w:pPr>
        <w:shd w:val="clear" w:color="auto" w:fill="FFFFFF"/>
        <w:spacing w:after="0" w:line="240" w:lineRule="auto"/>
        <w:rPr>
          <w:b/>
          <w:bCs/>
          <w:noProof/>
          <w:sz w:val="28"/>
          <w:szCs w:val="28"/>
        </w:rPr>
      </w:pPr>
    </w:p>
    <w:p w14:paraId="04B8B6DE" w14:textId="77777777" w:rsidR="006C7E10" w:rsidRDefault="006C7E10" w:rsidP="000E36BC">
      <w:pPr>
        <w:shd w:val="clear" w:color="auto" w:fill="FFFFFF"/>
        <w:spacing w:after="0" w:line="240" w:lineRule="auto"/>
        <w:rPr>
          <w:b/>
          <w:bCs/>
          <w:noProof/>
          <w:sz w:val="28"/>
          <w:szCs w:val="28"/>
        </w:rPr>
      </w:pPr>
    </w:p>
    <w:p w14:paraId="2AFC7B2B" w14:textId="77777777" w:rsidR="006C7E10" w:rsidRDefault="006C7E10" w:rsidP="000E36BC">
      <w:pPr>
        <w:shd w:val="clear" w:color="auto" w:fill="FFFFFF"/>
        <w:spacing w:after="0" w:line="240" w:lineRule="auto"/>
        <w:rPr>
          <w:b/>
          <w:bCs/>
          <w:noProof/>
          <w:sz w:val="28"/>
          <w:szCs w:val="28"/>
        </w:rPr>
      </w:pPr>
    </w:p>
    <w:p w14:paraId="399EFA6E" w14:textId="77777777" w:rsidR="006C7E10" w:rsidRDefault="006C7E10" w:rsidP="000E36BC">
      <w:pPr>
        <w:shd w:val="clear" w:color="auto" w:fill="FFFFFF"/>
        <w:spacing w:after="0" w:line="240" w:lineRule="auto"/>
        <w:rPr>
          <w:b/>
          <w:bCs/>
          <w:noProof/>
          <w:sz w:val="28"/>
          <w:szCs w:val="28"/>
        </w:rPr>
      </w:pPr>
    </w:p>
    <w:p w14:paraId="6F323389" w14:textId="77777777" w:rsidR="006C7E10" w:rsidRDefault="006C7E10" w:rsidP="000E36BC">
      <w:pPr>
        <w:shd w:val="clear" w:color="auto" w:fill="FFFFFF"/>
        <w:spacing w:after="0" w:line="240" w:lineRule="auto"/>
        <w:rPr>
          <w:b/>
          <w:bCs/>
          <w:noProof/>
          <w:sz w:val="28"/>
          <w:szCs w:val="28"/>
        </w:rPr>
      </w:pPr>
    </w:p>
    <w:p w14:paraId="319AD838" w14:textId="22FA1632" w:rsidR="009C4F9E" w:rsidRPr="00884BEE" w:rsidRDefault="009C4F9E" w:rsidP="000E36BC">
      <w:pPr>
        <w:shd w:val="clear" w:color="auto" w:fill="FFFFFF"/>
        <w:spacing w:after="0" w:line="240" w:lineRule="auto"/>
        <w:rPr>
          <w:b/>
          <w:bCs/>
          <w:noProof/>
          <w:sz w:val="28"/>
          <w:szCs w:val="28"/>
        </w:rPr>
      </w:pPr>
      <w:r w:rsidRPr="00884BEE">
        <w:rPr>
          <w:b/>
          <w:bCs/>
          <w:noProof/>
          <w:sz w:val="28"/>
          <w:szCs w:val="28"/>
        </w:rPr>
        <w:lastRenderedPageBreak/>
        <w:t xml:space="preserve">A LETTER TO RC MANSFIELD </w:t>
      </w:r>
      <w:r w:rsidR="00884BEE" w:rsidRPr="00884BEE">
        <w:rPr>
          <w:b/>
          <w:bCs/>
          <w:noProof/>
          <w:sz w:val="28"/>
          <w:szCs w:val="28"/>
        </w:rPr>
        <w:t>FROM OUR EXCHANGE STUDENT ERIN MAHONEY</w:t>
      </w:r>
    </w:p>
    <w:p w14:paraId="2F1A33B3" w14:textId="77777777" w:rsidR="00884BEE" w:rsidRPr="0095325F" w:rsidRDefault="00884BEE" w:rsidP="000E36BC">
      <w:pPr>
        <w:shd w:val="clear" w:color="auto" w:fill="FFFFFF"/>
        <w:spacing w:after="0" w:line="240" w:lineRule="auto"/>
        <w:rPr>
          <w:noProof/>
          <w:sz w:val="24"/>
          <w:szCs w:val="24"/>
        </w:rPr>
      </w:pPr>
    </w:p>
    <w:p w14:paraId="2D2A08E3" w14:textId="2F2278D2" w:rsidR="0014263A" w:rsidRPr="00884BEE" w:rsidRDefault="0014263A" w:rsidP="000E36BC">
      <w:pPr>
        <w:shd w:val="clear" w:color="auto" w:fill="FFFFFF"/>
        <w:spacing w:after="0" w:line="240" w:lineRule="auto"/>
        <w:rPr>
          <w:rFonts w:ascii="Calibri" w:eastAsia="Times New Roman" w:hAnsi="Calibri" w:cs="Calibri"/>
          <w:color w:val="000000"/>
          <w:sz w:val="24"/>
          <w:szCs w:val="24"/>
        </w:rPr>
      </w:pPr>
      <w:r w:rsidRPr="00884BEE">
        <w:rPr>
          <w:rFonts w:ascii="Segoe UI" w:hAnsi="Segoe UI" w:cs="Segoe UI"/>
          <w:color w:val="242424"/>
          <w:sz w:val="24"/>
          <w:szCs w:val="24"/>
          <w:shd w:val="clear" w:color="auto" w:fill="FFFFFF"/>
        </w:rPr>
        <w:t>Dear Mansfield Rotary,</w:t>
      </w:r>
      <w:r w:rsidR="008A6DD7">
        <w:rPr>
          <w:rFonts w:ascii="Segoe UI" w:hAnsi="Segoe UI" w:cs="Segoe UI"/>
          <w:color w:val="242424"/>
          <w:sz w:val="24"/>
          <w:szCs w:val="24"/>
          <w:shd w:val="clear" w:color="auto" w:fill="FFFFFF"/>
        </w:rPr>
        <w:t xml:space="preserve">                                                                    </w:t>
      </w:r>
      <w:r w:rsidR="008A6DD7" w:rsidRPr="00BA3D4C">
        <w:rPr>
          <w:rFonts w:cstheme="minorHAnsi"/>
          <w:color w:val="242424"/>
          <w:sz w:val="24"/>
          <w:szCs w:val="24"/>
          <w:shd w:val="clear" w:color="auto" w:fill="FFFFFF"/>
        </w:rPr>
        <w:t>17</w:t>
      </w:r>
      <w:r w:rsidR="008A6DD7" w:rsidRPr="00BA3D4C">
        <w:rPr>
          <w:rFonts w:cstheme="minorHAnsi"/>
          <w:color w:val="242424"/>
          <w:sz w:val="24"/>
          <w:szCs w:val="24"/>
          <w:shd w:val="clear" w:color="auto" w:fill="FFFFFF"/>
          <w:vertAlign w:val="superscript"/>
        </w:rPr>
        <w:t>TH</w:t>
      </w:r>
      <w:r w:rsidR="008A6DD7" w:rsidRPr="00BA3D4C">
        <w:rPr>
          <w:rFonts w:cstheme="minorHAnsi"/>
          <w:color w:val="242424"/>
          <w:sz w:val="24"/>
          <w:szCs w:val="24"/>
          <w:shd w:val="clear" w:color="auto" w:fill="FFFFFF"/>
        </w:rPr>
        <w:t xml:space="preserve"> May 2026</w:t>
      </w:r>
      <w:r w:rsidRPr="00BA3D4C">
        <w:rPr>
          <w:rFonts w:cstheme="minorHAnsi"/>
          <w:color w:val="242424"/>
          <w:sz w:val="24"/>
          <w:szCs w:val="24"/>
        </w:rPr>
        <w:br/>
      </w:r>
      <w:r w:rsidRPr="00884BEE">
        <w:rPr>
          <w:rFonts w:ascii="Segoe UI" w:hAnsi="Segoe UI" w:cs="Segoe UI"/>
          <w:color w:val="242424"/>
          <w:sz w:val="24"/>
          <w:szCs w:val="24"/>
        </w:rPr>
        <w:br/>
      </w:r>
      <w:r w:rsidRPr="00884BEE">
        <w:rPr>
          <w:rFonts w:ascii="Segoe UI" w:hAnsi="Segoe UI" w:cs="Segoe UI"/>
          <w:color w:val="242424"/>
          <w:sz w:val="24"/>
          <w:szCs w:val="24"/>
          <w:shd w:val="clear" w:color="auto" w:fill="FFFFFF"/>
        </w:rPr>
        <w:t>Thank you so so much for everything this club as given to me, my exchange in Japan has already taught me so much more than I ever asked for! It has given me so many opportunities I will never forget. I’m so lucky to have these experiences that I would not have had if it wasn’t for this exchange.</w:t>
      </w:r>
      <w:r w:rsidRPr="00884BEE">
        <w:rPr>
          <w:rFonts w:ascii="Segoe UI" w:hAnsi="Segoe UI" w:cs="Segoe UI"/>
          <w:color w:val="242424"/>
          <w:sz w:val="24"/>
          <w:szCs w:val="24"/>
        </w:rPr>
        <w:br/>
      </w:r>
      <w:r w:rsidRPr="00884BEE">
        <w:rPr>
          <w:rFonts w:ascii="Segoe UI" w:hAnsi="Segoe UI" w:cs="Segoe UI"/>
          <w:color w:val="242424"/>
          <w:sz w:val="24"/>
          <w:szCs w:val="24"/>
        </w:rPr>
        <w:br/>
      </w:r>
      <w:r w:rsidRPr="00884BEE">
        <w:rPr>
          <w:rFonts w:ascii="Segoe UI" w:hAnsi="Segoe UI" w:cs="Segoe UI"/>
          <w:color w:val="242424"/>
          <w:sz w:val="24"/>
          <w:szCs w:val="24"/>
          <w:shd w:val="clear" w:color="auto" w:fill="FFFFFF"/>
        </w:rPr>
        <w:t>Living here in Kanazawa has given me the freedom to become more open minded and independent. Over the past 5 months my Japanese has thoroughly improved! I’m also happy to report that I am learning more and more each day about the culture and daily life of Japan. Through the challenges and experiences that have come with exchange I have also had the chance to learn more about myself and become more confident in myself. I’m meeting new people and doing something new every day.</w:t>
      </w:r>
      <w:r w:rsidRPr="00884BEE">
        <w:rPr>
          <w:rFonts w:ascii="Segoe UI" w:hAnsi="Segoe UI" w:cs="Segoe UI"/>
          <w:color w:val="242424"/>
          <w:sz w:val="24"/>
          <w:szCs w:val="24"/>
        </w:rPr>
        <w:br/>
      </w:r>
      <w:r w:rsidRPr="00884BEE">
        <w:rPr>
          <w:rFonts w:ascii="Segoe UI" w:hAnsi="Segoe UI" w:cs="Segoe UI"/>
          <w:color w:val="242424"/>
          <w:sz w:val="24"/>
          <w:szCs w:val="24"/>
        </w:rPr>
        <w:br/>
      </w:r>
      <w:r w:rsidRPr="00884BEE">
        <w:rPr>
          <w:rFonts w:ascii="Segoe UI" w:hAnsi="Segoe UI" w:cs="Segoe UI"/>
          <w:color w:val="242424"/>
          <w:sz w:val="24"/>
          <w:szCs w:val="24"/>
          <w:shd w:val="clear" w:color="auto" w:fill="FFFFFF"/>
        </w:rPr>
        <w:t>One of my most valuable parts of this exchange has to be the friendships and connections I have already made. I love the moments where I feel at home in Japan, like when I’m with my class friends and we are drawing all kinds of adorable doodles on the class blackboard, or at a track and field competition with the other managers, playing games in the shade and timing the players. It’s also always so much fun just going out for dinner for a catch up. All these moments will stay with me for a long time!</w:t>
      </w:r>
      <w:r w:rsidRPr="00884BEE">
        <w:rPr>
          <w:rFonts w:ascii="Segoe UI" w:hAnsi="Segoe UI" w:cs="Segoe UI"/>
          <w:color w:val="242424"/>
          <w:sz w:val="24"/>
          <w:szCs w:val="24"/>
        </w:rPr>
        <w:br/>
      </w:r>
      <w:r w:rsidRPr="00884BEE">
        <w:rPr>
          <w:rFonts w:ascii="Segoe UI" w:hAnsi="Segoe UI" w:cs="Segoe UI"/>
          <w:color w:val="242424"/>
          <w:sz w:val="24"/>
          <w:szCs w:val="24"/>
        </w:rPr>
        <w:br/>
      </w:r>
      <w:r w:rsidRPr="00884BEE">
        <w:rPr>
          <w:rFonts w:ascii="Segoe UI" w:hAnsi="Segoe UI" w:cs="Segoe UI"/>
          <w:color w:val="242424"/>
          <w:sz w:val="24"/>
          <w:szCs w:val="24"/>
          <w:shd w:val="clear" w:color="auto" w:fill="FFFFFF"/>
        </w:rPr>
        <w:t xml:space="preserve">I sincerely cannot thank Mansfield </w:t>
      </w:r>
      <w:r w:rsidR="00F33F31">
        <w:rPr>
          <w:rFonts w:ascii="Segoe UI" w:hAnsi="Segoe UI" w:cs="Segoe UI"/>
          <w:color w:val="242424"/>
          <w:sz w:val="24"/>
          <w:szCs w:val="24"/>
          <w:shd w:val="clear" w:color="auto" w:fill="FFFFFF"/>
        </w:rPr>
        <w:t>R</w:t>
      </w:r>
      <w:r w:rsidRPr="00884BEE">
        <w:rPr>
          <w:rFonts w:ascii="Segoe UI" w:hAnsi="Segoe UI" w:cs="Segoe UI"/>
          <w:color w:val="242424"/>
          <w:sz w:val="24"/>
          <w:szCs w:val="24"/>
          <w:shd w:val="clear" w:color="auto" w:fill="FFFFFF"/>
        </w:rPr>
        <w:t xml:space="preserve">otary enough for this. I am incredibly grateful that you believe in me and gave me all of this. I know for a fact that these lessons, memories, and experiences will last me a lifetime. None of it would have been possible without </w:t>
      </w:r>
      <w:r w:rsidR="00C01CBE">
        <w:rPr>
          <w:rFonts w:ascii="Segoe UI" w:hAnsi="Segoe UI" w:cs="Segoe UI"/>
          <w:color w:val="242424"/>
          <w:sz w:val="24"/>
          <w:szCs w:val="24"/>
          <w:shd w:val="clear" w:color="auto" w:fill="FFFFFF"/>
        </w:rPr>
        <w:t>R</w:t>
      </w:r>
      <w:r w:rsidRPr="00884BEE">
        <w:rPr>
          <w:rFonts w:ascii="Segoe UI" w:hAnsi="Segoe UI" w:cs="Segoe UI"/>
          <w:color w:val="242424"/>
          <w:sz w:val="24"/>
          <w:szCs w:val="24"/>
          <w:shd w:val="clear" w:color="auto" w:fill="FFFFFF"/>
        </w:rPr>
        <w:t>otary.</w:t>
      </w:r>
      <w:r w:rsidRPr="00884BEE">
        <w:rPr>
          <w:rFonts w:ascii="Segoe UI" w:hAnsi="Segoe UI" w:cs="Segoe UI"/>
          <w:color w:val="242424"/>
          <w:sz w:val="24"/>
          <w:szCs w:val="24"/>
        </w:rPr>
        <w:br/>
      </w:r>
      <w:r w:rsidRPr="00884BEE">
        <w:rPr>
          <w:rFonts w:ascii="Segoe UI" w:hAnsi="Segoe UI" w:cs="Segoe UI"/>
          <w:color w:val="242424"/>
          <w:sz w:val="24"/>
          <w:szCs w:val="24"/>
        </w:rPr>
        <w:br/>
      </w:r>
      <w:r w:rsidRPr="00884BEE">
        <w:rPr>
          <w:rFonts w:ascii="Segoe UI" w:hAnsi="Segoe UI" w:cs="Segoe UI"/>
          <w:color w:val="242424"/>
          <w:sz w:val="24"/>
          <w:szCs w:val="24"/>
          <w:shd w:val="clear" w:color="auto" w:fill="FFFFFF"/>
        </w:rPr>
        <w:t>Thank you again for your kindness and support.</w:t>
      </w:r>
      <w:r w:rsidRPr="00884BEE">
        <w:rPr>
          <w:rFonts w:ascii="Segoe UI" w:hAnsi="Segoe UI" w:cs="Segoe UI"/>
          <w:color w:val="242424"/>
          <w:sz w:val="24"/>
          <w:szCs w:val="24"/>
        </w:rPr>
        <w:br/>
      </w:r>
      <w:r w:rsidRPr="00884BEE">
        <w:rPr>
          <w:rFonts w:ascii="Segoe UI" w:hAnsi="Segoe UI" w:cs="Segoe UI"/>
          <w:color w:val="242424"/>
          <w:sz w:val="24"/>
          <w:szCs w:val="24"/>
        </w:rPr>
        <w:br/>
      </w:r>
      <w:r w:rsidRPr="00884BEE">
        <w:rPr>
          <w:rFonts w:ascii="Segoe UI" w:hAnsi="Segoe UI" w:cs="Segoe UI"/>
          <w:color w:val="242424"/>
          <w:sz w:val="24"/>
          <w:szCs w:val="24"/>
          <w:shd w:val="clear" w:color="auto" w:fill="FFFFFF"/>
        </w:rPr>
        <w:t>Kind regards,</w:t>
      </w:r>
      <w:r w:rsidRPr="00884BEE">
        <w:rPr>
          <w:rFonts w:ascii="Segoe UI" w:hAnsi="Segoe UI" w:cs="Segoe UI"/>
          <w:color w:val="242424"/>
          <w:sz w:val="24"/>
          <w:szCs w:val="24"/>
        </w:rPr>
        <w:br/>
      </w:r>
      <w:r w:rsidRPr="00884BEE">
        <w:rPr>
          <w:rFonts w:ascii="Segoe UI" w:hAnsi="Segoe UI" w:cs="Segoe UI"/>
          <w:color w:val="242424"/>
          <w:sz w:val="24"/>
          <w:szCs w:val="24"/>
          <w:shd w:val="clear" w:color="auto" w:fill="FFFFFF"/>
        </w:rPr>
        <w:t>Erin Mahoney</w:t>
      </w:r>
    </w:p>
    <w:p w14:paraId="6F286CC8" w14:textId="77777777" w:rsidR="00884BEE" w:rsidRDefault="00884BEE">
      <w:pPr>
        <w:shd w:val="clear" w:color="auto" w:fill="FFFFFF"/>
        <w:spacing w:after="0" w:line="240" w:lineRule="auto"/>
        <w:rPr>
          <w:rFonts w:ascii="Calibri" w:eastAsia="Times New Roman" w:hAnsi="Calibri" w:cs="Calibri"/>
          <w:color w:val="000000"/>
          <w:sz w:val="24"/>
          <w:szCs w:val="24"/>
        </w:rPr>
      </w:pPr>
    </w:p>
    <w:sectPr w:rsidR="00884BEE" w:rsidSect="0098060E">
      <w:pgSz w:w="11906" w:h="16838"/>
      <w:pgMar w:top="113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1DB7" w14:textId="77777777" w:rsidR="00AF0432" w:rsidRDefault="00AF0432" w:rsidP="00CB1E7B">
      <w:pPr>
        <w:spacing w:after="0" w:line="240" w:lineRule="auto"/>
      </w:pPr>
      <w:r>
        <w:separator/>
      </w:r>
    </w:p>
  </w:endnote>
  <w:endnote w:type="continuationSeparator" w:id="0">
    <w:p w14:paraId="596EA684" w14:textId="77777777" w:rsidR="00AF0432" w:rsidRDefault="00AF0432" w:rsidP="00CB1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621C" w14:textId="77777777" w:rsidR="00AF0432" w:rsidRDefault="00AF0432" w:rsidP="00CB1E7B">
      <w:pPr>
        <w:spacing w:after="0" w:line="240" w:lineRule="auto"/>
      </w:pPr>
      <w:r>
        <w:separator/>
      </w:r>
    </w:p>
  </w:footnote>
  <w:footnote w:type="continuationSeparator" w:id="0">
    <w:p w14:paraId="3D1C884E" w14:textId="77777777" w:rsidR="00AF0432" w:rsidRDefault="00AF0432" w:rsidP="00CB1E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E8E"/>
    <w:rsid w:val="00000045"/>
    <w:rsid w:val="000007DC"/>
    <w:rsid w:val="0000169C"/>
    <w:rsid w:val="0000297C"/>
    <w:rsid w:val="00003DC6"/>
    <w:rsid w:val="00004D58"/>
    <w:rsid w:val="00005F1D"/>
    <w:rsid w:val="00006B0B"/>
    <w:rsid w:val="00007E12"/>
    <w:rsid w:val="0001074A"/>
    <w:rsid w:val="00010D3B"/>
    <w:rsid w:val="00010E8B"/>
    <w:rsid w:val="00011C0D"/>
    <w:rsid w:val="0001228F"/>
    <w:rsid w:val="0001293D"/>
    <w:rsid w:val="00013545"/>
    <w:rsid w:val="00014075"/>
    <w:rsid w:val="00014200"/>
    <w:rsid w:val="000142FE"/>
    <w:rsid w:val="000154DC"/>
    <w:rsid w:val="00016C85"/>
    <w:rsid w:val="00017380"/>
    <w:rsid w:val="0002076A"/>
    <w:rsid w:val="000236A5"/>
    <w:rsid w:val="0002466D"/>
    <w:rsid w:val="00025B54"/>
    <w:rsid w:val="00027128"/>
    <w:rsid w:val="00027205"/>
    <w:rsid w:val="000275C3"/>
    <w:rsid w:val="000277F8"/>
    <w:rsid w:val="000306B8"/>
    <w:rsid w:val="0003196F"/>
    <w:rsid w:val="00032F59"/>
    <w:rsid w:val="00033253"/>
    <w:rsid w:val="00033B00"/>
    <w:rsid w:val="000347A7"/>
    <w:rsid w:val="00037728"/>
    <w:rsid w:val="00037771"/>
    <w:rsid w:val="000378A4"/>
    <w:rsid w:val="00040573"/>
    <w:rsid w:val="00041B82"/>
    <w:rsid w:val="00042720"/>
    <w:rsid w:val="000428E7"/>
    <w:rsid w:val="00043CC0"/>
    <w:rsid w:val="000450F1"/>
    <w:rsid w:val="0004596D"/>
    <w:rsid w:val="0004596F"/>
    <w:rsid w:val="0004603D"/>
    <w:rsid w:val="00047534"/>
    <w:rsid w:val="000503F6"/>
    <w:rsid w:val="00052074"/>
    <w:rsid w:val="00052AD7"/>
    <w:rsid w:val="00053B2B"/>
    <w:rsid w:val="0005400D"/>
    <w:rsid w:val="0005414C"/>
    <w:rsid w:val="000652FC"/>
    <w:rsid w:val="000656FF"/>
    <w:rsid w:val="000664DD"/>
    <w:rsid w:val="00066870"/>
    <w:rsid w:val="00070C8E"/>
    <w:rsid w:val="0007239D"/>
    <w:rsid w:val="000725A7"/>
    <w:rsid w:val="00073A47"/>
    <w:rsid w:val="00074130"/>
    <w:rsid w:val="000756A2"/>
    <w:rsid w:val="00075B82"/>
    <w:rsid w:val="00075F1A"/>
    <w:rsid w:val="00076072"/>
    <w:rsid w:val="00077B6F"/>
    <w:rsid w:val="0008380D"/>
    <w:rsid w:val="000921FA"/>
    <w:rsid w:val="00094AFC"/>
    <w:rsid w:val="00095F2E"/>
    <w:rsid w:val="00096A87"/>
    <w:rsid w:val="00096FEC"/>
    <w:rsid w:val="00097E31"/>
    <w:rsid w:val="000A1389"/>
    <w:rsid w:val="000A193D"/>
    <w:rsid w:val="000A4DFE"/>
    <w:rsid w:val="000A6DB8"/>
    <w:rsid w:val="000B1D38"/>
    <w:rsid w:val="000B26E2"/>
    <w:rsid w:val="000B3318"/>
    <w:rsid w:val="000B525C"/>
    <w:rsid w:val="000B53D9"/>
    <w:rsid w:val="000B65EE"/>
    <w:rsid w:val="000C01A0"/>
    <w:rsid w:val="000C152F"/>
    <w:rsid w:val="000C1BE4"/>
    <w:rsid w:val="000C2180"/>
    <w:rsid w:val="000C2441"/>
    <w:rsid w:val="000C307C"/>
    <w:rsid w:val="000C374F"/>
    <w:rsid w:val="000C423B"/>
    <w:rsid w:val="000C7D95"/>
    <w:rsid w:val="000D132A"/>
    <w:rsid w:val="000D377C"/>
    <w:rsid w:val="000D38E5"/>
    <w:rsid w:val="000D47D8"/>
    <w:rsid w:val="000E36BC"/>
    <w:rsid w:val="000E4356"/>
    <w:rsid w:val="000E4733"/>
    <w:rsid w:val="000E6ED6"/>
    <w:rsid w:val="000E7D36"/>
    <w:rsid w:val="000E7D70"/>
    <w:rsid w:val="000E7DAA"/>
    <w:rsid w:val="000F0CB1"/>
    <w:rsid w:val="000F354C"/>
    <w:rsid w:val="000F4140"/>
    <w:rsid w:val="000F5F12"/>
    <w:rsid w:val="000F6A83"/>
    <w:rsid w:val="000F7C84"/>
    <w:rsid w:val="001009BB"/>
    <w:rsid w:val="00100F6D"/>
    <w:rsid w:val="0010331D"/>
    <w:rsid w:val="00103996"/>
    <w:rsid w:val="00104240"/>
    <w:rsid w:val="00105798"/>
    <w:rsid w:val="001060BA"/>
    <w:rsid w:val="00110479"/>
    <w:rsid w:val="00110876"/>
    <w:rsid w:val="00111487"/>
    <w:rsid w:val="00112399"/>
    <w:rsid w:val="00113C42"/>
    <w:rsid w:val="00115D31"/>
    <w:rsid w:val="00116400"/>
    <w:rsid w:val="00117A4F"/>
    <w:rsid w:val="00122321"/>
    <w:rsid w:val="0012602F"/>
    <w:rsid w:val="0012748A"/>
    <w:rsid w:val="001279D9"/>
    <w:rsid w:val="0013151F"/>
    <w:rsid w:val="001315FD"/>
    <w:rsid w:val="00133211"/>
    <w:rsid w:val="00133AF5"/>
    <w:rsid w:val="00134C38"/>
    <w:rsid w:val="0013592E"/>
    <w:rsid w:val="0013597D"/>
    <w:rsid w:val="00136EAD"/>
    <w:rsid w:val="00137325"/>
    <w:rsid w:val="0014136D"/>
    <w:rsid w:val="00141CB1"/>
    <w:rsid w:val="00142594"/>
    <w:rsid w:val="0014263A"/>
    <w:rsid w:val="00143483"/>
    <w:rsid w:val="00143F72"/>
    <w:rsid w:val="00143FF8"/>
    <w:rsid w:val="001440B1"/>
    <w:rsid w:val="001444F7"/>
    <w:rsid w:val="001469A2"/>
    <w:rsid w:val="001478B7"/>
    <w:rsid w:val="001505AD"/>
    <w:rsid w:val="00150A13"/>
    <w:rsid w:val="001512C8"/>
    <w:rsid w:val="00153D00"/>
    <w:rsid w:val="0015419C"/>
    <w:rsid w:val="00155987"/>
    <w:rsid w:val="001559BD"/>
    <w:rsid w:val="00155B9D"/>
    <w:rsid w:val="00160E3F"/>
    <w:rsid w:val="00161033"/>
    <w:rsid w:val="00162D6B"/>
    <w:rsid w:val="001638D1"/>
    <w:rsid w:val="00163BEA"/>
    <w:rsid w:val="00165C2C"/>
    <w:rsid w:val="00165DF0"/>
    <w:rsid w:val="00166F00"/>
    <w:rsid w:val="00167B97"/>
    <w:rsid w:val="00167BCC"/>
    <w:rsid w:val="00170321"/>
    <w:rsid w:val="001713E5"/>
    <w:rsid w:val="0017250C"/>
    <w:rsid w:val="00173D70"/>
    <w:rsid w:val="00176627"/>
    <w:rsid w:val="00176E2D"/>
    <w:rsid w:val="00180932"/>
    <w:rsid w:val="00180983"/>
    <w:rsid w:val="001822AD"/>
    <w:rsid w:val="001823C7"/>
    <w:rsid w:val="00182FAC"/>
    <w:rsid w:val="00185925"/>
    <w:rsid w:val="00187403"/>
    <w:rsid w:val="0018772C"/>
    <w:rsid w:val="0019002A"/>
    <w:rsid w:val="001918CB"/>
    <w:rsid w:val="00192E60"/>
    <w:rsid w:val="00194708"/>
    <w:rsid w:val="001962A9"/>
    <w:rsid w:val="00196C1A"/>
    <w:rsid w:val="00196F56"/>
    <w:rsid w:val="001A19FE"/>
    <w:rsid w:val="001A57C7"/>
    <w:rsid w:val="001A6F41"/>
    <w:rsid w:val="001A7C9C"/>
    <w:rsid w:val="001B0BEC"/>
    <w:rsid w:val="001B181A"/>
    <w:rsid w:val="001B2760"/>
    <w:rsid w:val="001B2B0B"/>
    <w:rsid w:val="001B3532"/>
    <w:rsid w:val="001B561C"/>
    <w:rsid w:val="001B6C6E"/>
    <w:rsid w:val="001B6E08"/>
    <w:rsid w:val="001C0955"/>
    <w:rsid w:val="001C1D55"/>
    <w:rsid w:val="001C2167"/>
    <w:rsid w:val="001C31BA"/>
    <w:rsid w:val="001C438A"/>
    <w:rsid w:val="001C5850"/>
    <w:rsid w:val="001C590B"/>
    <w:rsid w:val="001C63BC"/>
    <w:rsid w:val="001C6FA9"/>
    <w:rsid w:val="001C78A1"/>
    <w:rsid w:val="001D2F1A"/>
    <w:rsid w:val="001D460E"/>
    <w:rsid w:val="001D50E1"/>
    <w:rsid w:val="001D57C8"/>
    <w:rsid w:val="001D588F"/>
    <w:rsid w:val="001D5F58"/>
    <w:rsid w:val="001E012F"/>
    <w:rsid w:val="001E1188"/>
    <w:rsid w:val="001E28DC"/>
    <w:rsid w:val="001E57B8"/>
    <w:rsid w:val="001E7824"/>
    <w:rsid w:val="001E7849"/>
    <w:rsid w:val="001F102A"/>
    <w:rsid w:val="001F14BF"/>
    <w:rsid w:val="001F1C47"/>
    <w:rsid w:val="001F1FF5"/>
    <w:rsid w:val="001F3573"/>
    <w:rsid w:val="00202472"/>
    <w:rsid w:val="00202E2F"/>
    <w:rsid w:val="002035D0"/>
    <w:rsid w:val="002050F8"/>
    <w:rsid w:val="00207CAC"/>
    <w:rsid w:val="00211B6B"/>
    <w:rsid w:val="002133E9"/>
    <w:rsid w:val="00214A54"/>
    <w:rsid w:val="0021601B"/>
    <w:rsid w:val="00216200"/>
    <w:rsid w:val="00217380"/>
    <w:rsid w:val="00220FBD"/>
    <w:rsid w:val="002214E4"/>
    <w:rsid w:val="00221D50"/>
    <w:rsid w:val="00231FCA"/>
    <w:rsid w:val="00233834"/>
    <w:rsid w:val="00235217"/>
    <w:rsid w:val="00235BEC"/>
    <w:rsid w:val="0024055C"/>
    <w:rsid w:val="002409BA"/>
    <w:rsid w:val="002425AE"/>
    <w:rsid w:val="00242C90"/>
    <w:rsid w:val="00242E69"/>
    <w:rsid w:val="00244CA2"/>
    <w:rsid w:val="00246E1F"/>
    <w:rsid w:val="002514C2"/>
    <w:rsid w:val="00251C92"/>
    <w:rsid w:val="00252DF3"/>
    <w:rsid w:val="00252F67"/>
    <w:rsid w:val="002531D9"/>
    <w:rsid w:val="0025369D"/>
    <w:rsid w:val="0026037C"/>
    <w:rsid w:val="00261749"/>
    <w:rsid w:val="00263184"/>
    <w:rsid w:val="00263FD1"/>
    <w:rsid w:val="002655D5"/>
    <w:rsid w:val="00271103"/>
    <w:rsid w:val="00271A55"/>
    <w:rsid w:val="00273D52"/>
    <w:rsid w:val="0027589B"/>
    <w:rsid w:val="00275F5F"/>
    <w:rsid w:val="00276260"/>
    <w:rsid w:val="00276B85"/>
    <w:rsid w:val="0028077E"/>
    <w:rsid w:val="00281310"/>
    <w:rsid w:val="00282924"/>
    <w:rsid w:val="002863B5"/>
    <w:rsid w:val="002864DF"/>
    <w:rsid w:val="00287D8F"/>
    <w:rsid w:val="002905D2"/>
    <w:rsid w:val="002914CC"/>
    <w:rsid w:val="00291791"/>
    <w:rsid w:val="002919DF"/>
    <w:rsid w:val="002A1E0B"/>
    <w:rsid w:val="002A2CF8"/>
    <w:rsid w:val="002A57BC"/>
    <w:rsid w:val="002A6603"/>
    <w:rsid w:val="002B0D58"/>
    <w:rsid w:val="002B4802"/>
    <w:rsid w:val="002B6E79"/>
    <w:rsid w:val="002B7FC9"/>
    <w:rsid w:val="002C0236"/>
    <w:rsid w:val="002C2738"/>
    <w:rsid w:val="002C27D0"/>
    <w:rsid w:val="002C3166"/>
    <w:rsid w:val="002C5AB8"/>
    <w:rsid w:val="002C6A7E"/>
    <w:rsid w:val="002D00F1"/>
    <w:rsid w:val="002D1722"/>
    <w:rsid w:val="002D1773"/>
    <w:rsid w:val="002D3B67"/>
    <w:rsid w:val="002D4C10"/>
    <w:rsid w:val="002D4EDC"/>
    <w:rsid w:val="002D6120"/>
    <w:rsid w:val="002D6AD6"/>
    <w:rsid w:val="002D744C"/>
    <w:rsid w:val="002E075C"/>
    <w:rsid w:val="002E41F5"/>
    <w:rsid w:val="002E558C"/>
    <w:rsid w:val="002E69F4"/>
    <w:rsid w:val="002E7C4C"/>
    <w:rsid w:val="002F019A"/>
    <w:rsid w:val="002F1C1A"/>
    <w:rsid w:val="002F1CEE"/>
    <w:rsid w:val="002F1DE3"/>
    <w:rsid w:val="002F244E"/>
    <w:rsid w:val="002F4113"/>
    <w:rsid w:val="002F45A9"/>
    <w:rsid w:val="002F6239"/>
    <w:rsid w:val="002F631B"/>
    <w:rsid w:val="002F75CE"/>
    <w:rsid w:val="0030024D"/>
    <w:rsid w:val="0030196A"/>
    <w:rsid w:val="0030240F"/>
    <w:rsid w:val="00303C76"/>
    <w:rsid w:val="00303ECE"/>
    <w:rsid w:val="00306628"/>
    <w:rsid w:val="0030687A"/>
    <w:rsid w:val="00306D4E"/>
    <w:rsid w:val="003106E9"/>
    <w:rsid w:val="00310C3F"/>
    <w:rsid w:val="00311A68"/>
    <w:rsid w:val="00312118"/>
    <w:rsid w:val="00312917"/>
    <w:rsid w:val="00313761"/>
    <w:rsid w:val="00314C81"/>
    <w:rsid w:val="003170E5"/>
    <w:rsid w:val="00317602"/>
    <w:rsid w:val="00320E69"/>
    <w:rsid w:val="00321462"/>
    <w:rsid w:val="003218D0"/>
    <w:rsid w:val="003228C3"/>
    <w:rsid w:val="00323E26"/>
    <w:rsid w:val="00324038"/>
    <w:rsid w:val="003265D8"/>
    <w:rsid w:val="00327365"/>
    <w:rsid w:val="003302F6"/>
    <w:rsid w:val="00330E5F"/>
    <w:rsid w:val="00331F4E"/>
    <w:rsid w:val="0033338A"/>
    <w:rsid w:val="003378CB"/>
    <w:rsid w:val="00340AFB"/>
    <w:rsid w:val="00340B03"/>
    <w:rsid w:val="0034125D"/>
    <w:rsid w:val="00342FA1"/>
    <w:rsid w:val="00343DEE"/>
    <w:rsid w:val="003444D2"/>
    <w:rsid w:val="00345A9C"/>
    <w:rsid w:val="00347C02"/>
    <w:rsid w:val="003503E4"/>
    <w:rsid w:val="0035119B"/>
    <w:rsid w:val="00351525"/>
    <w:rsid w:val="00351BDC"/>
    <w:rsid w:val="00354738"/>
    <w:rsid w:val="003548E9"/>
    <w:rsid w:val="003606A9"/>
    <w:rsid w:val="0036166F"/>
    <w:rsid w:val="00361A97"/>
    <w:rsid w:val="003622E5"/>
    <w:rsid w:val="003637BA"/>
    <w:rsid w:val="00364C3F"/>
    <w:rsid w:val="00364E94"/>
    <w:rsid w:val="003660B1"/>
    <w:rsid w:val="003661F8"/>
    <w:rsid w:val="003666E7"/>
    <w:rsid w:val="003667D4"/>
    <w:rsid w:val="00366C1B"/>
    <w:rsid w:val="003700CA"/>
    <w:rsid w:val="00370228"/>
    <w:rsid w:val="003706DB"/>
    <w:rsid w:val="00370B1D"/>
    <w:rsid w:val="00370D51"/>
    <w:rsid w:val="00373E27"/>
    <w:rsid w:val="003741C2"/>
    <w:rsid w:val="00375F41"/>
    <w:rsid w:val="0037676A"/>
    <w:rsid w:val="00376B34"/>
    <w:rsid w:val="00376E1F"/>
    <w:rsid w:val="003807F8"/>
    <w:rsid w:val="00380F3F"/>
    <w:rsid w:val="00381E9A"/>
    <w:rsid w:val="00384A3E"/>
    <w:rsid w:val="00387DA0"/>
    <w:rsid w:val="00387DE5"/>
    <w:rsid w:val="003901EE"/>
    <w:rsid w:val="00394B9F"/>
    <w:rsid w:val="00394DEA"/>
    <w:rsid w:val="003A0A10"/>
    <w:rsid w:val="003A0C58"/>
    <w:rsid w:val="003A132C"/>
    <w:rsid w:val="003A1402"/>
    <w:rsid w:val="003A16E0"/>
    <w:rsid w:val="003A17DD"/>
    <w:rsid w:val="003A2CA2"/>
    <w:rsid w:val="003A4B4A"/>
    <w:rsid w:val="003A4DCB"/>
    <w:rsid w:val="003A5ACC"/>
    <w:rsid w:val="003A5C45"/>
    <w:rsid w:val="003A69BF"/>
    <w:rsid w:val="003A7AA4"/>
    <w:rsid w:val="003B06E5"/>
    <w:rsid w:val="003B1D89"/>
    <w:rsid w:val="003B2122"/>
    <w:rsid w:val="003B4A70"/>
    <w:rsid w:val="003B6896"/>
    <w:rsid w:val="003B6CB9"/>
    <w:rsid w:val="003B7036"/>
    <w:rsid w:val="003C1BC5"/>
    <w:rsid w:val="003C2CCF"/>
    <w:rsid w:val="003C5B3A"/>
    <w:rsid w:val="003D0033"/>
    <w:rsid w:val="003D04AA"/>
    <w:rsid w:val="003D0A64"/>
    <w:rsid w:val="003D134D"/>
    <w:rsid w:val="003D1790"/>
    <w:rsid w:val="003D2B56"/>
    <w:rsid w:val="003D36D0"/>
    <w:rsid w:val="003D417B"/>
    <w:rsid w:val="003D62EE"/>
    <w:rsid w:val="003D6C03"/>
    <w:rsid w:val="003E16AF"/>
    <w:rsid w:val="003E16EF"/>
    <w:rsid w:val="003E29C2"/>
    <w:rsid w:val="003E30DD"/>
    <w:rsid w:val="003E433A"/>
    <w:rsid w:val="003E56BD"/>
    <w:rsid w:val="003E59C2"/>
    <w:rsid w:val="003E5DF2"/>
    <w:rsid w:val="003E643D"/>
    <w:rsid w:val="003E7BCF"/>
    <w:rsid w:val="003F13D2"/>
    <w:rsid w:val="003F3C68"/>
    <w:rsid w:val="003F526F"/>
    <w:rsid w:val="003F6C3B"/>
    <w:rsid w:val="003F75BF"/>
    <w:rsid w:val="003F772E"/>
    <w:rsid w:val="003F78D2"/>
    <w:rsid w:val="00400360"/>
    <w:rsid w:val="00400CBD"/>
    <w:rsid w:val="004011B3"/>
    <w:rsid w:val="00401224"/>
    <w:rsid w:val="00401A1D"/>
    <w:rsid w:val="004026DA"/>
    <w:rsid w:val="00403641"/>
    <w:rsid w:val="00404310"/>
    <w:rsid w:val="004060A9"/>
    <w:rsid w:val="00406B96"/>
    <w:rsid w:val="00406FAD"/>
    <w:rsid w:val="0040724F"/>
    <w:rsid w:val="0041051B"/>
    <w:rsid w:val="0041106D"/>
    <w:rsid w:val="004120CC"/>
    <w:rsid w:val="004145BB"/>
    <w:rsid w:val="00415131"/>
    <w:rsid w:val="00415B5A"/>
    <w:rsid w:val="004169D6"/>
    <w:rsid w:val="004178D4"/>
    <w:rsid w:val="00420A1A"/>
    <w:rsid w:val="0042117B"/>
    <w:rsid w:val="00421F40"/>
    <w:rsid w:val="004220AC"/>
    <w:rsid w:val="00422629"/>
    <w:rsid w:val="00423501"/>
    <w:rsid w:val="004237B0"/>
    <w:rsid w:val="0042476D"/>
    <w:rsid w:val="004256AB"/>
    <w:rsid w:val="00426892"/>
    <w:rsid w:val="0042725C"/>
    <w:rsid w:val="004276D9"/>
    <w:rsid w:val="004277B0"/>
    <w:rsid w:val="00430D2F"/>
    <w:rsid w:val="00430DA1"/>
    <w:rsid w:val="00431C67"/>
    <w:rsid w:val="00432E97"/>
    <w:rsid w:val="00433E3A"/>
    <w:rsid w:val="00435181"/>
    <w:rsid w:val="00435410"/>
    <w:rsid w:val="0043605A"/>
    <w:rsid w:val="00437111"/>
    <w:rsid w:val="004378A4"/>
    <w:rsid w:val="004432B5"/>
    <w:rsid w:val="0044385C"/>
    <w:rsid w:val="0044619A"/>
    <w:rsid w:val="00446237"/>
    <w:rsid w:val="0044625F"/>
    <w:rsid w:val="00446B7A"/>
    <w:rsid w:val="004479C2"/>
    <w:rsid w:val="00447AD2"/>
    <w:rsid w:val="00450E6E"/>
    <w:rsid w:val="004512A6"/>
    <w:rsid w:val="00451865"/>
    <w:rsid w:val="0045266A"/>
    <w:rsid w:val="00455483"/>
    <w:rsid w:val="004563C0"/>
    <w:rsid w:val="00456778"/>
    <w:rsid w:val="00456D1F"/>
    <w:rsid w:val="00456E5B"/>
    <w:rsid w:val="004578D1"/>
    <w:rsid w:val="00464121"/>
    <w:rsid w:val="004653E2"/>
    <w:rsid w:val="00467562"/>
    <w:rsid w:val="00467892"/>
    <w:rsid w:val="00472338"/>
    <w:rsid w:val="00474E59"/>
    <w:rsid w:val="004758DA"/>
    <w:rsid w:val="00476347"/>
    <w:rsid w:val="004766E3"/>
    <w:rsid w:val="004778E4"/>
    <w:rsid w:val="00481130"/>
    <w:rsid w:val="00482C3E"/>
    <w:rsid w:val="00484705"/>
    <w:rsid w:val="00484ED5"/>
    <w:rsid w:val="00487098"/>
    <w:rsid w:val="00490155"/>
    <w:rsid w:val="004904D2"/>
    <w:rsid w:val="00491139"/>
    <w:rsid w:val="0049135B"/>
    <w:rsid w:val="00492222"/>
    <w:rsid w:val="00492600"/>
    <w:rsid w:val="00492CA2"/>
    <w:rsid w:val="0049300E"/>
    <w:rsid w:val="00494E03"/>
    <w:rsid w:val="0049605C"/>
    <w:rsid w:val="00496C11"/>
    <w:rsid w:val="004A1E57"/>
    <w:rsid w:val="004A3DF5"/>
    <w:rsid w:val="004A54D3"/>
    <w:rsid w:val="004A5B3C"/>
    <w:rsid w:val="004A5ED2"/>
    <w:rsid w:val="004A6C41"/>
    <w:rsid w:val="004B0D5E"/>
    <w:rsid w:val="004B1A6E"/>
    <w:rsid w:val="004B1FD1"/>
    <w:rsid w:val="004B2C14"/>
    <w:rsid w:val="004B39FB"/>
    <w:rsid w:val="004B6E87"/>
    <w:rsid w:val="004B7D24"/>
    <w:rsid w:val="004C0118"/>
    <w:rsid w:val="004C0339"/>
    <w:rsid w:val="004C0406"/>
    <w:rsid w:val="004C0D93"/>
    <w:rsid w:val="004C190D"/>
    <w:rsid w:val="004C1BE7"/>
    <w:rsid w:val="004C1DF6"/>
    <w:rsid w:val="004C2FCD"/>
    <w:rsid w:val="004C4111"/>
    <w:rsid w:val="004C49AE"/>
    <w:rsid w:val="004C53BD"/>
    <w:rsid w:val="004C5896"/>
    <w:rsid w:val="004C6265"/>
    <w:rsid w:val="004D175B"/>
    <w:rsid w:val="004D2B63"/>
    <w:rsid w:val="004D30C9"/>
    <w:rsid w:val="004D4553"/>
    <w:rsid w:val="004D5DD1"/>
    <w:rsid w:val="004D6A95"/>
    <w:rsid w:val="004D6E3F"/>
    <w:rsid w:val="004E29E3"/>
    <w:rsid w:val="004E40C1"/>
    <w:rsid w:val="004E43C0"/>
    <w:rsid w:val="004F0AE8"/>
    <w:rsid w:val="004F12B0"/>
    <w:rsid w:val="004F55F4"/>
    <w:rsid w:val="004F5A3F"/>
    <w:rsid w:val="004F64F4"/>
    <w:rsid w:val="005034A0"/>
    <w:rsid w:val="005035C0"/>
    <w:rsid w:val="00506143"/>
    <w:rsid w:val="00507F50"/>
    <w:rsid w:val="00513057"/>
    <w:rsid w:val="0051356F"/>
    <w:rsid w:val="00513931"/>
    <w:rsid w:val="00514CE9"/>
    <w:rsid w:val="00515268"/>
    <w:rsid w:val="005153A0"/>
    <w:rsid w:val="00517F50"/>
    <w:rsid w:val="00520F43"/>
    <w:rsid w:val="00520FCB"/>
    <w:rsid w:val="005210FF"/>
    <w:rsid w:val="00521137"/>
    <w:rsid w:val="00523792"/>
    <w:rsid w:val="00526EED"/>
    <w:rsid w:val="00527456"/>
    <w:rsid w:val="0052765F"/>
    <w:rsid w:val="00533EAE"/>
    <w:rsid w:val="0053443F"/>
    <w:rsid w:val="00534C44"/>
    <w:rsid w:val="00537444"/>
    <w:rsid w:val="00537745"/>
    <w:rsid w:val="00542A02"/>
    <w:rsid w:val="00544B3C"/>
    <w:rsid w:val="00544D5E"/>
    <w:rsid w:val="0054700F"/>
    <w:rsid w:val="00550406"/>
    <w:rsid w:val="005514D3"/>
    <w:rsid w:val="0055154C"/>
    <w:rsid w:val="005528DA"/>
    <w:rsid w:val="0055339A"/>
    <w:rsid w:val="00553CCE"/>
    <w:rsid w:val="005568A4"/>
    <w:rsid w:val="00556D80"/>
    <w:rsid w:val="00557262"/>
    <w:rsid w:val="00560F8D"/>
    <w:rsid w:val="005625CE"/>
    <w:rsid w:val="00563A17"/>
    <w:rsid w:val="0056400A"/>
    <w:rsid w:val="0056497E"/>
    <w:rsid w:val="00564E77"/>
    <w:rsid w:val="005670C3"/>
    <w:rsid w:val="00570C67"/>
    <w:rsid w:val="0057269F"/>
    <w:rsid w:val="00572D36"/>
    <w:rsid w:val="00573412"/>
    <w:rsid w:val="00573549"/>
    <w:rsid w:val="0057454C"/>
    <w:rsid w:val="00574771"/>
    <w:rsid w:val="0057483F"/>
    <w:rsid w:val="00574D07"/>
    <w:rsid w:val="00574EB7"/>
    <w:rsid w:val="0057680C"/>
    <w:rsid w:val="0057738D"/>
    <w:rsid w:val="00580F56"/>
    <w:rsid w:val="00581410"/>
    <w:rsid w:val="00581E41"/>
    <w:rsid w:val="005821E5"/>
    <w:rsid w:val="0058231D"/>
    <w:rsid w:val="00582736"/>
    <w:rsid w:val="005827AF"/>
    <w:rsid w:val="00582DA1"/>
    <w:rsid w:val="0058332E"/>
    <w:rsid w:val="00585D42"/>
    <w:rsid w:val="00586784"/>
    <w:rsid w:val="00587247"/>
    <w:rsid w:val="00587C7B"/>
    <w:rsid w:val="00592049"/>
    <w:rsid w:val="005936CE"/>
    <w:rsid w:val="00593B10"/>
    <w:rsid w:val="00594890"/>
    <w:rsid w:val="0059536F"/>
    <w:rsid w:val="00595CC2"/>
    <w:rsid w:val="00596FB7"/>
    <w:rsid w:val="00597B1A"/>
    <w:rsid w:val="005A04D9"/>
    <w:rsid w:val="005A1E24"/>
    <w:rsid w:val="005A31FB"/>
    <w:rsid w:val="005A40E8"/>
    <w:rsid w:val="005A42BC"/>
    <w:rsid w:val="005A4362"/>
    <w:rsid w:val="005B04E9"/>
    <w:rsid w:val="005B118C"/>
    <w:rsid w:val="005B15F3"/>
    <w:rsid w:val="005B2B60"/>
    <w:rsid w:val="005B39B1"/>
    <w:rsid w:val="005B4B0C"/>
    <w:rsid w:val="005B6255"/>
    <w:rsid w:val="005B6C61"/>
    <w:rsid w:val="005B6FD4"/>
    <w:rsid w:val="005C0AAC"/>
    <w:rsid w:val="005C165F"/>
    <w:rsid w:val="005C2ECB"/>
    <w:rsid w:val="005C3F0C"/>
    <w:rsid w:val="005C6141"/>
    <w:rsid w:val="005C686D"/>
    <w:rsid w:val="005C70B4"/>
    <w:rsid w:val="005D04D0"/>
    <w:rsid w:val="005D1BDE"/>
    <w:rsid w:val="005D3407"/>
    <w:rsid w:val="005D56C1"/>
    <w:rsid w:val="005D60E9"/>
    <w:rsid w:val="005D655D"/>
    <w:rsid w:val="005E0478"/>
    <w:rsid w:val="005E1A70"/>
    <w:rsid w:val="005E2603"/>
    <w:rsid w:val="005E362E"/>
    <w:rsid w:val="005E51BE"/>
    <w:rsid w:val="005E6032"/>
    <w:rsid w:val="005E6BB6"/>
    <w:rsid w:val="005E715E"/>
    <w:rsid w:val="005E7D60"/>
    <w:rsid w:val="005E7DE2"/>
    <w:rsid w:val="005F0B37"/>
    <w:rsid w:val="005F2B79"/>
    <w:rsid w:val="005F3595"/>
    <w:rsid w:val="005F36A0"/>
    <w:rsid w:val="005F45F0"/>
    <w:rsid w:val="005F461C"/>
    <w:rsid w:val="005F54E1"/>
    <w:rsid w:val="005F5BA8"/>
    <w:rsid w:val="005F75D6"/>
    <w:rsid w:val="00601333"/>
    <w:rsid w:val="00601B85"/>
    <w:rsid w:val="00601FE1"/>
    <w:rsid w:val="0060408E"/>
    <w:rsid w:val="006048EA"/>
    <w:rsid w:val="006061EB"/>
    <w:rsid w:val="00606327"/>
    <w:rsid w:val="0061001E"/>
    <w:rsid w:val="0061166A"/>
    <w:rsid w:val="00612156"/>
    <w:rsid w:val="00612FC1"/>
    <w:rsid w:val="00613D0E"/>
    <w:rsid w:val="00615DB1"/>
    <w:rsid w:val="00616468"/>
    <w:rsid w:val="00616663"/>
    <w:rsid w:val="006170BA"/>
    <w:rsid w:val="00617213"/>
    <w:rsid w:val="006215CF"/>
    <w:rsid w:val="0062421E"/>
    <w:rsid w:val="00624569"/>
    <w:rsid w:val="0062564F"/>
    <w:rsid w:val="00625D8F"/>
    <w:rsid w:val="006266E4"/>
    <w:rsid w:val="00627DBA"/>
    <w:rsid w:val="0063530E"/>
    <w:rsid w:val="00635A45"/>
    <w:rsid w:val="00635C78"/>
    <w:rsid w:val="00636841"/>
    <w:rsid w:val="00641080"/>
    <w:rsid w:val="006418CD"/>
    <w:rsid w:val="00642B46"/>
    <w:rsid w:val="006430B2"/>
    <w:rsid w:val="0064320C"/>
    <w:rsid w:val="00644016"/>
    <w:rsid w:val="006461FB"/>
    <w:rsid w:val="00646235"/>
    <w:rsid w:val="0064729E"/>
    <w:rsid w:val="006477AF"/>
    <w:rsid w:val="00650725"/>
    <w:rsid w:val="0065129E"/>
    <w:rsid w:val="00652218"/>
    <w:rsid w:val="006527C3"/>
    <w:rsid w:val="00652EA1"/>
    <w:rsid w:val="00653A17"/>
    <w:rsid w:val="00654C34"/>
    <w:rsid w:val="00656823"/>
    <w:rsid w:val="00656EF2"/>
    <w:rsid w:val="00657256"/>
    <w:rsid w:val="0066158B"/>
    <w:rsid w:val="006619A6"/>
    <w:rsid w:val="00662951"/>
    <w:rsid w:val="006635D5"/>
    <w:rsid w:val="0066379C"/>
    <w:rsid w:val="00663F72"/>
    <w:rsid w:val="00664542"/>
    <w:rsid w:val="00665748"/>
    <w:rsid w:val="00667179"/>
    <w:rsid w:val="006706E7"/>
    <w:rsid w:val="00670E7F"/>
    <w:rsid w:val="00671F5F"/>
    <w:rsid w:val="00673B42"/>
    <w:rsid w:val="006746D3"/>
    <w:rsid w:val="00677A63"/>
    <w:rsid w:val="00681068"/>
    <w:rsid w:val="0068217F"/>
    <w:rsid w:val="00682B37"/>
    <w:rsid w:val="00682F72"/>
    <w:rsid w:val="006842EA"/>
    <w:rsid w:val="00684CC5"/>
    <w:rsid w:val="00685680"/>
    <w:rsid w:val="0068574E"/>
    <w:rsid w:val="00686142"/>
    <w:rsid w:val="00686647"/>
    <w:rsid w:val="006870E2"/>
    <w:rsid w:val="00690CB6"/>
    <w:rsid w:val="006912F2"/>
    <w:rsid w:val="00691A1B"/>
    <w:rsid w:val="00692082"/>
    <w:rsid w:val="00692C44"/>
    <w:rsid w:val="00693E96"/>
    <w:rsid w:val="00694732"/>
    <w:rsid w:val="0069595C"/>
    <w:rsid w:val="00697914"/>
    <w:rsid w:val="006A27C6"/>
    <w:rsid w:val="006A4757"/>
    <w:rsid w:val="006A6A19"/>
    <w:rsid w:val="006B1BBC"/>
    <w:rsid w:val="006B3AC7"/>
    <w:rsid w:val="006B69C1"/>
    <w:rsid w:val="006C054A"/>
    <w:rsid w:val="006C101D"/>
    <w:rsid w:val="006C479F"/>
    <w:rsid w:val="006C50E9"/>
    <w:rsid w:val="006C6128"/>
    <w:rsid w:val="006C7E10"/>
    <w:rsid w:val="006D0D78"/>
    <w:rsid w:val="006D264F"/>
    <w:rsid w:val="006D3D14"/>
    <w:rsid w:val="006D45B8"/>
    <w:rsid w:val="006D4613"/>
    <w:rsid w:val="006D4FC0"/>
    <w:rsid w:val="006D566E"/>
    <w:rsid w:val="006D5901"/>
    <w:rsid w:val="006D5908"/>
    <w:rsid w:val="006E0E47"/>
    <w:rsid w:val="006E0FF6"/>
    <w:rsid w:val="006E1EB1"/>
    <w:rsid w:val="006E334C"/>
    <w:rsid w:val="006E4CF6"/>
    <w:rsid w:val="006E6CF2"/>
    <w:rsid w:val="006F2120"/>
    <w:rsid w:val="006F3787"/>
    <w:rsid w:val="006F3F70"/>
    <w:rsid w:val="006F4035"/>
    <w:rsid w:val="006F513E"/>
    <w:rsid w:val="006F7ECB"/>
    <w:rsid w:val="0070215E"/>
    <w:rsid w:val="00703097"/>
    <w:rsid w:val="007031FF"/>
    <w:rsid w:val="007033FC"/>
    <w:rsid w:val="00704C00"/>
    <w:rsid w:val="00705DDC"/>
    <w:rsid w:val="00705F85"/>
    <w:rsid w:val="007060B0"/>
    <w:rsid w:val="007068FC"/>
    <w:rsid w:val="0071098F"/>
    <w:rsid w:val="00712E69"/>
    <w:rsid w:val="00713596"/>
    <w:rsid w:val="00713800"/>
    <w:rsid w:val="00713BC2"/>
    <w:rsid w:val="007175D8"/>
    <w:rsid w:val="0072038B"/>
    <w:rsid w:val="007212E0"/>
    <w:rsid w:val="0072151A"/>
    <w:rsid w:val="0072264F"/>
    <w:rsid w:val="0072378F"/>
    <w:rsid w:val="00724C7B"/>
    <w:rsid w:val="00725AE5"/>
    <w:rsid w:val="00726499"/>
    <w:rsid w:val="007273B3"/>
    <w:rsid w:val="00733A86"/>
    <w:rsid w:val="00734FCD"/>
    <w:rsid w:val="0073774D"/>
    <w:rsid w:val="00737E8D"/>
    <w:rsid w:val="00740E3B"/>
    <w:rsid w:val="0074115E"/>
    <w:rsid w:val="0074129F"/>
    <w:rsid w:val="00742324"/>
    <w:rsid w:val="00744117"/>
    <w:rsid w:val="007467D9"/>
    <w:rsid w:val="007473B2"/>
    <w:rsid w:val="00752C3E"/>
    <w:rsid w:val="00754FB8"/>
    <w:rsid w:val="00755556"/>
    <w:rsid w:val="00755C46"/>
    <w:rsid w:val="00756219"/>
    <w:rsid w:val="007571FB"/>
    <w:rsid w:val="00757807"/>
    <w:rsid w:val="007610A3"/>
    <w:rsid w:val="007620BF"/>
    <w:rsid w:val="0076423D"/>
    <w:rsid w:val="0076566C"/>
    <w:rsid w:val="00767338"/>
    <w:rsid w:val="007704CF"/>
    <w:rsid w:val="00772844"/>
    <w:rsid w:val="007767AB"/>
    <w:rsid w:val="00776A06"/>
    <w:rsid w:val="00777301"/>
    <w:rsid w:val="00777702"/>
    <w:rsid w:val="007813A6"/>
    <w:rsid w:val="00782D3F"/>
    <w:rsid w:val="007836E6"/>
    <w:rsid w:val="00783966"/>
    <w:rsid w:val="007861E2"/>
    <w:rsid w:val="007871BC"/>
    <w:rsid w:val="00787EF7"/>
    <w:rsid w:val="007904BA"/>
    <w:rsid w:val="00790D4C"/>
    <w:rsid w:val="00792850"/>
    <w:rsid w:val="007949FD"/>
    <w:rsid w:val="007967D8"/>
    <w:rsid w:val="007A0017"/>
    <w:rsid w:val="007A1775"/>
    <w:rsid w:val="007A2AB6"/>
    <w:rsid w:val="007A2D82"/>
    <w:rsid w:val="007A2EB2"/>
    <w:rsid w:val="007A3F68"/>
    <w:rsid w:val="007A41CA"/>
    <w:rsid w:val="007A4FDA"/>
    <w:rsid w:val="007A5176"/>
    <w:rsid w:val="007A53CF"/>
    <w:rsid w:val="007A567B"/>
    <w:rsid w:val="007B007C"/>
    <w:rsid w:val="007B0AED"/>
    <w:rsid w:val="007B1025"/>
    <w:rsid w:val="007B16B1"/>
    <w:rsid w:val="007B17E7"/>
    <w:rsid w:val="007B1C72"/>
    <w:rsid w:val="007B3B09"/>
    <w:rsid w:val="007B59C8"/>
    <w:rsid w:val="007B5ED7"/>
    <w:rsid w:val="007B6114"/>
    <w:rsid w:val="007B71ED"/>
    <w:rsid w:val="007B73C2"/>
    <w:rsid w:val="007B777B"/>
    <w:rsid w:val="007C089F"/>
    <w:rsid w:val="007C09CA"/>
    <w:rsid w:val="007C0B65"/>
    <w:rsid w:val="007C0C71"/>
    <w:rsid w:val="007C1104"/>
    <w:rsid w:val="007C3480"/>
    <w:rsid w:val="007C3D74"/>
    <w:rsid w:val="007C4E74"/>
    <w:rsid w:val="007C5275"/>
    <w:rsid w:val="007C64D8"/>
    <w:rsid w:val="007C6670"/>
    <w:rsid w:val="007C734B"/>
    <w:rsid w:val="007C7B36"/>
    <w:rsid w:val="007D3FCE"/>
    <w:rsid w:val="007D6529"/>
    <w:rsid w:val="007D74F1"/>
    <w:rsid w:val="007E1852"/>
    <w:rsid w:val="007E1E10"/>
    <w:rsid w:val="007E45B1"/>
    <w:rsid w:val="007E5232"/>
    <w:rsid w:val="007E5469"/>
    <w:rsid w:val="007E7A63"/>
    <w:rsid w:val="007F05E4"/>
    <w:rsid w:val="007F1FC3"/>
    <w:rsid w:val="007F2C6E"/>
    <w:rsid w:val="007F46DA"/>
    <w:rsid w:val="007F5219"/>
    <w:rsid w:val="007F59F4"/>
    <w:rsid w:val="007F7F87"/>
    <w:rsid w:val="00802B8F"/>
    <w:rsid w:val="00803357"/>
    <w:rsid w:val="0080559A"/>
    <w:rsid w:val="008060FC"/>
    <w:rsid w:val="00806182"/>
    <w:rsid w:val="008078BE"/>
    <w:rsid w:val="00807A63"/>
    <w:rsid w:val="00811E8E"/>
    <w:rsid w:val="00813569"/>
    <w:rsid w:val="00815150"/>
    <w:rsid w:val="00815F25"/>
    <w:rsid w:val="00816338"/>
    <w:rsid w:val="00816882"/>
    <w:rsid w:val="00816C37"/>
    <w:rsid w:val="00817E27"/>
    <w:rsid w:val="00820B19"/>
    <w:rsid w:val="00822025"/>
    <w:rsid w:val="00823C61"/>
    <w:rsid w:val="00824157"/>
    <w:rsid w:val="00825B3B"/>
    <w:rsid w:val="00826F73"/>
    <w:rsid w:val="00827148"/>
    <w:rsid w:val="00827377"/>
    <w:rsid w:val="00827EDB"/>
    <w:rsid w:val="0083270C"/>
    <w:rsid w:val="00832959"/>
    <w:rsid w:val="0083476B"/>
    <w:rsid w:val="00835C76"/>
    <w:rsid w:val="00836353"/>
    <w:rsid w:val="008366A7"/>
    <w:rsid w:val="00840D7B"/>
    <w:rsid w:val="00840FF9"/>
    <w:rsid w:val="00841726"/>
    <w:rsid w:val="00841B44"/>
    <w:rsid w:val="0084494D"/>
    <w:rsid w:val="00846A18"/>
    <w:rsid w:val="00846B75"/>
    <w:rsid w:val="00852BF3"/>
    <w:rsid w:val="00854A24"/>
    <w:rsid w:val="00855358"/>
    <w:rsid w:val="008555A8"/>
    <w:rsid w:val="008564C5"/>
    <w:rsid w:val="008619A4"/>
    <w:rsid w:val="00862797"/>
    <w:rsid w:val="00864773"/>
    <w:rsid w:val="00865B63"/>
    <w:rsid w:val="00870325"/>
    <w:rsid w:val="008716BE"/>
    <w:rsid w:val="00871D36"/>
    <w:rsid w:val="008726E9"/>
    <w:rsid w:val="00872D95"/>
    <w:rsid w:val="00874928"/>
    <w:rsid w:val="008762FC"/>
    <w:rsid w:val="00876397"/>
    <w:rsid w:val="008813C6"/>
    <w:rsid w:val="0088152C"/>
    <w:rsid w:val="00881548"/>
    <w:rsid w:val="00881B88"/>
    <w:rsid w:val="0088417E"/>
    <w:rsid w:val="00884AB0"/>
    <w:rsid w:val="00884BEE"/>
    <w:rsid w:val="00885DE1"/>
    <w:rsid w:val="00890E5E"/>
    <w:rsid w:val="00891F60"/>
    <w:rsid w:val="00893161"/>
    <w:rsid w:val="008941E8"/>
    <w:rsid w:val="008944A6"/>
    <w:rsid w:val="0089563F"/>
    <w:rsid w:val="008A0673"/>
    <w:rsid w:val="008A25BB"/>
    <w:rsid w:val="008A2632"/>
    <w:rsid w:val="008A2FAA"/>
    <w:rsid w:val="008A3B9C"/>
    <w:rsid w:val="008A40FD"/>
    <w:rsid w:val="008A57A9"/>
    <w:rsid w:val="008A64CA"/>
    <w:rsid w:val="008A685E"/>
    <w:rsid w:val="008A6DD7"/>
    <w:rsid w:val="008B14E1"/>
    <w:rsid w:val="008B196C"/>
    <w:rsid w:val="008B1A1C"/>
    <w:rsid w:val="008B1FC7"/>
    <w:rsid w:val="008B208D"/>
    <w:rsid w:val="008B2523"/>
    <w:rsid w:val="008B43CB"/>
    <w:rsid w:val="008B5C3A"/>
    <w:rsid w:val="008C02EB"/>
    <w:rsid w:val="008C082A"/>
    <w:rsid w:val="008C1162"/>
    <w:rsid w:val="008C18C4"/>
    <w:rsid w:val="008C30B8"/>
    <w:rsid w:val="008C454F"/>
    <w:rsid w:val="008C6860"/>
    <w:rsid w:val="008C6B5C"/>
    <w:rsid w:val="008C7AC7"/>
    <w:rsid w:val="008D0CB7"/>
    <w:rsid w:val="008D1A31"/>
    <w:rsid w:val="008D2059"/>
    <w:rsid w:val="008D3C6D"/>
    <w:rsid w:val="008D3E87"/>
    <w:rsid w:val="008D4219"/>
    <w:rsid w:val="008D552A"/>
    <w:rsid w:val="008D590C"/>
    <w:rsid w:val="008D70AB"/>
    <w:rsid w:val="008E07BA"/>
    <w:rsid w:val="008E2C8C"/>
    <w:rsid w:val="008E2D12"/>
    <w:rsid w:val="008E2FA8"/>
    <w:rsid w:val="008E4A6D"/>
    <w:rsid w:val="008E6E33"/>
    <w:rsid w:val="008E7497"/>
    <w:rsid w:val="008F05A0"/>
    <w:rsid w:val="008F0791"/>
    <w:rsid w:val="008F1080"/>
    <w:rsid w:val="008F1778"/>
    <w:rsid w:val="008F1FB8"/>
    <w:rsid w:val="008F5CB1"/>
    <w:rsid w:val="008F6004"/>
    <w:rsid w:val="00902921"/>
    <w:rsid w:val="0090309A"/>
    <w:rsid w:val="009056CC"/>
    <w:rsid w:val="0090695A"/>
    <w:rsid w:val="00907F69"/>
    <w:rsid w:val="00910532"/>
    <w:rsid w:val="00911922"/>
    <w:rsid w:val="00911EB0"/>
    <w:rsid w:val="00912461"/>
    <w:rsid w:val="0091262B"/>
    <w:rsid w:val="00912833"/>
    <w:rsid w:val="009142D9"/>
    <w:rsid w:val="00914659"/>
    <w:rsid w:val="00915B63"/>
    <w:rsid w:val="00917EC0"/>
    <w:rsid w:val="0092059C"/>
    <w:rsid w:val="00922851"/>
    <w:rsid w:val="00922C17"/>
    <w:rsid w:val="009230BC"/>
    <w:rsid w:val="009232D2"/>
    <w:rsid w:val="00924332"/>
    <w:rsid w:val="00924AC1"/>
    <w:rsid w:val="00924AE7"/>
    <w:rsid w:val="00924F58"/>
    <w:rsid w:val="009260BB"/>
    <w:rsid w:val="009323DF"/>
    <w:rsid w:val="00937E16"/>
    <w:rsid w:val="00941A91"/>
    <w:rsid w:val="00941DB1"/>
    <w:rsid w:val="0094252C"/>
    <w:rsid w:val="00942743"/>
    <w:rsid w:val="00944463"/>
    <w:rsid w:val="00945110"/>
    <w:rsid w:val="00946393"/>
    <w:rsid w:val="00946AE3"/>
    <w:rsid w:val="009504C0"/>
    <w:rsid w:val="00950A43"/>
    <w:rsid w:val="0095325F"/>
    <w:rsid w:val="009537CC"/>
    <w:rsid w:val="00953A55"/>
    <w:rsid w:val="009559F2"/>
    <w:rsid w:val="00956062"/>
    <w:rsid w:val="00956BFF"/>
    <w:rsid w:val="00957238"/>
    <w:rsid w:val="00957867"/>
    <w:rsid w:val="009600B1"/>
    <w:rsid w:val="00960DF6"/>
    <w:rsid w:val="009612A0"/>
    <w:rsid w:val="00961673"/>
    <w:rsid w:val="00962494"/>
    <w:rsid w:val="00962BFD"/>
    <w:rsid w:val="00963F94"/>
    <w:rsid w:val="00964C81"/>
    <w:rsid w:val="00964DFD"/>
    <w:rsid w:val="00966636"/>
    <w:rsid w:val="00966B48"/>
    <w:rsid w:val="00966D7E"/>
    <w:rsid w:val="00970514"/>
    <w:rsid w:val="00971B42"/>
    <w:rsid w:val="00972993"/>
    <w:rsid w:val="00974519"/>
    <w:rsid w:val="0097465E"/>
    <w:rsid w:val="009761D7"/>
    <w:rsid w:val="0097668C"/>
    <w:rsid w:val="0097680A"/>
    <w:rsid w:val="00976EDB"/>
    <w:rsid w:val="00977D75"/>
    <w:rsid w:val="0098060E"/>
    <w:rsid w:val="00981727"/>
    <w:rsid w:val="0098181D"/>
    <w:rsid w:val="00982790"/>
    <w:rsid w:val="009832DF"/>
    <w:rsid w:val="0098473F"/>
    <w:rsid w:val="0098706E"/>
    <w:rsid w:val="00987330"/>
    <w:rsid w:val="00987591"/>
    <w:rsid w:val="009902FE"/>
    <w:rsid w:val="00991321"/>
    <w:rsid w:val="009967B9"/>
    <w:rsid w:val="00996F9C"/>
    <w:rsid w:val="00997C05"/>
    <w:rsid w:val="009A13F7"/>
    <w:rsid w:val="009A5836"/>
    <w:rsid w:val="009A6690"/>
    <w:rsid w:val="009A7101"/>
    <w:rsid w:val="009A7645"/>
    <w:rsid w:val="009B1E89"/>
    <w:rsid w:val="009B1F8C"/>
    <w:rsid w:val="009B3B6B"/>
    <w:rsid w:val="009B3C3E"/>
    <w:rsid w:val="009B4D4F"/>
    <w:rsid w:val="009C0CC3"/>
    <w:rsid w:val="009C1BEE"/>
    <w:rsid w:val="009C208D"/>
    <w:rsid w:val="009C256C"/>
    <w:rsid w:val="009C26C2"/>
    <w:rsid w:val="009C31E2"/>
    <w:rsid w:val="009C3866"/>
    <w:rsid w:val="009C4F9E"/>
    <w:rsid w:val="009D245F"/>
    <w:rsid w:val="009D41A5"/>
    <w:rsid w:val="009D5038"/>
    <w:rsid w:val="009D5307"/>
    <w:rsid w:val="009D5781"/>
    <w:rsid w:val="009D5E4C"/>
    <w:rsid w:val="009D6633"/>
    <w:rsid w:val="009D700C"/>
    <w:rsid w:val="009E0621"/>
    <w:rsid w:val="009E0B34"/>
    <w:rsid w:val="009E0F2A"/>
    <w:rsid w:val="009E1DCD"/>
    <w:rsid w:val="009E3406"/>
    <w:rsid w:val="009E6378"/>
    <w:rsid w:val="009E7364"/>
    <w:rsid w:val="009E7D88"/>
    <w:rsid w:val="009F2C43"/>
    <w:rsid w:val="009F2FCB"/>
    <w:rsid w:val="009F3B73"/>
    <w:rsid w:val="009F50F8"/>
    <w:rsid w:val="009F5271"/>
    <w:rsid w:val="009F724B"/>
    <w:rsid w:val="00A007EE"/>
    <w:rsid w:val="00A008B0"/>
    <w:rsid w:val="00A02AF1"/>
    <w:rsid w:val="00A02F23"/>
    <w:rsid w:val="00A03862"/>
    <w:rsid w:val="00A04FA1"/>
    <w:rsid w:val="00A05007"/>
    <w:rsid w:val="00A061D4"/>
    <w:rsid w:val="00A07775"/>
    <w:rsid w:val="00A10D02"/>
    <w:rsid w:val="00A113B8"/>
    <w:rsid w:val="00A139BB"/>
    <w:rsid w:val="00A14CA9"/>
    <w:rsid w:val="00A14CBA"/>
    <w:rsid w:val="00A251D4"/>
    <w:rsid w:val="00A2582E"/>
    <w:rsid w:val="00A2634B"/>
    <w:rsid w:val="00A264FC"/>
    <w:rsid w:val="00A275A0"/>
    <w:rsid w:val="00A27ACC"/>
    <w:rsid w:val="00A27FF9"/>
    <w:rsid w:val="00A301FA"/>
    <w:rsid w:val="00A319E4"/>
    <w:rsid w:val="00A3232C"/>
    <w:rsid w:val="00A34B13"/>
    <w:rsid w:val="00A351A7"/>
    <w:rsid w:val="00A35805"/>
    <w:rsid w:val="00A35CE3"/>
    <w:rsid w:val="00A40A40"/>
    <w:rsid w:val="00A41DA4"/>
    <w:rsid w:val="00A425E3"/>
    <w:rsid w:val="00A438B4"/>
    <w:rsid w:val="00A43A95"/>
    <w:rsid w:val="00A45D97"/>
    <w:rsid w:val="00A45F89"/>
    <w:rsid w:val="00A50179"/>
    <w:rsid w:val="00A51E26"/>
    <w:rsid w:val="00A522D1"/>
    <w:rsid w:val="00A538F0"/>
    <w:rsid w:val="00A53FEA"/>
    <w:rsid w:val="00A5565C"/>
    <w:rsid w:val="00A56100"/>
    <w:rsid w:val="00A5626D"/>
    <w:rsid w:val="00A616DE"/>
    <w:rsid w:val="00A62DCA"/>
    <w:rsid w:val="00A62FA4"/>
    <w:rsid w:val="00A6479E"/>
    <w:rsid w:val="00A65123"/>
    <w:rsid w:val="00A65174"/>
    <w:rsid w:val="00A66417"/>
    <w:rsid w:val="00A67ADF"/>
    <w:rsid w:val="00A70D03"/>
    <w:rsid w:val="00A72AB0"/>
    <w:rsid w:val="00A73072"/>
    <w:rsid w:val="00A7574C"/>
    <w:rsid w:val="00A768CF"/>
    <w:rsid w:val="00A76EE5"/>
    <w:rsid w:val="00A7739C"/>
    <w:rsid w:val="00A77A99"/>
    <w:rsid w:val="00A80DC5"/>
    <w:rsid w:val="00A8124F"/>
    <w:rsid w:val="00A84FD0"/>
    <w:rsid w:val="00A856A7"/>
    <w:rsid w:val="00A85FA7"/>
    <w:rsid w:val="00A8612E"/>
    <w:rsid w:val="00A870FF"/>
    <w:rsid w:val="00A905F4"/>
    <w:rsid w:val="00A927E2"/>
    <w:rsid w:val="00A931D5"/>
    <w:rsid w:val="00A9351F"/>
    <w:rsid w:val="00A9357C"/>
    <w:rsid w:val="00A94B59"/>
    <w:rsid w:val="00A969D0"/>
    <w:rsid w:val="00A9738E"/>
    <w:rsid w:val="00AA151B"/>
    <w:rsid w:val="00AA158B"/>
    <w:rsid w:val="00AA18EB"/>
    <w:rsid w:val="00AA2740"/>
    <w:rsid w:val="00AA3B59"/>
    <w:rsid w:val="00AA4331"/>
    <w:rsid w:val="00AA6272"/>
    <w:rsid w:val="00AA7FA8"/>
    <w:rsid w:val="00AB0AC8"/>
    <w:rsid w:val="00AB117E"/>
    <w:rsid w:val="00AB3045"/>
    <w:rsid w:val="00AB485D"/>
    <w:rsid w:val="00AB6996"/>
    <w:rsid w:val="00AB6C52"/>
    <w:rsid w:val="00AB7A5E"/>
    <w:rsid w:val="00AC065F"/>
    <w:rsid w:val="00AC0C1F"/>
    <w:rsid w:val="00AC2631"/>
    <w:rsid w:val="00AC2E72"/>
    <w:rsid w:val="00AC3C18"/>
    <w:rsid w:val="00AC4778"/>
    <w:rsid w:val="00AD0C49"/>
    <w:rsid w:val="00AD10F1"/>
    <w:rsid w:val="00AD1220"/>
    <w:rsid w:val="00AD217D"/>
    <w:rsid w:val="00AD3192"/>
    <w:rsid w:val="00AD32EB"/>
    <w:rsid w:val="00AD3D9A"/>
    <w:rsid w:val="00AD3E59"/>
    <w:rsid w:val="00AD6A45"/>
    <w:rsid w:val="00AD7494"/>
    <w:rsid w:val="00AD7537"/>
    <w:rsid w:val="00AE0CA8"/>
    <w:rsid w:val="00AE12D8"/>
    <w:rsid w:val="00AE34AB"/>
    <w:rsid w:val="00AE79DA"/>
    <w:rsid w:val="00AF0432"/>
    <w:rsid w:val="00AF106B"/>
    <w:rsid w:val="00AF167F"/>
    <w:rsid w:val="00AF3964"/>
    <w:rsid w:val="00AF4580"/>
    <w:rsid w:val="00AF4EB3"/>
    <w:rsid w:val="00AF4F43"/>
    <w:rsid w:val="00B01A92"/>
    <w:rsid w:val="00B02948"/>
    <w:rsid w:val="00B050E4"/>
    <w:rsid w:val="00B07EF6"/>
    <w:rsid w:val="00B103EA"/>
    <w:rsid w:val="00B10C49"/>
    <w:rsid w:val="00B129C6"/>
    <w:rsid w:val="00B12F33"/>
    <w:rsid w:val="00B1476C"/>
    <w:rsid w:val="00B14C89"/>
    <w:rsid w:val="00B153E1"/>
    <w:rsid w:val="00B168D6"/>
    <w:rsid w:val="00B16939"/>
    <w:rsid w:val="00B16A37"/>
    <w:rsid w:val="00B252B2"/>
    <w:rsid w:val="00B2530D"/>
    <w:rsid w:val="00B2634A"/>
    <w:rsid w:val="00B31128"/>
    <w:rsid w:val="00B32BA3"/>
    <w:rsid w:val="00B33BA5"/>
    <w:rsid w:val="00B35A06"/>
    <w:rsid w:val="00B379DC"/>
    <w:rsid w:val="00B4271D"/>
    <w:rsid w:val="00B435A3"/>
    <w:rsid w:val="00B44396"/>
    <w:rsid w:val="00B4494B"/>
    <w:rsid w:val="00B45B3A"/>
    <w:rsid w:val="00B4698B"/>
    <w:rsid w:val="00B46CBF"/>
    <w:rsid w:val="00B47996"/>
    <w:rsid w:val="00B47B98"/>
    <w:rsid w:val="00B503A5"/>
    <w:rsid w:val="00B51207"/>
    <w:rsid w:val="00B524AF"/>
    <w:rsid w:val="00B52DBF"/>
    <w:rsid w:val="00B54A3A"/>
    <w:rsid w:val="00B56E81"/>
    <w:rsid w:val="00B57238"/>
    <w:rsid w:val="00B574FA"/>
    <w:rsid w:val="00B60D9F"/>
    <w:rsid w:val="00B612D8"/>
    <w:rsid w:val="00B61CFB"/>
    <w:rsid w:val="00B63268"/>
    <w:rsid w:val="00B63414"/>
    <w:rsid w:val="00B648C2"/>
    <w:rsid w:val="00B7299F"/>
    <w:rsid w:val="00B74568"/>
    <w:rsid w:val="00B7526E"/>
    <w:rsid w:val="00B7742C"/>
    <w:rsid w:val="00B7780B"/>
    <w:rsid w:val="00B81914"/>
    <w:rsid w:val="00B81BC5"/>
    <w:rsid w:val="00B83146"/>
    <w:rsid w:val="00B84802"/>
    <w:rsid w:val="00B85A0C"/>
    <w:rsid w:val="00B86760"/>
    <w:rsid w:val="00B87B54"/>
    <w:rsid w:val="00B91036"/>
    <w:rsid w:val="00B92104"/>
    <w:rsid w:val="00B93649"/>
    <w:rsid w:val="00B9481D"/>
    <w:rsid w:val="00B959E3"/>
    <w:rsid w:val="00B968BB"/>
    <w:rsid w:val="00B96EBE"/>
    <w:rsid w:val="00BA10C0"/>
    <w:rsid w:val="00BA1536"/>
    <w:rsid w:val="00BA1A02"/>
    <w:rsid w:val="00BA1CBC"/>
    <w:rsid w:val="00BA1EB8"/>
    <w:rsid w:val="00BA3D4C"/>
    <w:rsid w:val="00BA69B7"/>
    <w:rsid w:val="00BA6AC6"/>
    <w:rsid w:val="00BA6EA4"/>
    <w:rsid w:val="00BA782E"/>
    <w:rsid w:val="00BB10DF"/>
    <w:rsid w:val="00BB1857"/>
    <w:rsid w:val="00BB23A3"/>
    <w:rsid w:val="00BB27C4"/>
    <w:rsid w:val="00BB33EE"/>
    <w:rsid w:val="00BB3FA1"/>
    <w:rsid w:val="00BB5798"/>
    <w:rsid w:val="00BB67CE"/>
    <w:rsid w:val="00BB774E"/>
    <w:rsid w:val="00BB7DE1"/>
    <w:rsid w:val="00BC2808"/>
    <w:rsid w:val="00BC2FA6"/>
    <w:rsid w:val="00BC3C9B"/>
    <w:rsid w:val="00BD057D"/>
    <w:rsid w:val="00BD05AA"/>
    <w:rsid w:val="00BD0BB1"/>
    <w:rsid w:val="00BD0D28"/>
    <w:rsid w:val="00BD428D"/>
    <w:rsid w:val="00BD54E3"/>
    <w:rsid w:val="00BD6971"/>
    <w:rsid w:val="00BE3837"/>
    <w:rsid w:val="00BE4058"/>
    <w:rsid w:val="00BE5E47"/>
    <w:rsid w:val="00BE5FF8"/>
    <w:rsid w:val="00BE68CF"/>
    <w:rsid w:val="00BE754B"/>
    <w:rsid w:val="00BE7B06"/>
    <w:rsid w:val="00BE7DA4"/>
    <w:rsid w:val="00BF10F4"/>
    <w:rsid w:val="00BF1191"/>
    <w:rsid w:val="00BF2DB1"/>
    <w:rsid w:val="00BF2EBA"/>
    <w:rsid w:val="00BF3032"/>
    <w:rsid w:val="00BF5533"/>
    <w:rsid w:val="00C0136A"/>
    <w:rsid w:val="00C01CBE"/>
    <w:rsid w:val="00C0213F"/>
    <w:rsid w:val="00C02AD2"/>
    <w:rsid w:val="00C02C45"/>
    <w:rsid w:val="00C033AB"/>
    <w:rsid w:val="00C05EBE"/>
    <w:rsid w:val="00C06127"/>
    <w:rsid w:val="00C06C0A"/>
    <w:rsid w:val="00C124F3"/>
    <w:rsid w:val="00C1261E"/>
    <w:rsid w:val="00C13391"/>
    <w:rsid w:val="00C1476C"/>
    <w:rsid w:val="00C1660E"/>
    <w:rsid w:val="00C177C0"/>
    <w:rsid w:val="00C17B4C"/>
    <w:rsid w:val="00C205B7"/>
    <w:rsid w:val="00C22604"/>
    <w:rsid w:val="00C23FFD"/>
    <w:rsid w:val="00C246A6"/>
    <w:rsid w:val="00C307EB"/>
    <w:rsid w:val="00C3085E"/>
    <w:rsid w:val="00C309A2"/>
    <w:rsid w:val="00C3328F"/>
    <w:rsid w:val="00C33C58"/>
    <w:rsid w:val="00C34D63"/>
    <w:rsid w:val="00C41955"/>
    <w:rsid w:val="00C419CF"/>
    <w:rsid w:val="00C4276D"/>
    <w:rsid w:val="00C460CE"/>
    <w:rsid w:val="00C4739A"/>
    <w:rsid w:val="00C51551"/>
    <w:rsid w:val="00C53EEB"/>
    <w:rsid w:val="00C54636"/>
    <w:rsid w:val="00C5479B"/>
    <w:rsid w:val="00C55B83"/>
    <w:rsid w:val="00C57693"/>
    <w:rsid w:val="00C579FE"/>
    <w:rsid w:val="00C608ED"/>
    <w:rsid w:val="00C60EDC"/>
    <w:rsid w:val="00C619E8"/>
    <w:rsid w:val="00C61B19"/>
    <w:rsid w:val="00C61DD3"/>
    <w:rsid w:val="00C62820"/>
    <w:rsid w:val="00C64A4A"/>
    <w:rsid w:val="00C64EDC"/>
    <w:rsid w:val="00C661A9"/>
    <w:rsid w:val="00C66E1A"/>
    <w:rsid w:val="00C708EC"/>
    <w:rsid w:val="00C71D1E"/>
    <w:rsid w:val="00C73096"/>
    <w:rsid w:val="00C736D5"/>
    <w:rsid w:val="00C74298"/>
    <w:rsid w:val="00C7526A"/>
    <w:rsid w:val="00C7560D"/>
    <w:rsid w:val="00C75E83"/>
    <w:rsid w:val="00C77528"/>
    <w:rsid w:val="00C8027E"/>
    <w:rsid w:val="00C8123C"/>
    <w:rsid w:val="00C86F83"/>
    <w:rsid w:val="00C87710"/>
    <w:rsid w:val="00C93EE4"/>
    <w:rsid w:val="00C94B45"/>
    <w:rsid w:val="00C96E11"/>
    <w:rsid w:val="00C97439"/>
    <w:rsid w:val="00C979E8"/>
    <w:rsid w:val="00C97BA1"/>
    <w:rsid w:val="00CA0DD3"/>
    <w:rsid w:val="00CA13C9"/>
    <w:rsid w:val="00CA2D81"/>
    <w:rsid w:val="00CA3CDA"/>
    <w:rsid w:val="00CA42BF"/>
    <w:rsid w:val="00CA53F5"/>
    <w:rsid w:val="00CA781F"/>
    <w:rsid w:val="00CB0317"/>
    <w:rsid w:val="00CB0CB1"/>
    <w:rsid w:val="00CB0ED6"/>
    <w:rsid w:val="00CB12C6"/>
    <w:rsid w:val="00CB1750"/>
    <w:rsid w:val="00CB1E7B"/>
    <w:rsid w:val="00CB307D"/>
    <w:rsid w:val="00CB3171"/>
    <w:rsid w:val="00CB44E7"/>
    <w:rsid w:val="00CB4FED"/>
    <w:rsid w:val="00CB5A35"/>
    <w:rsid w:val="00CB7450"/>
    <w:rsid w:val="00CC3C3A"/>
    <w:rsid w:val="00CD0A89"/>
    <w:rsid w:val="00CD1AF4"/>
    <w:rsid w:val="00CD536E"/>
    <w:rsid w:val="00CD5714"/>
    <w:rsid w:val="00CD5C56"/>
    <w:rsid w:val="00CD6CD4"/>
    <w:rsid w:val="00CD6D47"/>
    <w:rsid w:val="00CD7057"/>
    <w:rsid w:val="00CE0D0B"/>
    <w:rsid w:val="00CE1A02"/>
    <w:rsid w:val="00CE1A08"/>
    <w:rsid w:val="00CE1C0B"/>
    <w:rsid w:val="00CE3016"/>
    <w:rsid w:val="00CE3C13"/>
    <w:rsid w:val="00CE4941"/>
    <w:rsid w:val="00CE5A5E"/>
    <w:rsid w:val="00CE5B14"/>
    <w:rsid w:val="00CE5FF2"/>
    <w:rsid w:val="00CE713C"/>
    <w:rsid w:val="00CE7556"/>
    <w:rsid w:val="00CF11B2"/>
    <w:rsid w:val="00CF210C"/>
    <w:rsid w:val="00CF238E"/>
    <w:rsid w:val="00CF3250"/>
    <w:rsid w:val="00CF3504"/>
    <w:rsid w:val="00CF3CC8"/>
    <w:rsid w:val="00CF6DF4"/>
    <w:rsid w:val="00CF75CD"/>
    <w:rsid w:val="00D0258E"/>
    <w:rsid w:val="00D02DFA"/>
    <w:rsid w:val="00D0303C"/>
    <w:rsid w:val="00D05201"/>
    <w:rsid w:val="00D05BB6"/>
    <w:rsid w:val="00D05E7A"/>
    <w:rsid w:val="00D0614B"/>
    <w:rsid w:val="00D068AD"/>
    <w:rsid w:val="00D06D5B"/>
    <w:rsid w:val="00D073E3"/>
    <w:rsid w:val="00D149F9"/>
    <w:rsid w:val="00D210D7"/>
    <w:rsid w:val="00D21C27"/>
    <w:rsid w:val="00D23C4B"/>
    <w:rsid w:val="00D24B6A"/>
    <w:rsid w:val="00D26884"/>
    <w:rsid w:val="00D279A8"/>
    <w:rsid w:val="00D31DF7"/>
    <w:rsid w:val="00D32462"/>
    <w:rsid w:val="00D32E53"/>
    <w:rsid w:val="00D3492B"/>
    <w:rsid w:val="00D41436"/>
    <w:rsid w:val="00D45CA4"/>
    <w:rsid w:val="00D47176"/>
    <w:rsid w:val="00D50165"/>
    <w:rsid w:val="00D52961"/>
    <w:rsid w:val="00D544EE"/>
    <w:rsid w:val="00D55016"/>
    <w:rsid w:val="00D6323E"/>
    <w:rsid w:val="00D633A7"/>
    <w:rsid w:val="00D6348D"/>
    <w:rsid w:val="00D64C27"/>
    <w:rsid w:val="00D651C5"/>
    <w:rsid w:val="00D65760"/>
    <w:rsid w:val="00D663F5"/>
    <w:rsid w:val="00D66C90"/>
    <w:rsid w:val="00D700D2"/>
    <w:rsid w:val="00D70919"/>
    <w:rsid w:val="00D718AC"/>
    <w:rsid w:val="00D72310"/>
    <w:rsid w:val="00D72BC0"/>
    <w:rsid w:val="00D76798"/>
    <w:rsid w:val="00D77921"/>
    <w:rsid w:val="00D80CC1"/>
    <w:rsid w:val="00D81217"/>
    <w:rsid w:val="00D8196A"/>
    <w:rsid w:val="00D83E61"/>
    <w:rsid w:val="00D840C4"/>
    <w:rsid w:val="00D8448B"/>
    <w:rsid w:val="00D8523C"/>
    <w:rsid w:val="00D85BC1"/>
    <w:rsid w:val="00D873EF"/>
    <w:rsid w:val="00D87750"/>
    <w:rsid w:val="00D87BB9"/>
    <w:rsid w:val="00D9014F"/>
    <w:rsid w:val="00D908D8"/>
    <w:rsid w:val="00D918ED"/>
    <w:rsid w:val="00D92C60"/>
    <w:rsid w:val="00D93F1A"/>
    <w:rsid w:val="00D95397"/>
    <w:rsid w:val="00D977FD"/>
    <w:rsid w:val="00DA0DAA"/>
    <w:rsid w:val="00DA1F7A"/>
    <w:rsid w:val="00DA26F8"/>
    <w:rsid w:val="00DA32CD"/>
    <w:rsid w:val="00DA491B"/>
    <w:rsid w:val="00DA639D"/>
    <w:rsid w:val="00DA7C05"/>
    <w:rsid w:val="00DB1413"/>
    <w:rsid w:val="00DB21EC"/>
    <w:rsid w:val="00DB3532"/>
    <w:rsid w:val="00DB386C"/>
    <w:rsid w:val="00DB3B36"/>
    <w:rsid w:val="00DB4571"/>
    <w:rsid w:val="00DB5ABC"/>
    <w:rsid w:val="00DB5C55"/>
    <w:rsid w:val="00DB6EF3"/>
    <w:rsid w:val="00DB7997"/>
    <w:rsid w:val="00DC02E6"/>
    <w:rsid w:val="00DC1671"/>
    <w:rsid w:val="00DC28BE"/>
    <w:rsid w:val="00DC2950"/>
    <w:rsid w:val="00DC2BB4"/>
    <w:rsid w:val="00DC3240"/>
    <w:rsid w:val="00DC327F"/>
    <w:rsid w:val="00DC38A9"/>
    <w:rsid w:val="00DC4DA9"/>
    <w:rsid w:val="00DD11E6"/>
    <w:rsid w:val="00DD1AA7"/>
    <w:rsid w:val="00DD1F99"/>
    <w:rsid w:val="00DD346E"/>
    <w:rsid w:val="00DD479A"/>
    <w:rsid w:val="00DD47C3"/>
    <w:rsid w:val="00DD4954"/>
    <w:rsid w:val="00DD4BFE"/>
    <w:rsid w:val="00DD70F9"/>
    <w:rsid w:val="00DD7F51"/>
    <w:rsid w:val="00DE0A8A"/>
    <w:rsid w:val="00DE0E9F"/>
    <w:rsid w:val="00DE1621"/>
    <w:rsid w:val="00DE4C59"/>
    <w:rsid w:val="00DE5084"/>
    <w:rsid w:val="00DE5C52"/>
    <w:rsid w:val="00DF1489"/>
    <w:rsid w:val="00DF16EE"/>
    <w:rsid w:val="00DF1731"/>
    <w:rsid w:val="00DF2261"/>
    <w:rsid w:val="00DF4FC9"/>
    <w:rsid w:val="00E032CA"/>
    <w:rsid w:val="00E03369"/>
    <w:rsid w:val="00E04916"/>
    <w:rsid w:val="00E05101"/>
    <w:rsid w:val="00E0566B"/>
    <w:rsid w:val="00E06135"/>
    <w:rsid w:val="00E0719A"/>
    <w:rsid w:val="00E07642"/>
    <w:rsid w:val="00E10F4F"/>
    <w:rsid w:val="00E11BEC"/>
    <w:rsid w:val="00E1327E"/>
    <w:rsid w:val="00E1371D"/>
    <w:rsid w:val="00E13B38"/>
    <w:rsid w:val="00E14F80"/>
    <w:rsid w:val="00E165ED"/>
    <w:rsid w:val="00E16CC2"/>
    <w:rsid w:val="00E17672"/>
    <w:rsid w:val="00E20D45"/>
    <w:rsid w:val="00E2125A"/>
    <w:rsid w:val="00E23711"/>
    <w:rsid w:val="00E23A76"/>
    <w:rsid w:val="00E2666D"/>
    <w:rsid w:val="00E2677E"/>
    <w:rsid w:val="00E308AE"/>
    <w:rsid w:val="00E30D29"/>
    <w:rsid w:val="00E30F95"/>
    <w:rsid w:val="00E33C32"/>
    <w:rsid w:val="00E34382"/>
    <w:rsid w:val="00E3561D"/>
    <w:rsid w:val="00E37437"/>
    <w:rsid w:val="00E404D9"/>
    <w:rsid w:val="00E419C1"/>
    <w:rsid w:val="00E42A36"/>
    <w:rsid w:val="00E42ECD"/>
    <w:rsid w:val="00E44FCE"/>
    <w:rsid w:val="00E4742A"/>
    <w:rsid w:val="00E47E11"/>
    <w:rsid w:val="00E51375"/>
    <w:rsid w:val="00E53153"/>
    <w:rsid w:val="00E545C5"/>
    <w:rsid w:val="00E56A7E"/>
    <w:rsid w:val="00E60DE1"/>
    <w:rsid w:val="00E61829"/>
    <w:rsid w:val="00E61CF8"/>
    <w:rsid w:val="00E63834"/>
    <w:rsid w:val="00E642E8"/>
    <w:rsid w:val="00E64AE2"/>
    <w:rsid w:val="00E65B91"/>
    <w:rsid w:val="00E71175"/>
    <w:rsid w:val="00E7170C"/>
    <w:rsid w:val="00E746C4"/>
    <w:rsid w:val="00E747BE"/>
    <w:rsid w:val="00E75A4A"/>
    <w:rsid w:val="00E7665E"/>
    <w:rsid w:val="00E779EB"/>
    <w:rsid w:val="00E820A4"/>
    <w:rsid w:val="00E8296B"/>
    <w:rsid w:val="00E830FC"/>
    <w:rsid w:val="00E854A6"/>
    <w:rsid w:val="00E85763"/>
    <w:rsid w:val="00E85EE8"/>
    <w:rsid w:val="00E86B62"/>
    <w:rsid w:val="00E86EEB"/>
    <w:rsid w:val="00E8739D"/>
    <w:rsid w:val="00E874E5"/>
    <w:rsid w:val="00E87C15"/>
    <w:rsid w:val="00E9161E"/>
    <w:rsid w:val="00E933E0"/>
    <w:rsid w:val="00E94A7E"/>
    <w:rsid w:val="00E95037"/>
    <w:rsid w:val="00E9609D"/>
    <w:rsid w:val="00E963BB"/>
    <w:rsid w:val="00E96556"/>
    <w:rsid w:val="00E96F2C"/>
    <w:rsid w:val="00E971BB"/>
    <w:rsid w:val="00EA1485"/>
    <w:rsid w:val="00EA1C53"/>
    <w:rsid w:val="00EA3DDC"/>
    <w:rsid w:val="00EA5E5B"/>
    <w:rsid w:val="00EA6C79"/>
    <w:rsid w:val="00EB0798"/>
    <w:rsid w:val="00EB0A8F"/>
    <w:rsid w:val="00EB1BC9"/>
    <w:rsid w:val="00EB20E3"/>
    <w:rsid w:val="00EB299A"/>
    <w:rsid w:val="00EC00BA"/>
    <w:rsid w:val="00EC06B9"/>
    <w:rsid w:val="00EC0D57"/>
    <w:rsid w:val="00EC1FCB"/>
    <w:rsid w:val="00EC2B92"/>
    <w:rsid w:val="00EC2F31"/>
    <w:rsid w:val="00EC492D"/>
    <w:rsid w:val="00EC5153"/>
    <w:rsid w:val="00EC5817"/>
    <w:rsid w:val="00ED06D2"/>
    <w:rsid w:val="00ED0B3A"/>
    <w:rsid w:val="00ED1674"/>
    <w:rsid w:val="00ED443A"/>
    <w:rsid w:val="00ED5110"/>
    <w:rsid w:val="00ED5B36"/>
    <w:rsid w:val="00ED62CF"/>
    <w:rsid w:val="00ED65BC"/>
    <w:rsid w:val="00EE017C"/>
    <w:rsid w:val="00EE1948"/>
    <w:rsid w:val="00EE3AAA"/>
    <w:rsid w:val="00EE5292"/>
    <w:rsid w:val="00EE59B1"/>
    <w:rsid w:val="00EE5AED"/>
    <w:rsid w:val="00EE6C6C"/>
    <w:rsid w:val="00EE6D26"/>
    <w:rsid w:val="00EE7428"/>
    <w:rsid w:val="00EE7784"/>
    <w:rsid w:val="00EF27ED"/>
    <w:rsid w:val="00EF39A0"/>
    <w:rsid w:val="00EF4586"/>
    <w:rsid w:val="00EF473F"/>
    <w:rsid w:val="00EF5344"/>
    <w:rsid w:val="00EF5BC8"/>
    <w:rsid w:val="00EF5C5D"/>
    <w:rsid w:val="00EF64AA"/>
    <w:rsid w:val="00EF6D52"/>
    <w:rsid w:val="00F00894"/>
    <w:rsid w:val="00F06973"/>
    <w:rsid w:val="00F07295"/>
    <w:rsid w:val="00F11B57"/>
    <w:rsid w:val="00F11C4E"/>
    <w:rsid w:val="00F11F99"/>
    <w:rsid w:val="00F15089"/>
    <w:rsid w:val="00F15669"/>
    <w:rsid w:val="00F21760"/>
    <w:rsid w:val="00F21DD6"/>
    <w:rsid w:val="00F220B9"/>
    <w:rsid w:val="00F2337A"/>
    <w:rsid w:val="00F244A8"/>
    <w:rsid w:val="00F27280"/>
    <w:rsid w:val="00F303E5"/>
    <w:rsid w:val="00F322AF"/>
    <w:rsid w:val="00F32989"/>
    <w:rsid w:val="00F330DE"/>
    <w:rsid w:val="00F33F31"/>
    <w:rsid w:val="00F349FC"/>
    <w:rsid w:val="00F34A18"/>
    <w:rsid w:val="00F34BFC"/>
    <w:rsid w:val="00F40EF5"/>
    <w:rsid w:val="00F43D15"/>
    <w:rsid w:val="00F43F29"/>
    <w:rsid w:val="00F43F66"/>
    <w:rsid w:val="00F44126"/>
    <w:rsid w:val="00F44DCC"/>
    <w:rsid w:val="00F45457"/>
    <w:rsid w:val="00F456EF"/>
    <w:rsid w:val="00F46737"/>
    <w:rsid w:val="00F47B2B"/>
    <w:rsid w:val="00F50AA8"/>
    <w:rsid w:val="00F520ED"/>
    <w:rsid w:val="00F524D9"/>
    <w:rsid w:val="00F53911"/>
    <w:rsid w:val="00F53ABB"/>
    <w:rsid w:val="00F53AED"/>
    <w:rsid w:val="00F55A5F"/>
    <w:rsid w:val="00F6196E"/>
    <w:rsid w:val="00F63A3F"/>
    <w:rsid w:val="00F65D9B"/>
    <w:rsid w:val="00F66325"/>
    <w:rsid w:val="00F66870"/>
    <w:rsid w:val="00F70065"/>
    <w:rsid w:val="00F714A9"/>
    <w:rsid w:val="00F71716"/>
    <w:rsid w:val="00F73B6B"/>
    <w:rsid w:val="00F743BE"/>
    <w:rsid w:val="00F776E6"/>
    <w:rsid w:val="00F77FED"/>
    <w:rsid w:val="00F801C6"/>
    <w:rsid w:val="00F84ACC"/>
    <w:rsid w:val="00F8570A"/>
    <w:rsid w:val="00F86449"/>
    <w:rsid w:val="00F87214"/>
    <w:rsid w:val="00F87BF5"/>
    <w:rsid w:val="00F91678"/>
    <w:rsid w:val="00F91A4E"/>
    <w:rsid w:val="00F931A2"/>
    <w:rsid w:val="00F936CD"/>
    <w:rsid w:val="00F9509A"/>
    <w:rsid w:val="00F95E00"/>
    <w:rsid w:val="00F96FB8"/>
    <w:rsid w:val="00F97DCE"/>
    <w:rsid w:val="00FA46BD"/>
    <w:rsid w:val="00FA50EE"/>
    <w:rsid w:val="00FA685D"/>
    <w:rsid w:val="00FA6A6A"/>
    <w:rsid w:val="00FB3994"/>
    <w:rsid w:val="00FB3CC5"/>
    <w:rsid w:val="00FB41FA"/>
    <w:rsid w:val="00FB4F2B"/>
    <w:rsid w:val="00FB5263"/>
    <w:rsid w:val="00FB5A3A"/>
    <w:rsid w:val="00FB62CD"/>
    <w:rsid w:val="00FB70FC"/>
    <w:rsid w:val="00FB7927"/>
    <w:rsid w:val="00FB7C87"/>
    <w:rsid w:val="00FC01A6"/>
    <w:rsid w:val="00FC0589"/>
    <w:rsid w:val="00FC0BD5"/>
    <w:rsid w:val="00FC1D8C"/>
    <w:rsid w:val="00FC381F"/>
    <w:rsid w:val="00FC39F5"/>
    <w:rsid w:val="00FC3C3C"/>
    <w:rsid w:val="00FC58F0"/>
    <w:rsid w:val="00FC6DEA"/>
    <w:rsid w:val="00FC7494"/>
    <w:rsid w:val="00FC7570"/>
    <w:rsid w:val="00FD0178"/>
    <w:rsid w:val="00FD034A"/>
    <w:rsid w:val="00FD0DFD"/>
    <w:rsid w:val="00FD2393"/>
    <w:rsid w:val="00FD3484"/>
    <w:rsid w:val="00FD3E21"/>
    <w:rsid w:val="00FD5457"/>
    <w:rsid w:val="00FD63B4"/>
    <w:rsid w:val="00FD6BDE"/>
    <w:rsid w:val="00FD704B"/>
    <w:rsid w:val="00FD7133"/>
    <w:rsid w:val="00FE063A"/>
    <w:rsid w:val="00FE53AB"/>
    <w:rsid w:val="00FE652F"/>
    <w:rsid w:val="00FE6567"/>
    <w:rsid w:val="00FE695D"/>
    <w:rsid w:val="00FE76F9"/>
    <w:rsid w:val="00FF03B7"/>
    <w:rsid w:val="00FF2D0C"/>
    <w:rsid w:val="00FF3AA6"/>
    <w:rsid w:val="00FF78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2166"/>
  <w15:docId w15:val="{746A4999-6665-47C6-8DEF-F7EFCE3A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1FA"/>
    <w:rPr>
      <w:rFonts w:eastAsiaTheme="minorEastAsia"/>
      <w:lang w:eastAsia="en-AU"/>
    </w:rPr>
  </w:style>
  <w:style w:type="paragraph" w:styleId="Heading2">
    <w:name w:val="heading 2"/>
    <w:basedOn w:val="Normal"/>
    <w:next w:val="Normal"/>
    <w:link w:val="Heading2Char"/>
    <w:uiPriority w:val="9"/>
    <w:semiHidden/>
    <w:unhideWhenUsed/>
    <w:qFormat/>
    <w:rsid w:val="00FB41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FB41F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HERE01">
    <w:name w:val="HEADLINE HERE 01"/>
    <w:basedOn w:val="Heading5"/>
    <w:link w:val="HEADLINEHERE01Char"/>
    <w:qFormat/>
    <w:rsid w:val="00FB41FA"/>
    <w:pPr>
      <w:keepLines w:val="0"/>
      <w:spacing w:before="0" w:line="288" w:lineRule="auto"/>
      <w:jc w:val="center"/>
    </w:pPr>
    <w:rPr>
      <w:rFonts w:ascii="Times New Roman" w:eastAsia="Times" w:hAnsi="Times New Roman" w:cs="Times New Roman"/>
      <w:b/>
      <w:color w:val="5D2E29"/>
      <w:sz w:val="50"/>
      <w:szCs w:val="20"/>
      <w:lang w:val="en-US" w:eastAsia="en-US"/>
    </w:rPr>
  </w:style>
  <w:style w:type="paragraph" w:customStyle="1" w:styleId="SUBHEAD01">
    <w:name w:val="SUBHEAD 01"/>
    <w:basedOn w:val="BodyText"/>
    <w:link w:val="SUBHEAD01Char"/>
    <w:qFormat/>
    <w:rsid w:val="00FB41FA"/>
    <w:pPr>
      <w:spacing w:after="0" w:line="288" w:lineRule="auto"/>
      <w:jc w:val="center"/>
    </w:pPr>
    <w:rPr>
      <w:rFonts w:ascii="Times New Roman" w:eastAsia="Times" w:hAnsi="Times New Roman" w:cs="Times New Roman"/>
      <w:color w:val="5D2E29"/>
      <w:sz w:val="34"/>
      <w:szCs w:val="20"/>
      <w:lang w:val="en-US" w:eastAsia="en-US"/>
    </w:rPr>
  </w:style>
  <w:style w:type="character" w:customStyle="1" w:styleId="HEADLINEHERE01Char">
    <w:name w:val="HEADLINE HERE 01 Char"/>
    <w:basedOn w:val="Heading5Char"/>
    <w:link w:val="HEADLINEHERE01"/>
    <w:rsid w:val="00FB41FA"/>
    <w:rPr>
      <w:rFonts w:ascii="Times New Roman" w:eastAsia="Times" w:hAnsi="Times New Roman" w:cs="Times New Roman"/>
      <w:b/>
      <w:color w:val="5D2E29"/>
      <w:sz w:val="50"/>
      <w:szCs w:val="20"/>
      <w:lang w:val="en-US" w:eastAsia="en-AU"/>
    </w:rPr>
  </w:style>
  <w:style w:type="character" w:customStyle="1" w:styleId="SUBHEAD01Char">
    <w:name w:val="SUBHEAD 01 Char"/>
    <w:basedOn w:val="BodyTextChar"/>
    <w:link w:val="SUBHEAD01"/>
    <w:rsid w:val="00FB41FA"/>
    <w:rPr>
      <w:rFonts w:ascii="Times New Roman" w:eastAsia="Times" w:hAnsi="Times New Roman" w:cs="Times New Roman"/>
      <w:color w:val="5D2E29"/>
      <w:sz w:val="34"/>
      <w:szCs w:val="20"/>
      <w:lang w:val="en-US" w:eastAsia="en-AU"/>
    </w:rPr>
  </w:style>
  <w:style w:type="paragraph" w:customStyle="1" w:styleId="MONTHYEAR">
    <w:name w:val="MONTH YEAR"/>
    <w:basedOn w:val="Heading2"/>
    <w:link w:val="MONTHYEARChar"/>
    <w:qFormat/>
    <w:rsid w:val="00FB41FA"/>
    <w:pPr>
      <w:keepLines w:val="0"/>
      <w:spacing w:before="0" w:line="240" w:lineRule="auto"/>
    </w:pPr>
    <w:rPr>
      <w:rFonts w:ascii="Times New Roman" w:eastAsia="Times" w:hAnsi="Times New Roman" w:cs="Times New Roman"/>
      <w:b w:val="0"/>
      <w:bCs w:val="0"/>
      <w:color w:val="5D2E29"/>
      <w:sz w:val="20"/>
      <w:szCs w:val="20"/>
      <w:lang w:val="en-US" w:eastAsia="en-US"/>
    </w:rPr>
  </w:style>
  <w:style w:type="character" w:customStyle="1" w:styleId="MONTHYEARChar">
    <w:name w:val="MONTH YEAR Char"/>
    <w:basedOn w:val="Heading2Char"/>
    <w:link w:val="MONTHYEAR"/>
    <w:rsid w:val="00FB41FA"/>
    <w:rPr>
      <w:rFonts w:ascii="Times New Roman" w:eastAsia="Times" w:hAnsi="Times New Roman" w:cs="Times New Roman"/>
      <w:b/>
      <w:bCs/>
      <w:color w:val="5D2E29"/>
      <w:sz w:val="20"/>
      <w:szCs w:val="20"/>
      <w:lang w:val="en-US" w:eastAsia="en-AU"/>
    </w:rPr>
  </w:style>
  <w:style w:type="character" w:customStyle="1" w:styleId="Heading5Char">
    <w:name w:val="Heading 5 Char"/>
    <w:basedOn w:val="DefaultParagraphFont"/>
    <w:link w:val="Heading5"/>
    <w:uiPriority w:val="9"/>
    <w:semiHidden/>
    <w:rsid w:val="00FB41FA"/>
    <w:rPr>
      <w:rFonts w:asciiTheme="majorHAnsi" w:eastAsiaTheme="majorEastAsia" w:hAnsiTheme="majorHAnsi" w:cstheme="majorBidi"/>
      <w:color w:val="243F60" w:themeColor="accent1" w:themeShade="7F"/>
      <w:lang w:eastAsia="en-AU"/>
    </w:rPr>
  </w:style>
  <w:style w:type="paragraph" w:styleId="BodyText">
    <w:name w:val="Body Text"/>
    <w:basedOn w:val="Normal"/>
    <w:link w:val="BodyTextChar"/>
    <w:uiPriority w:val="99"/>
    <w:semiHidden/>
    <w:unhideWhenUsed/>
    <w:rsid w:val="00FB41FA"/>
    <w:pPr>
      <w:spacing w:after="120"/>
    </w:pPr>
  </w:style>
  <w:style w:type="character" w:customStyle="1" w:styleId="BodyTextChar">
    <w:name w:val="Body Text Char"/>
    <w:basedOn w:val="DefaultParagraphFont"/>
    <w:link w:val="BodyText"/>
    <w:uiPriority w:val="99"/>
    <w:semiHidden/>
    <w:rsid w:val="00FB41FA"/>
    <w:rPr>
      <w:rFonts w:eastAsiaTheme="minorEastAsia"/>
      <w:lang w:eastAsia="en-AU"/>
    </w:rPr>
  </w:style>
  <w:style w:type="character" w:customStyle="1" w:styleId="Heading2Char">
    <w:name w:val="Heading 2 Char"/>
    <w:basedOn w:val="DefaultParagraphFont"/>
    <w:link w:val="Heading2"/>
    <w:uiPriority w:val="9"/>
    <w:semiHidden/>
    <w:rsid w:val="00FB41FA"/>
    <w:rPr>
      <w:rFonts w:asciiTheme="majorHAnsi" w:eastAsiaTheme="majorEastAsia" w:hAnsiTheme="majorHAnsi" w:cstheme="majorBidi"/>
      <w:b/>
      <w:bCs/>
      <w:color w:val="4F81BD" w:themeColor="accent1"/>
      <w:sz w:val="26"/>
      <w:szCs w:val="26"/>
      <w:lang w:eastAsia="en-AU"/>
    </w:rPr>
  </w:style>
  <w:style w:type="paragraph" w:styleId="BalloonText">
    <w:name w:val="Balloon Text"/>
    <w:basedOn w:val="Normal"/>
    <w:link w:val="BalloonTextChar"/>
    <w:uiPriority w:val="99"/>
    <w:semiHidden/>
    <w:unhideWhenUsed/>
    <w:rsid w:val="00FB4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1FA"/>
    <w:rPr>
      <w:rFonts w:ascii="Tahoma" w:eastAsiaTheme="minorEastAsia" w:hAnsi="Tahoma" w:cs="Tahoma"/>
      <w:sz w:val="16"/>
      <w:szCs w:val="16"/>
      <w:lang w:eastAsia="en-AU"/>
    </w:rPr>
  </w:style>
  <w:style w:type="character" w:styleId="Hyperlink">
    <w:name w:val="Hyperlink"/>
    <w:basedOn w:val="DefaultParagraphFont"/>
    <w:uiPriority w:val="99"/>
    <w:unhideWhenUsed/>
    <w:rsid w:val="008D2059"/>
    <w:rPr>
      <w:color w:val="0000FF" w:themeColor="hyperlink"/>
      <w:u w:val="single"/>
    </w:rPr>
  </w:style>
  <w:style w:type="character" w:customStyle="1" w:styleId="UnresolvedMention1">
    <w:name w:val="Unresolved Mention1"/>
    <w:basedOn w:val="DefaultParagraphFont"/>
    <w:uiPriority w:val="99"/>
    <w:semiHidden/>
    <w:unhideWhenUsed/>
    <w:rsid w:val="008D2059"/>
    <w:rPr>
      <w:color w:val="605E5C"/>
      <w:shd w:val="clear" w:color="auto" w:fill="E1DFDD"/>
    </w:rPr>
  </w:style>
  <w:style w:type="character" w:styleId="Strong">
    <w:name w:val="Strong"/>
    <w:basedOn w:val="DefaultParagraphFont"/>
    <w:uiPriority w:val="22"/>
    <w:qFormat/>
    <w:rsid w:val="00FB5A3A"/>
    <w:rPr>
      <w:b/>
      <w:bCs/>
    </w:rPr>
  </w:style>
  <w:style w:type="paragraph" w:styleId="PlainText">
    <w:name w:val="Plain Text"/>
    <w:basedOn w:val="Normal"/>
    <w:link w:val="PlainTextChar"/>
    <w:uiPriority w:val="99"/>
    <w:semiHidden/>
    <w:unhideWhenUsed/>
    <w:rsid w:val="00820B19"/>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820B19"/>
    <w:rPr>
      <w:rFonts w:ascii="Calibri" w:hAnsi="Calibri"/>
      <w:szCs w:val="21"/>
    </w:rPr>
  </w:style>
  <w:style w:type="paragraph" w:styleId="Header">
    <w:name w:val="header"/>
    <w:basedOn w:val="Normal"/>
    <w:link w:val="HeaderChar"/>
    <w:uiPriority w:val="99"/>
    <w:unhideWhenUsed/>
    <w:rsid w:val="00CB1E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E7B"/>
    <w:rPr>
      <w:rFonts w:eastAsiaTheme="minorEastAsia"/>
      <w:lang w:eastAsia="en-AU"/>
    </w:rPr>
  </w:style>
  <w:style w:type="paragraph" w:styleId="Footer">
    <w:name w:val="footer"/>
    <w:basedOn w:val="Normal"/>
    <w:link w:val="FooterChar"/>
    <w:uiPriority w:val="99"/>
    <w:unhideWhenUsed/>
    <w:rsid w:val="00CB1E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E7B"/>
    <w:rPr>
      <w:rFonts w:eastAsiaTheme="minorEastAsia"/>
      <w:lang w:eastAsia="en-AU"/>
    </w:rPr>
  </w:style>
  <w:style w:type="character" w:customStyle="1" w:styleId="yiv9429008675size">
    <w:name w:val="yiv9429008675size"/>
    <w:basedOn w:val="DefaultParagraphFont"/>
    <w:rsid w:val="0015419C"/>
  </w:style>
  <w:style w:type="paragraph" w:styleId="NormalWeb">
    <w:name w:val="Normal (Web)"/>
    <w:basedOn w:val="Normal"/>
    <w:uiPriority w:val="99"/>
    <w:semiHidden/>
    <w:unhideWhenUsed/>
    <w:rsid w:val="004904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814343742msonormal">
    <w:name w:val="yiv5814343742msonormal"/>
    <w:basedOn w:val="Normal"/>
    <w:rsid w:val="0023521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7767AB"/>
    <w:pPr>
      <w:spacing w:after="0" w:line="240" w:lineRule="auto"/>
    </w:pPr>
    <w:rPr>
      <w:rFonts w:ascii="Aptos" w:eastAsia="Aptos" w:hAnsi="Aptos" w:cs="Times New Roman"/>
      <w:kern w:val="2"/>
    </w:rPr>
  </w:style>
  <w:style w:type="paragraph" w:customStyle="1" w:styleId="xmsonormal">
    <w:name w:val="x_msonormal"/>
    <w:basedOn w:val="Normal"/>
    <w:rsid w:val="00E950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8753">
      <w:bodyDiv w:val="1"/>
      <w:marLeft w:val="0"/>
      <w:marRight w:val="0"/>
      <w:marTop w:val="0"/>
      <w:marBottom w:val="0"/>
      <w:divBdr>
        <w:top w:val="none" w:sz="0" w:space="0" w:color="auto"/>
        <w:left w:val="none" w:sz="0" w:space="0" w:color="auto"/>
        <w:bottom w:val="none" w:sz="0" w:space="0" w:color="auto"/>
        <w:right w:val="none" w:sz="0" w:space="0" w:color="auto"/>
      </w:divBdr>
    </w:div>
    <w:div w:id="27415256">
      <w:bodyDiv w:val="1"/>
      <w:marLeft w:val="0"/>
      <w:marRight w:val="0"/>
      <w:marTop w:val="0"/>
      <w:marBottom w:val="0"/>
      <w:divBdr>
        <w:top w:val="none" w:sz="0" w:space="0" w:color="auto"/>
        <w:left w:val="none" w:sz="0" w:space="0" w:color="auto"/>
        <w:bottom w:val="none" w:sz="0" w:space="0" w:color="auto"/>
        <w:right w:val="none" w:sz="0" w:space="0" w:color="auto"/>
      </w:divBdr>
    </w:div>
    <w:div w:id="161361432">
      <w:bodyDiv w:val="1"/>
      <w:marLeft w:val="0"/>
      <w:marRight w:val="0"/>
      <w:marTop w:val="0"/>
      <w:marBottom w:val="0"/>
      <w:divBdr>
        <w:top w:val="none" w:sz="0" w:space="0" w:color="auto"/>
        <w:left w:val="none" w:sz="0" w:space="0" w:color="auto"/>
        <w:bottom w:val="none" w:sz="0" w:space="0" w:color="auto"/>
        <w:right w:val="none" w:sz="0" w:space="0" w:color="auto"/>
      </w:divBdr>
      <w:divsChild>
        <w:div w:id="286665018">
          <w:marLeft w:val="0"/>
          <w:marRight w:val="0"/>
          <w:marTop w:val="0"/>
          <w:marBottom w:val="0"/>
          <w:divBdr>
            <w:top w:val="none" w:sz="0" w:space="0" w:color="auto"/>
            <w:left w:val="none" w:sz="0" w:space="0" w:color="auto"/>
            <w:bottom w:val="none" w:sz="0" w:space="0" w:color="auto"/>
            <w:right w:val="none" w:sz="0" w:space="0" w:color="auto"/>
          </w:divBdr>
        </w:div>
        <w:div w:id="664162955">
          <w:marLeft w:val="0"/>
          <w:marRight w:val="0"/>
          <w:marTop w:val="0"/>
          <w:marBottom w:val="0"/>
          <w:divBdr>
            <w:top w:val="none" w:sz="0" w:space="0" w:color="auto"/>
            <w:left w:val="none" w:sz="0" w:space="0" w:color="auto"/>
            <w:bottom w:val="none" w:sz="0" w:space="0" w:color="auto"/>
            <w:right w:val="none" w:sz="0" w:space="0" w:color="auto"/>
          </w:divBdr>
        </w:div>
        <w:div w:id="1018585175">
          <w:marLeft w:val="0"/>
          <w:marRight w:val="0"/>
          <w:marTop w:val="0"/>
          <w:marBottom w:val="0"/>
          <w:divBdr>
            <w:top w:val="none" w:sz="0" w:space="0" w:color="auto"/>
            <w:left w:val="none" w:sz="0" w:space="0" w:color="auto"/>
            <w:bottom w:val="none" w:sz="0" w:space="0" w:color="auto"/>
            <w:right w:val="none" w:sz="0" w:space="0" w:color="auto"/>
          </w:divBdr>
        </w:div>
      </w:divsChild>
    </w:div>
    <w:div w:id="372315952">
      <w:bodyDiv w:val="1"/>
      <w:marLeft w:val="0"/>
      <w:marRight w:val="0"/>
      <w:marTop w:val="0"/>
      <w:marBottom w:val="0"/>
      <w:divBdr>
        <w:top w:val="none" w:sz="0" w:space="0" w:color="auto"/>
        <w:left w:val="none" w:sz="0" w:space="0" w:color="auto"/>
        <w:bottom w:val="none" w:sz="0" w:space="0" w:color="auto"/>
        <w:right w:val="none" w:sz="0" w:space="0" w:color="auto"/>
      </w:divBdr>
    </w:div>
    <w:div w:id="416023748">
      <w:bodyDiv w:val="1"/>
      <w:marLeft w:val="0"/>
      <w:marRight w:val="0"/>
      <w:marTop w:val="0"/>
      <w:marBottom w:val="0"/>
      <w:divBdr>
        <w:top w:val="none" w:sz="0" w:space="0" w:color="auto"/>
        <w:left w:val="none" w:sz="0" w:space="0" w:color="auto"/>
        <w:bottom w:val="none" w:sz="0" w:space="0" w:color="auto"/>
        <w:right w:val="none" w:sz="0" w:space="0" w:color="auto"/>
      </w:divBdr>
    </w:div>
    <w:div w:id="478155495">
      <w:bodyDiv w:val="1"/>
      <w:marLeft w:val="0"/>
      <w:marRight w:val="0"/>
      <w:marTop w:val="0"/>
      <w:marBottom w:val="0"/>
      <w:divBdr>
        <w:top w:val="none" w:sz="0" w:space="0" w:color="auto"/>
        <w:left w:val="none" w:sz="0" w:space="0" w:color="auto"/>
        <w:bottom w:val="none" w:sz="0" w:space="0" w:color="auto"/>
        <w:right w:val="none" w:sz="0" w:space="0" w:color="auto"/>
      </w:divBdr>
    </w:div>
    <w:div w:id="514076097">
      <w:bodyDiv w:val="1"/>
      <w:marLeft w:val="0"/>
      <w:marRight w:val="0"/>
      <w:marTop w:val="0"/>
      <w:marBottom w:val="0"/>
      <w:divBdr>
        <w:top w:val="none" w:sz="0" w:space="0" w:color="auto"/>
        <w:left w:val="none" w:sz="0" w:space="0" w:color="auto"/>
        <w:bottom w:val="none" w:sz="0" w:space="0" w:color="auto"/>
        <w:right w:val="none" w:sz="0" w:space="0" w:color="auto"/>
      </w:divBdr>
      <w:divsChild>
        <w:div w:id="372385993">
          <w:marLeft w:val="0"/>
          <w:marRight w:val="0"/>
          <w:marTop w:val="0"/>
          <w:marBottom w:val="0"/>
          <w:divBdr>
            <w:top w:val="none" w:sz="0" w:space="0" w:color="auto"/>
            <w:left w:val="none" w:sz="0" w:space="0" w:color="auto"/>
            <w:bottom w:val="none" w:sz="0" w:space="0" w:color="auto"/>
            <w:right w:val="none" w:sz="0" w:space="0" w:color="auto"/>
          </w:divBdr>
        </w:div>
        <w:div w:id="849611196">
          <w:marLeft w:val="0"/>
          <w:marRight w:val="0"/>
          <w:marTop w:val="0"/>
          <w:marBottom w:val="0"/>
          <w:divBdr>
            <w:top w:val="none" w:sz="0" w:space="0" w:color="auto"/>
            <w:left w:val="none" w:sz="0" w:space="0" w:color="auto"/>
            <w:bottom w:val="none" w:sz="0" w:space="0" w:color="auto"/>
            <w:right w:val="none" w:sz="0" w:space="0" w:color="auto"/>
          </w:divBdr>
        </w:div>
        <w:div w:id="1846245825">
          <w:marLeft w:val="0"/>
          <w:marRight w:val="0"/>
          <w:marTop w:val="0"/>
          <w:marBottom w:val="0"/>
          <w:divBdr>
            <w:top w:val="none" w:sz="0" w:space="0" w:color="auto"/>
            <w:left w:val="none" w:sz="0" w:space="0" w:color="auto"/>
            <w:bottom w:val="none" w:sz="0" w:space="0" w:color="auto"/>
            <w:right w:val="none" w:sz="0" w:space="0" w:color="auto"/>
          </w:divBdr>
        </w:div>
        <w:div w:id="423647695">
          <w:marLeft w:val="0"/>
          <w:marRight w:val="0"/>
          <w:marTop w:val="0"/>
          <w:marBottom w:val="0"/>
          <w:divBdr>
            <w:top w:val="none" w:sz="0" w:space="0" w:color="auto"/>
            <w:left w:val="none" w:sz="0" w:space="0" w:color="auto"/>
            <w:bottom w:val="none" w:sz="0" w:space="0" w:color="auto"/>
            <w:right w:val="none" w:sz="0" w:space="0" w:color="auto"/>
          </w:divBdr>
        </w:div>
        <w:div w:id="153843237">
          <w:marLeft w:val="0"/>
          <w:marRight w:val="0"/>
          <w:marTop w:val="0"/>
          <w:marBottom w:val="0"/>
          <w:divBdr>
            <w:top w:val="none" w:sz="0" w:space="0" w:color="auto"/>
            <w:left w:val="none" w:sz="0" w:space="0" w:color="auto"/>
            <w:bottom w:val="none" w:sz="0" w:space="0" w:color="auto"/>
            <w:right w:val="none" w:sz="0" w:space="0" w:color="auto"/>
          </w:divBdr>
        </w:div>
        <w:div w:id="555968576">
          <w:marLeft w:val="0"/>
          <w:marRight w:val="0"/>
          <w:marTop w:val="0"/>
          <w:marBottom w:val="0"/>
          <w:divBdr>
            <w:top w:val="none" w:sz="0" w:space="0" w:color="auto"/>
            <w:left w:val="none" w:sz="0" w:space="0" w:color="auto"/>
            <w:bottom w:val="none" w:sz="0" w:space="0" w:color="auto"/>
            <w:right w:val="none" w:sz="0" w:space="0" w:color="auto"/>
          </w:divBdr>
        </w:div>
        <w:div w:id="211697816">
          <w:marLeft w:val="0"/>
          <w:marRight w:val="0"/>
          <w:marTop w:val="0"/>
          <w:marBottom w:val="0"/>
          <w:divBdr>
            <w:top w:val="none" w:sz="0" w:space="0" w:color="auto"/>
            <w:left w:val="none" w:sz="0" w:space="0" w:color="auto"/>
            <w:bottom w:val="none" w:sz="0" w:space="0" w:color="auto"/>
            <w:right w:val="none" w:sz="0" w:space="0" w:color="auto"/>
          </w:divBdr>
        </w:div>
        <w:div w:id="754859452">
          <w:marLeft w:val="0"/>
          <w:marRight w:val="0"/>
          <w:marTop w:val="0"/>
          <w:marBottom w:val="0"/>
          <w:divBdr>
            <w:top w:val="none" w:sz="0" w:space="0" w:color="auto"/>
            <w:left w:val="none" w:sz="0" w:space="0" w:color="auto"/>
            <w:bottom w:val="none" w:sz="0" w:space="0" w:color="auto"/>
            <w:right w:val="none" w:sz="0" w:space="0" w:color="auto"/>
          </w:divBdr>
        </w:div>
        <w:div w:id="1641883006">
          <w:marLeft w:val="0"/>
          <w:marRight w:val="0"/>
          <w:marTop w:val="0"/>
          <w:marBottom w:val="0"/>
          <w:divBdr>
            <w:top w:val="none" w:sz="0" w:space="0" w:color="auto"/>
            <w:left w:val="none" w:sz="0" w:space="0" w:color="auto"/>
            <w:bottom w:val="none" w:sz="0" w:space="0" w:color="auto"/>
            <w:right w:val="none" w:sz="0" w:space="0" w:color="auto"/>
          </w:divBdr>
        </w:div>
        <w:div w:id="1911302842">
          <w:marLeft w:val="0"/>
          <w:marRight w:val="0"/>
          <w:marTop w:val="0"/>
          <w:marBottom w:val="0"/>
          <w:divBdr>
            <w:top w:val="none" w:sz="0" w:space="0" w:color="auto"/>
            <w:left w:val="none" w:sz="0" w:space="0" w:color="auto"/>
            <w:bottom w:val="none" w:sz="0" w:space="0" w:color="auto"/>
            <w:right w:val="none" w:sz="0" w:space="0" w:color="auto"/>
          </w:divBdr>
        </w:div>
        <w:div w:id="860510064">
          <w:marLeft w:val="0"/>
          <w:marRight w:val="0"/>
          <w:marTop w:val="0"/>
          <w:marBottom w:val="0"/>
          <w:divBdr>
            <w:top w:val="none" w:sz="0" w:space="0" w:color="auto"/>
            <w:left w:val="none" w:sz="0" w:space="0" w:color="auto"/>
            <w:bottom w:val="none" w:sz="0" w:space="0" w:color="auto"/>
            <w:right w:val="none" w:sz="0" w:space="0" w:color="auto"/>
          </w:divBdr>
        </w:div>
        <w:div w:id="392778252">
          <w:marLeft w:val="0"/>
          <w:marRight w:val="0"/>
          <w:marTop w:val="0"/>
          <w:marBottom w:val="0"/>
          <w:divBdr>
            <w:top w:val="none" w:sz="0" w:space="0" w:color="auto"/>
            <w:left w:val="none" w:sz="0" w:space="0" w:color="auto"/>
            <w:bottom w:val="none" w:sz="0" w:space="0" w:color="auto"/>
            <w:right w:val="none" w:sz="0" w:space="0" w:color="auto"/>
          </w:divBdr>
        </w:div>
        <w:div w:id="1178620306">
          <w:marLeft w:val="0"/>
          <w:marRight w:val="0"/>
          <w:marTop w:val="0"/>
          <w:marBottom w:val="0"/>
          <w:divBdr>
            <w:top w:val="none" w:sz="0" w:space="0" w:color="auto"/>
            <w:left w:val="none" w:sz="0" w:space="0" w:color="auto"/>
            <w:bottom w:val="none" w:sz="0" w:space="0" w:color="auto"/>
            <w:right w:val="none" w:sz="0" w:space="0" w:color="auto"/>
          </w:divBdr>
        </w:div>
        <w:div w:id="1577205251">
          <w:marLeft w:val="0"/>
          <w:marRight w:val="0"/>
          <w:marTop w:val="0"/>
          <w:marBottom w:val="0"/>
          <w:divBdr>
            <w:top w:val="none" w:sz="0" w:space="0" w:color="auto"/>
            <w:left w:val="none" w:sz="0" w:space="0" w:color="auto"/>
            <w:bottom w:val="none" w:sz="0" w:space="0" w:color="auto"/>
            <w:right w:val="none" w:sz="0" w:space="0" w:color="auto"/>
          </w:divBdr>
        </w:div>
        <w:div w:id="557664267">
          <w:marLeft w:val="0"/>
          <w:marRight w:val="0"/>
          <w:marTop w:val="0"/>
          <w:marBottom w:val="0"/>
          <w:divBdr>
            <w:top w:val="none" w:sz="0" w:space="0" w:color="auto"/>
            <w:left w:val="none" w:sz="0" w:space="0" w:color="auto"/>
            <w:bottom w:val="none" w:sz="0" w:space="0" w:color="auto"/>
            <w:right w:val="none" w:sz="0" w:space="0" w:color="auto"/>
          </w:divBdr>
        </w:div>
        <w:div w:id="1645355414">
          <w:marLeft w:val="0"/>
          <w:marRight w:val="0"/>
          <w:marTop w:val="0"/>
          <w:marBottom w:val="0"/>
          <w:divBdr>
            <w:top w:val="none" w:sz="0" w:space="0" w:color="auto"/>
            <w:left w:val="none" w:sz="0" w:space="0" w:color="auto"/>
            <w:bottom w:val="none" w:sz="0" w:space="0" w:color="auto"/>
            <w:right w:val="none" w:sz="0" w:space="0" w:color="auto"/>
          </w:divBdr>
        </w:div>
        <w:div w:id="2060352011">
          <w:marLeft w:val="0"/>
          <w:marRight w:val="0"/>
          <w:marTop w:val="0"/>
          <w:marBottom w:val="0"/>
          <w:divBdr>
            <w:top w:val="none" w:sz="0" w:space="0" w:color="auto"/>
            <w:left w:val="none" w:sz="0" w:space="0" w:color="auto"/>
            <w:bottom w:val="none" w:sz="0" w:space="0" w:color="auto"/>
            <w:right w:val="none" w:sz="0" w:space="0" w:color="auto"/>
          </w:divBdr>
        </w:div>
        <w:div w:id="904992919">
          <w:marLeft w:val="0"/>
          <w:marRight w:val="0"/>
          <w:marTop w:val="0"/>
          <w:marBottom w:val="0"/>
          <w:divBdr>
            <w:top w:val="none" w:sz="0" w:space="0" w:color="auto"/>
            <w:left w:val="none" w:sz="0" w:space="0" w:color="auto"/>
            <w:bottom w:val="none" w:sz="0" w:space="0" w:color="auto"/>
            <w:right w:val="none" w:sz="0" w:space="0" w:color="auto"/>
          </w:divBdr>
        </w:div>
        <w:div w:id="1882009144">
          <w:marLeft w:val="0"/>
          <w:marRight w:val="0"/>
          <w:marTop w:val="0"/>
          <w:marBottom w:val="0"/>
          <w:divBdr>
            <w:top w:val="none" w:sz="0" w:space="0" w:color="auto"/>
            <w:left w:val="none" w:sz="0" w:space="0" w:color="auto"/>
            <w:bottom w:val="none" w:sz="0" w:space="0" w:color="auto"/>
            <w:right w:val="none" w:sz="0" w:space="0" w:color="auto"/>
          </w:divBdr>
        </w:div>
      </w:divsChild>
    </w:div>
    <w:div w:id="527259307">
      <w:bodyDiv w:val="1"/>
      <w:marLeft w:val="0"/>
      <w:marRight w:val="0"/>
      <w:marTop w:val="0"/>
      <w:marBottom w:val="0"/>
      <w:divBdr>
        <w:top w:val="none" w:sz="0" w:space="0" w:color="auto"/>
        <w:left w:val="none" w:sz="0" w:space="0" w:color="auto"/>
        <w:bottom w:val="none" w:sz="0" w:space="0" w:color="auto"/>
        <w:right w:val="none" w:sz="0" w:space="0" w:color="auto"/>
      </w:divBdr>
    </w:div>
    <w:div w:id="743064081">
      <w:bodyDiv w:val="1"/>
      <w:marLeft w:val="0"/>
      <w:marRight w:val="0"/>
      <w:marTop w:val="0"/>
      <w:marBottom w:val="0"/>
      <w:divBdr>
        <w:top w:val="none" w:sz="0" w:space="0" w:color="auto"/>
        <w:left w:val="none" w:sz="0" w:space="0" w:color="auto"/>
        <w:bottom w:val="none" w:sz="0" w:space="0" w:color="auto"/>
        <w:right w:val="none" w:sz="0" w:space="0" w:color="auto"/>
      </w:divBdr>
    </w:div>
    <w:div w:id="810251499">
      <w:bodyDiv w:val="1"/>
      <w:marLeft w:val="0"/>
      <w:marRight w:val="0"/>
      <w:marTop w:val="0"/>
      <w:marBottom w:val="0"/>
      <w:divBdr>
        <w:top w:val="none" w:sz="0" w:space="0" w:color="auto"/>
        <w:left w:val="none" w:sz="0" w:space="0" w:color="auto"/>
        <w:bottom w:val="none" w:sz="0" w:space="0" w:color="auto"/>
        <w:right w:val="none" w:sz="0" w:space="0" w:color="auto"/>
      </w:divBdr>
    </w:div>
    <w:div w:id="881937866">
      <w:bodyDiv w:val="1"/>
      <w:marLeft w:val="0"/>
      <w:marRight w:val="0"/>
      <w:marTop w:val="0"/>
      <w:marBottom w:val="0"/>
      <w:divBdr>
        <w:top w:val="none" w:sz="0" w:space="0" w:color="auto"/>
        <w:left w:val="none" w:sz="0" w:space="0" w:color="auto"/>
        <w:bottom w:val="none" w:sz="0" w:space="0" w:color="auto"/>
        <w:right w:val="none" w:sz="0" w:space="0" w:color="auto"/>
      </w:divBdr>
    </w:div>
    <w:div w:id="975527713">
      <w:bodyDiv w:val="1"/>
      <w:marLeft w:val="0"/>
      <w:marRight w:val="0"/>
      <w:marTop w:val="0"/>
      <w:marBottom w:val="0"/>
      <w:divBdr>
        <w:top w:val="none" w:sz="0" w:space="0" w:color="auto"/>
        <w:left w:val="none" w:sz="0" w:space="0" w:color="auto"/>
        <w:bottom w:val="none" w:sz="0" w:space="0" w:color="auto"/>
        <w:right w:val="none" w:sz="0" w:space="0" w:color="auto"/>
      </w:divBdr>
    </w:div>
    <w:div w:id="1067923709">
      <w:bodyDiv w:val="1"/>
      <w:marLeft w:val="0"/>
      <w:marRight w:val="0"/>
      <w:marTop w:val="0"/>
      <w:marBottom w:val="0"/>
      <w:divBdr>
        <w:top w:val="none" w:sz="0" w:space="0" w:color="auto"/>
        <w:left w:val="none" w:sz="0" w:space="0" w:color="auto"/>
        <w:bottom w:val="none" w:sz="0" w:space="0" w:color="auto"/>
        <w:right w:val="none" w:sz="0" w:space="0" w:color="auto"/>
      </w:divBdr>
    </w:div>
    <w:div w:id="1143153782">
      <w:bodyDiv w:val="1"/>
      <w:marLeft w:val="0"/>
      <w:marRight w:val="0"/>
      <w:marTop w:val="0"/>
      <w:marBottom w:val="0"/>
      <w:divBdr>
        <w:top w:val="none" w:sz="0" w:space="0" w:color="auto"/>
        <w:left w:val="none" w:sz="0" w:space="0" w:color="auto"/>
        <w:bottom w:val="none" w:sz="0" w:space="0" w:color="auto"/>
        <w:right w:val="none" w:sz="0" w:space="0" w:color="auto"/>
      </w:divBdr>
    </w:div>
    <w:div w:id="1175461248">
      <w:bodyDiv w:val="1"/>
      <w:marLeft w:val="0"/>
      <w:marRight w:val="0"/>
      <w:marTop w:val="0"/>
      <w:marBottom w:val="0"/>
      <w:divBdr>
        <w:top w:val="none" w:sz="0" w:space="0" w:color="auto"/>
        <w:left w:val="none" w:sz="0" w:space="0" w:color="auto"/>
        <w:bottom w:val="none" w:sz="0" w:space="0" w:color="auto"/>
        <w:right w:val="none" w:sz="0" w:space="0" w:color="auto"/>
      </w:divBdr>
    </w:div>
    <w:div w:id="1393237220">
      <w:bodyDiv w:val="1"/>
      <w:marLeft w:val="0"/>
      <w:marRight w:val="0"/>
      <w:marTop w:val="0"/>
      <w:marBottom w:val="0"/>
      <w:divBdr>
        <w:top w:val="none" w:sz="0" w:space="0" w:color="auto"/>
        <w:left w:val="none" w:sz="0" w:space="0" w:color="auto"/>
        <w:bottom w:val="none" w:sz="0" w:space="0" w:color="auto"/>
        <w:right w:val="none" w:sz="0" w:space="0" w:color="auto"/>
      </w:divBdr>
    </w:div>
    <w:div w:id="1468470260">
      <w:bodyDiv w:val="1"/>
      <w:marLeft w:val="0"/>
      <w:marRight w:val="0"/>
      <w:marTop w:val="0"/>
      <w:marBottom w:val="0"/>
      <w:divBdr>
        <w:top w:val="none" w:sz="0" w:space="0" w:color="auto"/>
        <w:left w:val="none" w:sz="0" w:space="0" w:color="auto"/>
        <w:bottom w:val="none" w:sz="0" w:space="0" w:color="auto"/>
        <w:right w:val="none" w:sz="0" w:space="0" w:color="auto"/>
      </w:divBdr>
    </w:div>
    <w:div w:id="1940261072">
      <w:bodyDiv w:val="1"/>
      <w:marLeft w:val="0"/>
      <w:marRight w:val="0"/>
      <w:marTop w:val="0"/>
      <w:marBottom w:val="0"/>
      <w:divBdr>
        <w:top w:val="none" w:sz="0" w:space="0" w:color="auto"/>
        <w:left w:val="none" w:sz="0" w:space="0" w:color="auto"/>
        <w:bottom w:val="none" w:sz="0" w:space="0" w:color="auto"/>
        <w:right w:val="none" w:sz="0" w:space="0" w:color="auto"/>
      </w:divBdr>
    </w:div>
    <w:div w:id="2052876981">
      <w:bodyDiv w:val="1"/>
      <w:marLeft w:val="0"/>
      <w:marRight w:val="0"/>
      <w:marTop w:val="0"/>
      <w:marBottom w:val="0"/>
      <w:divBdr>
        <w:top w:val="none" w:sz="0" w:space="0" w:color="auto"/>
        <w:left w:val="none" w:sz="0" w:space="0" w:color="auto"/>
        <w:bottom w:val="none" w:sz="0" w:space="0" w:color="auto"/>
        <w:right w:val="none" w:sz="0" w:space="0" w:color="auto"/>
      </w:divBdr>
      <w:divsChild>
        <w:div w:id="1310475482">
          <w:marLeft w:val="0"/>
          <w:marRight w:val="0"/>
          <w:marTop w:val="240"/>
          <w:marBottom w:val="240"/>
          <w:divBdr>
            <w:top w:val="none" w:sz="0" w:space="0" w:color="auto"/>
            <w:left w:val="none" w:sz="0" w:space="0" w:color="auto"/>
            <w:bottom w:val="none" w:sz="0" w:space="0" w:color="auto"/>
            <w:right w:val="none" w:sz="0" w:space="0" w:color="auto"/>
          </w:divBdr>
        </w:div>
        <w:div w:id="2126652932">
          <w:marLeft w:val="0"/>
          <w:marRight w:val="0"/>
          <w:marTop w:val="240"/>
          <w:marBottom w:val="240"/>
          <w:divBdr>
            <w:top w:val="none" w:sz="0" w:space="0" w:color="auto"/>
            <w:left w:val="none" w:sz="0" w:space="0" w:color="auto"/>
            <w:bottom w:val="none" w:sz="0" w:space="0" w:color="auto"/>
            <w:right w:val="none" w:sz="0" w:space="0" w:color="auto"/>
          </w:divBdr>
        </w:div>
        <w:div w:id="1830176388">
          <w:marLeft w:val="0"/>
          <w:marRight w:val="0"/>
          <w:marTop w:val="240"/>
          <w:marBottom w:val="240"/>
          <w:divBdr>
            <w:top w:val="none" w:sz="0" w:space="0" w:color="auto"/>
            <w:left w:val="none" w:sz="0" w:space="0" w:color="auto"/>
            <w:bottom w:val="none" w:sz="0" w:space="0" w:color="auto"/>
            <w:right w:val="none" w:sz="0" w:space="0" w:color="auto"/>
          </w:divBdr>
        </w:div>
        <w:div w:id="1567838115">
          <w:marLeft w:val="0"/>
          <w:marRight w:val="0"/>
          <w:marTop w:val="240"/>
          <w:marBottom w:val="240"/>
          <w:divBdr>
            <w:top w:val="none" w:sz="0" w:space="0" w:color="auto"/>
            <w:left w:val="none" w:sz="0" w:space="0" w:color="auto"/>
            <w:bottom w:val="none" w:sz="0" w:space="0" w:color="auto"/>
            <w:right w:val="none" w:sz="0" w:space="0" w:color="auto"/>
          </w:divBdr>
        </w:div>
        <w:div w:id="1277982254">
          <w:marLeft w:val="0"/>
          <w:marRight w:val="0"/>
          <w:marTop w:val="240"/>
          <w:marBottom w:val="240"/>
          <w:divBdr>
            <w:top w:val="none" w:sz="0" w:space="0" w:color="auto"/>
            <w:left w:val="none" w:sz="0" w:space="0" w:color="auto"/>
            <w:bottom w:val="none" w:sz="0" w:space="0" w:color="auto"/>
            <w:right w:val="none" w:sz="0" w:space="0" w:color="auto"/>
          </w:divBdr>
        </w:div>
        <w:div w:id="1890913978">
          <w:marLeft w:val="0"/>
          <w:marRight w:val="0"/>
          <w:marTop w:val="240"/>
          <w:marBottom w:val="240"/>
          <w:divBdr>
            <w:top w:val="none" w:sz="0" w:space="0" w:color="auto"/>
            <w:left w:val="none" w:sz="0" w:space="0" w:color="auto"/>
            <w:bottom w:val="none" w:sz="0" w:space="0" w:color="auto"/>
            <w:right w:val="none" w:sz="0" w:space="0" w:color="auto"/>
          </w:divBdr>
        </w:div>
      </w:divsChild>
    </w:div>
    <w:div w:id="205534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20.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g"/><Relationship Id="rId12" Type="http://schemas.openxmlformats.org/officeDocument/2006/relationships/image" Target="media/image10.jp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image" Target="media/image12.jpeg"/><Relationship Id="rId28"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30.jp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esktop\kalori%20lett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677D-224D-4530-8A92-135409AA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kalori letter </Template>
  <TotalTime>2</TotalTime>
  <Pages>7</Pages>
  <Words>1317</Words>
  <Characters>6153</Characters>
  <Application>Microsoft Office Word</Application>
  <DocSecurity>0</DocSecurity>
  <Lines>227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dc:creator>
  <cp:lastModifiedBy>Robyn Bassanelli</cp:lastModifiedBy>
  <cp:revision>3</cp:revision>
  <cp:lastPrinted>2026-05-08T00:59:00Z</cp:lastPrinted>
  <dcterms:created xsi:type="dcterms:W3CDTF">2026-05-20T08:29:00Z</dcterms:created>
  <dcterms:modified xsi:type="dcterms:W3CDTF">2026-05-20T08:29:00Z</dcterms:modified>
</cp:coreProperties>
</file>