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2387"/>
        <w:gridCol w:w="1687"/>
        <w:gridCol w:w="2407"/>
      </w:tblGrid>
      <w:tr w:rsidR="000172E5" w:rsidRPr="00637200" w14:paraId="07BA6D48" w14:textId="77777777" w:rsidTr="006D7535">
        <w:tc>
          <w:tcPr>
            <w:tcW w:w="5000" w:type="pct"/>
            <w:gridSpan w:val="4"/>
            <w:shd w:val="clear" w:color="auto" w:fill="E7E6E6" w:themeFill="background2"/>
            <w:vAlign w:val="bottom"/>
          </w:tcPr>
          <w:p w14:paraId="389A04E4" w14:textId="34FECC87" w:rsidR="000172E5" w:rsidRPr="00637200" w:rsidRDefault="006D7535" w:rsidP="00637200">
            <w:pPr>
              <w:pStyle w:val="Heading1"/>
              <w:outlineLvl w:val="0"/>
            </w:pPr>
            <w:r>
              <w:t>Candidate Information</w:t>
            </w:r>
          </w:p>
        </w:tc>
      </w:tr>
      <w:tr w:rsidR="000172E5" w:rsidRPr="00846B76" w14:paraId="2EB8901F" w14:textId="77777777" w:rsidTr="006B43D4">
        <w:sdt>
          <w:sdtPr>
            <w:id w:val="1621259925"/>
            <w:placeholder>
              <w:docPart w:val="66AF89D8695E4EDCB0D1742F6DA2C7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15FF1D74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14:paraId="7719AAC0" w14:textId="77777777" w:rsidR="000172E5" w:rsidRPr="00846B76" w:rsidRDefault="000172E5" w:rsidP="00311D4F"/>
        </w:tc>
      </w:tr>
      <w:tr w:rsidR="000172E5" w:rsidRPr="00846B76" w14:paraId="4F98A99E" w14:textId="77777777" w:rsidTr="006B43D4">
        <w:sdt>
          <w:sdtPr>
            <w:id w:val="-1470592894"/>
            <w:placeholder>
              <w:docPart w:val="4E5162BE362E480786F79A71B14A877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797DBF36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4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1D8588" w14:textId="77777777" w:rsidR="000172E5" w:rsidRPr="00846B76" w:rsidRDefault="000172E5" w:rsidP="00311D4F"/>
        </w:tc>
      </w:tr>
      <w:tr w:rsidR="000172E5" w:rsidRPr="00846B76" w14:paraId="42FC82A7" w14:textId="77777777" w:rsidTr="006B43D4">
        <w:tc>
          <w:tcPr>
            <w:tcW w:w="1538" w:type="pct"/>
            <w:vAlign w:val="bottom"/>
          </w:tcPr>
          <w:p w14:paraId="2EAFEBDD" w14:textId="605BAACC" w:rsidR="000172E5" w:rsidRPr="00637200" w:rsidRDefault="006B43D4" w:rsidP="00637200">
            <w:pPr>
              <w:pStyle w:val="NormalIndent"/>
            </w:pPr>
            <w:r>
              <w:t>Phone</w:t>
            </w:r>
          </w:p>
        </w:tc>
        <w:tc>
          <w:tcPr>
            <w:tcW w:w="12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F8527B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810051" w14:textId="31E8DB87" w:rsidR="000172E5" w:rsidRDefault="000172E5" w:rsidP="00311D4F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F5EFC7" w14:textId="77777777" w:rsidR="000172E5" w:rsidRPr="00846B76" w:rsidRDefault="000172E5" w:rsidP="00311D4F"/>
        </w:tc>
      </w:tr>
      <w:tr w:rsidR="000172E5" w:rsidRPr="00846B76" w14:paraId="647700CB" w14:textId="77777777" w:rsidTr="006B43D4">
        <w:sdt>
          <w:sdtPr>
            <w:id w:val="1334104394"/>
            <w:placeholder>
              <w:docPart w:val="D827445233594BA2A439057DDA740B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14:paraId="6C2D26F1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14:paraId="1B3BE96F" w14:textId="77777777" w:rsidR="000172E5" w:rsidRPr="00846B76" w:rsidRDefault="000172E5" w:rsidP="00311D4F"/>
        </w:tc>
      </w:tr>
      <w:tr w:rsidR="000172E5" w:rsidRPr="00846B76" w14:paraId="245CE816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46651C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EC2D896" w14:textId="77777777" w:rsidTr="006D7535">
        <w:tc>
          <w:tcPr>
            <w:tcW w:w="5000" w:type="pct"/>
            <w:gridSpan w:val="4"/>
            <w:shd w:val="clear" w:color="auto" w:fill="E7E6E6" w:themeFill="background2"/>
            <w:vAlign w:val="bottom"/>
          </w:tcPr>
          <w:p w14:paraId="1B4059D4" w14:textId="1CF6EF34" w:rsidR="000172E5" w:rsidRPr="00846B76" w:rsidRDefault="006D7535" w:rsidP="00637200">
            <w:pPr>
              <w:pStyle w:val="Heading1"/>
              <w:outlineLvl w:val="0"/>
            </w:pPr>
            <w:r>
              <w:t>Rotary Background</w:t>
            </w:r>
          </w:p>
        </w:tc>
      </w:tr>
      <w:tr w:rsidR="000172E5" w:rsidRPr="00846B76" w14:paraId="7F7E0D11" w14:textId="77777777" w:rsidTr="006B43D4">
        <w:tc>
          <w:tcPr>
            <w:tcW w:w="1538" w:type="pct"/>
            <w:vAlign w:val="bottom"/>
          </w:tcPr>
          <w:p w14:paraId="63FB994E" w14:textId="1D3C86AB" w:rsidR="000172E5" w:rsidRPr="00846B76" w:rsidRDefault="000172E5" w:rsidP="00311D4F">
            <w:pPr>
              <w:pStyle w:val="NormalIndent"/>
            </w:pPr>
          </w:p>
        </w:tc>
        <w:tc>
          <w:tcPr>
            <w:tcW w:w="3462" w:type="pct"/>
            <w:gridSpan w:val="3"/>
            <w:vAlign w:val="bottom"/>
          </w:tcPr>
          <w:p w14:paraId="4635229F" w14:textId="77777777" w:rsidR="000172E5" w:rsidRPr="00846B76" w:rsidRDefault="000172E5" w:rsidP="00311D4F"/>
        </w:tc>
      </w:tr>
      <w:tr w:rsidR="006B43D4" w:rsidRPr="00846B76" w14:paraId="36477048" w14:textId="77777777" w:rsidTr="006B43D4">
        <w:tc>
          <w:tcPr>
            <w:tcW w:w="1538" w:type="pct"/>
            <w:vAlign w:val="bottom"/>
          </w:tcPr>
          <w:p w14:paraId="21C8472E" w14:textId="2982C4BD" w:rsidR="006B43D4" w:rsidRPr="00846B76" w:rsidRDefault="006B43D4" w:rsidP="006B43D4">
            <w:pPr>
              <w:pStyle w:val="NormalIndent"/>
            </w:pPr>
            <w:r>
              <w:t>Date Joined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14:paraId="1B5F68E2" w14:textId="77777777" w:rsidR="006B43D4" w:rsidRPr="00846B76" w:rsidRDefault="006B43D4" w:rsidP="006B43D4"/>
        </w:tc>
      </w:tr>
      <w:tr w:rsidR="006B43D4" w:rsidRPr="00846B76" w14:paraId="2AD3C3AC" w14:textId="77777777" w:rsidTr="006B43D4">
        <w:tc>
          <w:tcPr>
            <w:tcW w:w="1538" w:type="pct"/>
            <w:vAlign w:val="bottom"/>
          </w:tcPr>
          <w:p w14:paraId="6DAB4D40" w14:textId="27F6D164" w:rsidR="006B43D4" w:rsidRPr="00846B76" w:rsidRDefault="006B43D4" w:rsidP="006B43D4">
            <w:pPr>
              <w:pStyle w:val="NormalIndent"/>
            </w:pPr>
            <w:r>
              <w:t>Served as President?</w:t>
            </w:r>
          </w:p>
        </w:tc>
        <w:tc>
          <w:tcPr>
            <w:tcW w:w="12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BF7AF2" w14:textId="77777777" w:rsidR="006B43D4" w:rsidRPr="00846B76" w:rsidRDefault="006B43D4" w:rsidP="006B43D4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FDC88EE" w14:textId="05A07F01" w:rsidR="006B43D4" w:rsidRPr="00846B76" w:rsidRDefault="006B43D4" w:rsidP="006B43D4">
            <w:pPr>
              <w:jc w:val="right"/>
            </w:pPr>
            <w:r>
              <w:t>If “Yes” list year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DE555" w14:textId="77777777" w:rsidR="006B43D4" w:rsidRPr="00846B76" w:rsidRDefault="006B43D4" w:rsidP="006B43D4"/>
        </w:tc>
      </w:tr>
      <w:tr w:rsidR="006B43D4" w:rsidRPr="00846B76" w14:paraId="2AE6F73F" w14:textId="77777777" w:rsidTr="006B43D4">
        <w:tc>
          <w:tcPr>
            <w:tcW w:w="1538" w:type="pct"/>
            <w:vAlign w:val="bottom"/>
          </w:tcPr>
          <w:p w14:paraId="19067680" w14:textId="2BCD64D7" w:rsidR="006B43D4" w:rsidRPr="00846B76" w:rsidRDefault="006B43D4" w:rsidP="006B43D4">
            <w:pPr>
              <w:pStyle w:val="NormalIndent"/>
            </w:pPr>
            <w:r>
              <w:t xml:space="preserve">Other positions held </w:t>
            </w: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14:paraId="27FCDE40" w14:textId="77777777" w:rsidR="006B43D4" w:rsidRPr="00846B76" w:rsidRDefault="006B43D4" w:rsidP="006B43D4"/>
        </w:tc>
      </w:tr>
      <w:tr w:rsidR="006B43D4" w:rsidRPr="00846B76" w14:paraId="58FE80DF" w14:textId="77777777" w:rsidTr="006B43D4">
        <w:tc>
          <w:tcPr>
            <w:tcW w:w="1538" w:type="pct"/>
            <w:vAlign w:val="bottom"/>
          </w:tcPr>
          <w:p w14:paraId="79A7F5FD" w14:textId="77777777" w:rsidR="006B43D4" w:rsidRPr="00846B76" w:rsidRDefault="006B43D4" w:rsidP="006B43D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tcBorders>
              <w:top w:val="single" w:sz="4" w:space="0" w:color="auto"/>
            </w:tcBorders>
            <w:vAlign w:val="bottom"/>
          </w:tcPr>
          <w:p w14:paraId="3B94DD67" w14:textId="77777777" w:rsidR="006B43D4" w:rsidRPr="00846B76" w:rsidRDefault="006B43D4" w:rsidP="006B43D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B43D4" w:rsidRPr="00846B76" w14:paraId="6E574AF0" w14:textId="77777777" w:rsidTr="006B43D4">
        <w:tc>
          <w:tcPr>
            <w:tcW w:w="1538" w:type="pct"/>
            <w:vAlign w:val="bottom"/>
          </w:tcPr>
          <w:p w14:paraId="01771232" w14:textId="77777777" w:rsidR="006B43D4" w:rsidRPr="00846B76" w:rsidRDefault="006B43D4" w:rsidP="006B43D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62" w:type="pct"/>
            <w:gridSpan w:val="3"/>
            <w:tcBorders>
              <w:bottom w:val="single" w:sz="4" w:space="0" w:color="auto"/>
            </w:tcBorders>
            <w:vAlign w:val="bottom"/>
          </w:tcPr>
          <w:p w14:paraId="5001C109" w14:textId="77777777" w:rsidR="006B43D4" w:rsidRPr="00846B76" w:rsidRDefault="006B43D4" w:rsidP="006B43D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C7F16F9" w14:textId="7AFF3627" w:rsidR="000172E5" w:rsidRPr="0006568A" w:rsidRDefault="006B43D4" w:rsidP="00637200">
      <w:r>
        <w:tab/>
      </w:r>
      <w:r>
        <w:tab/>
      </w:r>
      <w:r>
        <w:tab/>
      </w:r>
      <w:r>
        <w:tab/>
      </w:r>
    </w:p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03C9D" w14:textId="77777777" w:rsidR="00495687" w:rsidRDefault="00495687" w:rsidP="000172E5">
      <w:pPr>
        <w:spacing w:after="0" w:line="240" w:lineRule="auto"/>
      </w:pPr>
      <w:r>
        <w:separator/>
      </w:r>
    </w:p>
  </w:endnote>
  <w:endnote w:type="continuationSeparator" w:id="0">
    <w:p w14:paraId="1504CAC3" w14:textId="77777777" w:rsidR="00495687" w:rsidRDefault="0049568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F9AE152-49C4-47B6-8235-A4AC680C3D9D}"/>
    <w:embedBold r:id="rId2" w:fontKey="{209F617D-FC41-4D73-8DEB-3ED25C4E0DF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CDE6E1C-8972-44CC-BA51-7D6EBE3584EF}"/>
    <w:embedBold r:id="rId4" w:fontKey="{F9F74EE1-2A0A-4538-8DCC-F542BE34BD66}"/>
    <w:embedItalic r:id="rId5" w:fontKey="{BEDA484C-A1F3-4DBB-B0CD-D515E61F1F0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9DA2203-833A-494B-9720-6B37466B7B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4526EB2-C6C6-4F12-8F99-289A6E8923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234965D" w14:textId="77777777" w:rsidTr="00637200">
      <w:tc>
        <w:tcPr>
          <w:tcW w:w="4675" w:type="dxa"/>
          <w:vAlign w:val="center"/>
        </w:tcPr>
        <w:p w14:paraId="71B229F5" w14:textId="3A725D46" w:rsidR="00311D4F" w:rsidRPr="00311D4F" w:rsidRDefault="006B43D4" w:rsidP="00637200">
          <w:pPr>
            <w:pStyle w:val="Footer"/>
          </w:pPr>
          <w:r>
            <w:t>Rotary District 5750</w:t>
          </w:r>
        </w:p>
      </w:tc>
      <w:tc>
        <w:tcPr>
          <w:tcW w:w="4675" w:type="dxa"/>
          <w:vAlign w:val="center"/>
        </w:tcPr>
        <w:p w14:paraId="5B00A130" w14:textId="77777777" w:rsidR="00311D4F" w:rsidRPr="00311D4F" w:rsidRDefault="00311D4F" w:rsidP="00637200">
          <w:pPr>
            <w:pStyle w:val="Footer"/>
            <w:jc w:val="right"/>
          </w:pPr>
          <w:r w:rsidRPr="00311D4F">
            <w:rPr>
              <w:noProof/>
            </w:rPr>
            <w:drawing>
              <wp:inline distT="0" distB="0" distL="0" distR="0" wp14:anchorId="191A746D" wp14:editId="65D2A40E">
                <wp:extent cx="1203308" cy="493920"/>
                <wp:effectExtent l="0" t="0" r="0" b="1905"/>
                <wp:docPr id="3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3308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794526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01607" w14:textId="77777777" w:rsidR="00495687" w:rsidRDefault="00495687" w:rsidP="000172E5">
      <w:pPr>
        <w:spacing w:after="0" w:line="240" w:lineRule="auto"/>
      </w:pPr>
      <w:r>
        <w:separator/>
      </w:r>
    </w:p>
  </w:footnote>
  <w:footnote w:type="continuationSeparator" w:id="0">
    <w:p w14:paraId="05602CD1" w14:textId="77777777" w:rsidR="00495687" w:rsidRDefault="0049568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144048FF" w14:textId="77777777" w:rsidTr="00384B05">
      <w:trPr>
        <w:trHeight w:val="990"/>
      </w:trPr>
      <w:tc>
        <w:tcPr>
          <w:tcW w:w="1350" w:type="dxa"/>
          <w:vAlign w:val="center"/>
        </w:tcPr>
        <w:p w14:paraId="10C65259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028D2AE9" wp14:editId="74890BD0">
                <wp:extent cx="640080" cy="640080"/>
                <wp:effectExtent l="0" t="0" r="0" b="7620"/>
                <wp:docPr id="2" name="Graphic 2" descr="Document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 descr="Document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351CD5E" w14:textId="269BE9CF" w:rsidR="00B337A2" w:rsidRPr="00637200" w:rsidRDefault="006D7535" w:rsidP="00637200">
          <w:pPr>
            <w:pStyle w:val="Header"/>
          </w:pPr>
          <w:r w:rsidRPr="006D7535">
            <w:rPr>
              <w:color w:val="155078" w:themeColor="accent1"/>
            </w:rPr>
            <w:t>District Governor Candidate Survey</w:t>
          </w:r>
        </w:p>
      </w:tc>
    </w:tr>
  </w:tbl>
  <w:p w14:paraId="013D1AC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35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95687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B43D4"/>
    <w:rsid w:val="006D7535"/>
    <w:rsid w:val="007147D7"/>
    <w:rsid w:val="00770F25"/>
    <w:rsid w:val="007A35A8"/>
    <w:rsid w:val="007B0A85"/>
    <w:rsid w:val="007C6A52"/>
    <w:rsid w:val="0082043E"/>
    <w:rsid w:val="00846B76"/>
    <w:rsid w:val="008639AF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257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maaj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AF89D8695E4EDCB0D1742F6DA2C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F0677-DE75-4C61-B252-B74DEDC80B49}"/>
      </w:docPartPr>
      <w:docPartBody>
        <w:p w:rsidR="00000000" w:rsidRDefault="00E273F4">
          <w:pPr>
            <w:pStyle w:val="66AF89D8695E4EDCB0D1742F6DA2C79B"/>
          </w:pPr>
          <w:r w:rsidRPr="006145D8">
            <w:t>First Name</w:t>
          </w:r>
        </w:p>
      </w:docPartBody>
    </w:docPart>
    <w:docPart>
      <w:docPartPr>
        <w:name w:val="4E5162BE362E480786F79A71B14A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EF347-99A4-4756-B58F-85D330EE6A00}"/>
      </w:docPartPr>
      <w:docPartBody>
        <w:p w:rsidR="00000000" w:rsidRDefault="00E273F4">
          <w:pPr>
            <w:pStyle w:val="4E5162BE362E480786F79A71B14A8777"/>
          </w:pPr>
          <w:r w:rsidRPr="006145D8">
            <w:t>Last Name</w:t>
          </w:r>
        </w:p>
      </w:docPartBody>
    </w:docPart>
    <w:docPart>
      <w:docPartPr>
        <w:name w:val="D827445233594BA2A439057DDA740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FCD39-61B9-498F-A033-50FF43B95BA9}"/>
      </w:docPartPr>
      <w:docPartBody>
        <w:p w:rsidR="00000000" w:rsidRDefault="00E273F4">
          <w:pPr>
            <w:pStyle w:val="D827445233594BA2A439057DDA740BA8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60A"/>
    <w:rsid w:val="00CA760A"/>
    <w:rsid w:val="00E2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32B3AC9AB15A405AAAC05138C82592F8">
    <w:name w:val="32B3AC9AB15A405AAAC05138C82592F8"/>
  </w:style>
  <w:style w:type="paragraph" w:customStyle="1" w:styleId="66AF89D8695E4EDCB0D1742F6DA2C79B">
    <w:name w:val="66AF89D8695E4EDCB0D1742F6DA2C79B"/>
  </w:style>
  <w:style w:type="paragraph" w:customStyle="1" w:styleId="4E5162BE362E480786F79A71B14A8777">
    <w:name w:val="4E5162BE362E480786F79A71B14A8777"/>
  </w:style>
  <w:style w:type="paragraph" w:customStyle="1" w:styleId="4B48F0BCF3C145C8BB44CC9B39D415CE">
    <w:name w:val="4B48F0BCF3C145C8BB44CC9B39D415CE"/>
  </w:style>
  <w:style w:type="paragraph" w:customStyle="1" w:styleId="D5EBE6A5918141CA880AE08F258169B9">
    <w:name w:val="D5EBE6A5918141CA880AE08F258169B9"/>
  </w:style>
  <w:style w:type="paragraph" w:customStyle="1" w:styleId="D827445233594BA2A439057DDA740BA8">
    <w:name w:val="D827445233594BA2A439057DDA740BA8"/>
  </w:style>
  <w:style w:type="paragraph" w:customStyle="1" w:styleId="46CBD809657049A6B732BC3008A13909">
    <w:name w:val="46CBD809657049A6B732BC3008A13909"/>
  </w:style>
  <w:style w:type="paragraph" w:customStyle="1" w:styleId="39230D8548F2458F915EA9BECF89BF24">
    <w:name w:val="39230D8548F2458F915EA9BECF89BF24"/>
  </w:style>
  <w:style w:type="paragraph" w:customStyle="1" w:styleId="34C278121BD64388927F05A5039A1666">
    <w:name w:val="34C278121BD64388927F05A5039A1666"/>
  </w:style>
  <w:style w:type="paragraph" w:customStyle="1" w:styleId="5D01314ECBDD467D822A566C49AACED9">
    <w:name w:val="5D01314ECBDD467D822A566C49AACED9"/>
  </w:style>
  <w:style w:type="paragraph" w:customStyle="1" w:styleId="CE6366A8FF474C4F817253004D9C704D">
    <w:name w:val="CE6366A8FF474C4F817253004D9C704D"/>
  </w:style>
  <w:style w:type="paragraph" w:customStyle="1" w:styleId="B8F01AF58CCC4683BB792664E581C3DF">
    <w:name w:val="B8F01AF58CCC4683BB792664E581C3DF"/>
  </w:style>
  <w:style w:type="paragraph" w:customStyle="1" w:styleId="28DF032BAA6840DEAF8C3F63BA7AE89D">
    <w:name w:val="28DF032BAA6840DEAF8C3F63BA7AE89D"/>
  </w:style>
  <w:style w:type="paragraph" w:customStyle="1" w:styleId="050AE1423F7A49F19BB17D1CF29194C8">
    <w:name w:val="050AE1423F7A49F19BB17D1CF29194C8"/>
    <w:rsid w:val="00CA760A"/>
  </w:style>
  <w:style w:type="paragraph" w:customStyle="1" w:styleId="ACDC85CA7FB34E748F67ED8A33EFDDFE">
    <w:name w:val="ACDC85CA7FB34E748F67ED8A33EFDDFE"/>
    <w:rsid w:val="00CA76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2021-10-06T16:13:00Z</dcterms:created>
  <dcterms:modified xsi:type="dcterms:W3CDTF">2021-10-06T16:34:00Z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