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BF3AF" w14:textId="227E57ED" w:rsidR="00723F9D" w:rsidRPr="00D07D0B" w:rsidRDefault="00EA4948" w:rsidP="002A5C35">
      <w:pPr>
        <w:pStyle w:val="BodyParagraph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63FFF590" wp14:editId="5EF9D4F5">
            <wp:simplePos x="0" y="0"/>
            <wp:positionH relativeFrom="margin">
              <wp:align>left</wp:align>
            </wp:positionH>
            <wp:positionV relativeFrom="paragraph">
              <wp:posOffset>1905</wp:posOffset>
            </wp:positionV>
            <wp:extent cx="1581785" cy="594360"/>
            <wp:effectExtent l="0" t="0" r="0" b="0"/>
            <wp:wrapNone/>
            <wp:docPr id="1774012123" name="Picture 2" descr="A blue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012123" name="Picture 2" descr="A blue and orang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78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EFE" w:rsidRPr="00253EFE">
        <w:rPr>
          <w:noProof/>
          <w:szCs w:val="20"/>
        </w:rPr>
        <w:t xml:space="preserve"> </w:t>
      </w:r>
      <w:r w:rsidR="0043761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E3648F" wp14:editId="0AFDA5C5">
                <wp:simplePos x="0" y="0"/>
                <wp:positionH relativeFrom="column">
                  <wp:posOffset>5423535</wp:posOffset>
                </wp:positionH>
                <wp:positionV relativeFrom="paragraph">
                  <wp:posOffset>-168275</wp:posOffset>
                </wp:positionV>
                <wp:extent cx="914400" cy="22860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pic="http://schemas.openxmlformats.org/drawingml/2006/picture" xmlns:arto="http://schemas.microsoft.com/office/word/2006/arto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pic="http://schemas.openxmlformats.org/drawingml/2006/picture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7F1246" w14:textId="77777777" w:rsidR="00E3080C" w:rsidRPr="00DE6891" w:rsidRDefault="00E3080C" w:rsidP="00F27A9D">
                            <w:pPr>
                              <w:pStyle w:val="LanguageCode"/>
                            </w:pPr>
                            <w:r w:rsidRPr="00DE6891">
                              <w:t>ENGLISH (EN)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3648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7.05pt;margin-top:-13.25pt;width:1in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" filled="f" stroked="f">
                <v:textbox>
                  <w:txbxContent>
                    <w:p w14:paraId="4F7F1246" w14:textId="77777777" w:rsidR="00E3080C" w:rsidRPr="00DE6891" w:rsidRDefault="00E3080C" w:rsidP="00F27A9D">
                      <w:pPr>
                        <w:pStyle w:val="LanguageCode"/>
                      </w:pPr>
                      <w:r w:rsidRPr="00DE6891">
                        <w:t>ENGLISH (EN)</w:t>
                      </w:r>
                    </w:p>
                  </w:txbxContent>
                </v:textbox>
              </v:shape>
            </w:pict>
          </mc:Fallback>
        </mc:AlternateContent>
      </w:r>
    </w:p>
    <w:p w14:paraId="16D6B763" w14:textId="77777777" w:rsidR="00EA4948" w:rsidRDefault="00EA4948" w:rsidP="00FC4BDA">
      <w:pPr>
        <w:pStyle w:val="Heading1"/>
      </w:pPr>
    </w:p>
    <w:p w14:paraId="3410418A" w14:textId="62B6B8A7" w:rsidR="00FC4BDA" w:rsidRPr="00100319" w:rsidRDefault="001749E1" w:rsidP="00FC4BDA">
      <w:pPr>
        <w:pStyle w:val="Heading1"/>
      </w:pPr>
      <w:r>
        <w:t>GLOBAL GRANTS COMMUNITY ASSESSMENT RESULTS</w:t>
      </w:r>
    </w:p>
    <w:p w14:paraId="14E54407" w14:textId="23EEFCBB" w:rsidR="00DD6CCF" w:rsidRPr="000202CC" w:rsidRDefault="00DD6CCF" w:rsidP="009B40F2">
      <w:pPr>
        <w:pStyle w:val="BodyParagraph"/>
        <w:rPr>
          <w:b/>
        </w:rPr>
      </w:pPr>
      <w:r w:rsidRPr="0011143C">
        <w:t xml:space="preserve">Assessing the strengths, weaknesses, needs, and assets of the community you plan to </w:t>
      </w:r>
      <w:r w:rsidR="0057711E" w:rsidRPr="0011143C">
        <w:t>partner</w:t>
      </w:r>
      <w:r w:rsidR="00F83D92" w:rsidRPr="0011143C">
        <w:t xml:space="preserve"> with </w:t>
      </w:r>
      <w:r w:rsidRPr="0011143C">
        <w:t xml:space="preserve">is an essential first step in designing an effective and sustainable project. See the </w:t>
      </w:r>
      <w:hyperlink r:id="rId11" w:history="1">
        <w:r w:rsidRPr="009B40F2">
          <w:rPr>
            <w:rStyle w:val="Hyperlink"/>
          </w:rPr>
          <w:t>Conducting Community Assessments</w:t>
        </w:r>
      </w:hyperlink>
      <w:r w:rsidRPr="009B40F2">
        <w:rPr>
          <w:rStyle w:val="Hyperlink"/>
        </w:rPr>
        <w:t xml:space="preserve"> </w:t>
      </w:r>
      <w:r w:rsidRPr="000202CC">
        <w:t xml:space="preserve">handbook for full instructions and helpful tips. </w:t>
      </w:r>
    </w:p>
    <w:p w14:paraId="7D7F430B" w14:textId="7547AF5F" w:rsidR="001749E1" w:rsidRPr="000202CC" w:rsidRDefault="001749E1" w:rsidP="009B40F2">
      <w:pPr>
        <w:pStyle w:val="BodyParagraph"/>
        <w:rPr>
          <w:b/>
        </w:rPr>
      </w:pPr>
      <w:r w:rsidRPr="000202CC">
        <w:t xml:space="preserve">Use this form to report </w:t>
      </w:r>
      <w:r w:rsidR="009054D6">
        <w:t xml:space="preserve">the findings of your </w:t>
      </w:r>
      <w:r w:rsidRPr="000202CC">
        <w:t>community assessment to The Rotary Foundation</w:t>
      </w:r>
      <w:r w:rsidR="002104CC" w:rsidRPr="000202CC">
        <w:t xml:space="preserve"> when you apply for a global grant</w:t>
      </w:r>
      <w:r w:rsidR="00DD6CCF" w:rsidRPr="000202CC">
        <w:t xml:space="preserve"> for a humanitarian project or vocational training team</w:t>
      </w:r>
      <w:r w:rsidRPr="000202CC">
        <w:t>.</w:t>
      </w:r>
      <w:r w:rsidR="00DD6CCF" w:rsidRPr="000202CC">
        <w:t xml:space="preserve"> Complete a separate form for each community</w:t>
      </w:r>
      <w:r w:rsidR="009054D6">
        <w:t xml:space="preserve"> </w:t>
      </w:r>
      <w:r w:rsidR="009054D6" w:rsidRPr="009054D6">
        <w:t xml:space="preserve">that will </w:t>
      </w:r>
      <w:r w:rsidR="0057711E">
        <w:t>be involved in</w:t>
      </w:r>
      <w:r w:rsidR="009054D6" w:rsidRPr="009054D6">
        <w:t xml:space="preserve"> the project</w:t>
      </w:r>
      <w:r w:rsidR="00DD6CCF" w:rsidRPr="000202CC">
        <w:t xml:space="preserve"> (e.g., school, health care system, </w:t>
      </w:r>
      <w:r w:rsidR="0057711E">
        <w:t>town</w:t>
      </w:r>
      <w:r w:rsidR="00A55E42">
        <w:t>,</w:t>
      </w:r>
      <w:r w:rsidR="0057711E">
        <w:t xml:space="preserve"> o</w:t>
      </w:r>
      <w:r w:rsidR="00A55E42">
        <w:t>r</w:t>
      </w:r>
      <w:r w:rsidR="0057711E">
        <w:t xml:space="preserve"> city</w:t>
      </w:r>
      <w:r w:rsidR="00DD6CCF" w:rsidRPr="000202CC">
        <w:t xml:space="preserve">), using information that is both current and specific to </w:t>
      </w:r>
      <w:r w:rsidR="000935B7">
        <w:t xml:space="preserve">that </w:t>
      </w:r>
      <w:r w:rsidR="00DD6CCF" w:rsidRPr="000202CC">
        <w:t>community</w:t>
      </w:r>
      <w:r w:rsidRPr="000202CC">
        <w:t>.</w:t>
      </w:r>
    </w:p>
    <w:p w14:paraId="5F21F915" w14:textId="3D1A14C7" w:rsidR="00AC7765" w:rsidRDefault="00DD6CCF" w:rsidP="007F3B1A">
      <w:pPr>
        <w:pStyle w:val="Heading4"/>
      </w:pPr>
      <w:r>
        <w:t xml:space="preserve">Note: </w:t>
      </w:r>
      <w:r w:rsidR="00FB0135">
        <w:t>Rotary’s</w:t>
      </w:r>
      <w:r w:rsidR="00FA0677" w:rsidRPr="00FA0677">
        <w:t xml:space="preserve"> Grants </w:t>
      </w:r>
      <w:r w:rsidR="00067C7B">
        <w:t>staff</w:t>
      </w:r>
      <w:r w:rsidR="00FA0677" w:rsidRPr="00FA0677">
        <w:t xml:space="preserve"> is updating several of the documents that support your global grant application</w:t>
      </w:r>
      <w:r w:rsidR="00FA0677">
        <w:t>, including this form</w:t>
      </w:r>
      <w:r w:rsidR="00FA0677" w:rsidRPr="00FA0677">
        <w:t xml:space="preserve">. </w:t>
      </w:r>
      <w:r w:rsidR="00FA0677">
        <w:t xml:space="preserve">Please </w:t>
      </w:r>
      <w:r w:rsidR="00552C5E">
        <w:t>complete</w:t>
      </w:r>
      <w:r w:rsidR="00FA0677">
        <w:t xml:space="preserve"> this </w:t>
      </w:r>
      <w:hyperlink r:id="rId12" w:history="1">
        <w:r w:rsidR="00FA0677" w:rsidRPr="00DF5F3C">
          <w:rPr>
            <w:rStyle w:val="Hyperlink"/>
            <w:rFonts w:ascii="Arial Narrow" w:hAnsi="Arial Narrow"/>
          </w:rPr>
          <w:t>brief survey</w:t>
        </w:r>
      </w:hyperlink>
      <w:r w:rsidR="00FA0677">
        <w:t xml:space="preserve"> to provide feedback </w:t>
      </w:r>
      <w:r w:rsidR="00D47F38">
        <w:t xml:space="preserve">about </w:t>
      </w:r>
      <w:r w:rsidR="00FA0677">
        <w:t>the form.</w:t>
      </w:r>
    </w:p>
    <w:p w14:paraId="285121D0" w14:textId="77777777" w:rsidR="00FA0677" w:rsidRPr="00FA0677" w:rsidRDefault="00FA0677" w:rsidP="00FA0677"/>
    <w:p w14:paraId="74E53759" w14:textId="3461F50D" w:rsidR="00AC7765" w:rsidRDefault="00AC7765" w:rsidP="00E40492">
      <w:pPr>
        <w:pStyle w:val="Heading3"/>
      </w:pPr>
      <w:r>
        <w:t>OVERVIEW</w:t>
      </w:r>
    </w:p>
    <w:p w14:paraId="131EB508" w14:textId="75256984" w:rsidR="00B16EE1" w:rsidRDefault="00B16EE1" w:rsidP="00B16EE1">
      <w:pPr>
        <w:pStyle w:val="BodyParagraph"/>
      </w:pPr>
      <w:r w:rsidRPr="000A7EFB">
        <w:t xml:space="preserve">In 100 words or less, </w:t>
      </w:r>
      <w:r>
        <w:t>describe</w:t>
      </w:r>
      <w:r w:rsidRPr="000A7EFB">
        <w:t xml:space="preserve"> the problem you identified in the community</w:t>
      </w:r>
      <w:r>
        <w:t>.</w:t>
      </w:r>
    </w:p>
    <w:p w14:paraId="7BD0C903" w14:textId="0EC84477" w:rsidR="003F3E5B" w:rsidRDefault="003F3E5B" w:rsidP="007F3B1A">
      <w:pPr>
        <w:pStyle w:val="Heading4"/>
      </w:pPr>
      <w:r>
        <w:t xml:space="preserve">Note: </w:t>
      </w:r>
      <w:r w:rsidRPr="003F3E5B">
        <w:t xml:space="preserve">Include the causes </w:t>
      </w:r>
      <w:r w:rsidR="00FB0135">
        <w:t xml:space="preserve">of the problem </w:t>
      </w:r>
      <w:r w:rsidRPr="003F3E5B">
        <w:t>you plan to address through this project.</w:t>
      </w:r>
    </w:p>
    <w:sdt>
      <w:sdtPr>
        <w:id w:val="620879492"/>
        <w:placeholder>
          <w:docPart w:val="DefaultPlaceholder_-1854013440"/>
        </w:placeholder>
        <w:showingPlcHdr/>
      </w:sdtPr>
      <w:sdtEndPr/>
      <w:sdtContent>
        <w:p w14:paraId="1C13AA02" w14:textId="322D0C63" w:rsidR="00B16EE1" w:rsidRDefault="006C1FAB" w:rsidP="00B16EE1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96DC7BF" w14:textId="77777777" w:rsidR="00B16EE1" w:rsidRDefault="00B16EE1" w:rsidP="00B16EE1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94CCFE" w14:textId="77777777" w:rsidR="00B16EE1" w:rsidRPr="00152D5C" w:rsidRDefault="00B16EE1" w:rsidP="00152D5C"/>
    <w:p w14:paraId="1234D1F8" w14:textId="54F19D1A" w:rsidR="00AC7765" w:rsidRDefault="003C1265" w:rsidP="002A5C35">
      <w:pPr>
        <w:pStyle w:val="BodyParagraph"/>
      </w:pPr>
      <w:r>
        <w:t xml:space="preserve">Why </w:t>
      </w:r>
      <w:r w:rsidR="00850EDC">
        <w:t xml:space="preserve">did you </w:t>
      </w:r>
      <w:r>
        <w:t xml:space="preserve">decide to </w:t>
      </w:r>
      <w:r w:rsidR="00850EDC">
        <w:t xml:space="preserve">focus on </w:t>
      </w:r>
      <w:r w:rsidR="00E415C7">
        <w:t xml:space="preserve">addressing </w:t>
      </w:r>
      <w:r w:rsidR="00850EDC">
        <w:t>this problem?</w:t>
      </w:r>
    </w:p>
    <w:sdt>
      <w:sdtPr>
        <w:id w:val="1705752376"/>
        <w:placeholder>
          <w:docPart w:val="DefaultPlaceholder_-1854013440"/>
        </w:placeholder>
        <w:showingPlcHdr/>
      </w:sdtPr>
      <w:sdtEndPr/>
      <w:sdtContent>
        <w:p w14:paraId="5F8AA972" w14:textId="1C5B2AD7" w:rsidR="00AC7765" w:rsidRDefault="006C1FAB" w:rsidP="00731E3A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5FD4D621" w14:textId="03279752" w:rsidR="00AC7765" w:rsidRDefault="00AC7765" w:rsidP="00731E3A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E4C469" w14:textId="77777777" w:rsidR="00AC7765" w:rsidRPr="00152D5C" w:rsidRDefault="00AC7765" w:rsidP="00152D5C"/>
    <w:p w14:paraId="44F05217" w14:textId="77777777" w:rsidR="0057711E" w:rsidRDefault="0057711E" w:rsidP="0057711E">
      <w:pPr>
        <w:pStyle w:val="BodyParagraph"/>
      </w:pPr>
      <w:r>
        <w:t>What other needs exist in the community?</w:t>
      </w:r>
    </w:p>
    <w:p w14:paraId="528A0F9A" w14:textId="6D196579" w:rsidR="0057711E" w:rsidRDefault="0057711E" w:rsidP="0057711E">
      <w:pPr>
        <w:pStyle w:val="Heading4"/>
      </w:pPr>
      <w:r>
        <w:t xml:space="preserve">Note: </w:t>
      </w:r>
      <w:r w:rsidRPr="00B16EE1">
        <w:t xml:space="preserve">Based on your assessment, what other </w:t>
      </w:r>
      <w:r>
        <w:t>related</w:t>
      </w:r>
      <w:r w:rsidRPr="00B16EE1">
        <w:t xml:space="preserve"> needs have been identified but will not be addressed by your p</w:t>
      </w:r>
      <w:r>
        <w:t>roject</w:t>
      </w:r>
      <w:r w:rsidRPr="00B16EE1">
        <w:t xml:space="preserve">? </w:t>
      </w:r>
      <w:r w:rsidRPr="0057711E">
        <w:t>For example, perhaps many in the community lack clean water but your project, which aims to address a shortage of low-cost health care, won’t be able to address that.</w:t>
      </w:r>
    </w:p>
    <w:sdt>
      <w:sdtPr>
        <w:id w:val="1092586816"/>
        <w:placeholder>
          <w:docPart w:val="DefaultPlaceholder_-1854013440"/>
        </w:placeholder>
        <w:showingPlcHdr/>
      </w:sdtPr>
      <w:sdtEndPr/>
      <w:sdtContent>
        <w:p w14:paraId="15855938" w14:textId="1354500C" w:rsidR="0057711E" w:rsidRDefault="006C1FAB" w:rsidP="0057711E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7BC7DC1" w14:textId="77777777" w:rsidR="0057711E" w:rsidRDefault="0057711E" w:rsidP="0057711E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3128BB" w14:textId="77777777" w:rsidR="0057711E" w:rsidRPr="00152D5C" w:rsidRDefault="0057711E" w:rsidP="0057711E"/>
    <w:p w14:paraId="57AF145E" w14:textId="0565DABB" w:rsidR="00AC7765" w:rsidRDefault="00850EDC" w:rsidP="002A5C35">
      <w:pPr>
        <w:pStyle w:val="BodyParagraph"/>
      </w:pPr>
      <w:r>
        <w:t>What other organizations are working in the community</w:t>
      </w:r>
      <w:r w:rsidR="00E04746">
        <w:t xml:space="preserve"> on issues </w:t>
      </w:r>
      <w:r w:rsidR="00E415C7">
        <w:t xml:space="preserve">that are </w:t>
      </w:r>
      <w:r w:rsidR="00E04746">
        <w:t xml:space="preserve">not related to the problem </w:t>
      </w:r>
      <w:r w:rsidR="00A66BDF">
        <w:t xml:space="preserve">you </w:t>
      </w:r>
      <w:r w:rsidR="00E04746">
        <w:t>identified</w:t>
      </w:r>
      <w:r w:rsidR="00C22733">
        <w:t>,</w:t>
      </w:r>
      <w:r>
        <w:t xml:space="preserve"> and what services are they providing?</w:t>
      </w:r>
    </w:p>
    <w:sdt>
      <w:sdtPr>
        <w:id w:val="-612282271"/>
        <w:placeholder>
          <w:docPart w:val="DefaultPlaceholder_-1854013440"/>
        </w:placeholder>
        <w:showingPlcHdr/>
      </w:sdtPr>
      <w:sdtEndPr/>
      <w:sdtContent>
        <w:p w14:paraId="7F4E7C76" w14:textId="6F4076F7" w:rsidR="00AC7765" w:rsidRDefault="006C1FAB" w:rsidP="002A57F4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6C6EBDE3" w14:textId="6F77ACD7" w:rsidR="00AC7765" w:rsidRDefault="00AC7765" w:rsidP="002A57F4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D2EB7C1" w14:textId="77777777" w:rsidR="00AC7765" w:rsidRPr="00152D5C" w:rsidRDefault="00AC7765" w:rsidP="00152D5C"/>
    <w:p w14:paraId="4B7F82C0" w14:textId="2209CFD7" w:rsidR="00410750" w:rsidRDefault="00416452" w:rsidP="00416452">
      <w:pPr>
        <w:pStyle w:val="BodyParagraph"/>
      </w:pPr>
      <w:r w:rsidRPr="00416452">
        <w:lastRenderedPageBreak/>
        <w:t>Who conducted the community assessment</w:t>
      </w:r>
      <w:r w:rsidR="00FD24D1">
        <w:t xml:space="preserve"> and when</w:t>
      </w:r>
      <w:r w:rsidRPr="00416452">
        <w:t>? What methods were used?</w:t>
      </w:r>
    </w:p>
    <w:p w14:paraId="0D8E59AC" w14:textId="6B0D5BD0" w:rsidR="00416452" w:rsidRDefault="00416452" w:rsidP="007F3B1A">
      <w:pPr>
        <w:pStyle w:val="Heading4"/>
      </w:pPr>
      <w:r>
        <w:t xml:space="preserve">Note: </w:t>
      </w:r>
      <w:r w:rsidR="00680263">
        <w:t xml:space="preserve">List the </w:t>
      </w:r>
      <w:r w:rsidRPr="00416452">
        <w:t xml:space="preserve">names and roles of the people or organizations </w:t>
      </w:r>
      <w:r w:rsidR="00FE6C9E">
        <w:t xml:space="preserve">who </w:t>
      </w:r>
      <w:r w:rsidRPr="00416452">
        <w:t>conduct</w:t>
      </w:r>
      <w:r w:rsidR="00FE6C9E">
        <w:t>ed</w:t>
      </w:r>
      <w:r w:rsidRPr="00416452">
        <w:t xml:space="preserve"> the assessment, and who </w:t>
      </w:r>
      <w:r w:rsidR="00FE6C9E">
        <w:t xml:space="preserve">they </w:t>
      </w:r>
      <w:r w:rsidR="00897AFA">
        <w:t>consulted</w:t>
      </w:r>
      <w:r w:rsidRPr="00416452">
        <w:t xml:space="preserve">. For example, entrepreneurs, community health workers, members of </w:t>
      </w:r>
      <w:r w:rsidR="00C22733">
        <w:t xml:space="preserve">the </w:t>
      </w:r>
      <w:r w:rsidRPr="00416452">
        <w:t xml:space="preserve">community, hospital staff, local government officials, teachers, </w:t>
      </w:r>
      <w:r w:rsidR="00C41493">
        <w:t xml:space="preserve">or </w:t>
      </w:r>
      <w:r w:rsidRPr="00416452">
        <w:t>school administrators. Describe the methods used with each group</w:t>
      </w:r>
      <w:r w:rsidR="00897AFA">
        <w:t xml:space="preserve"> </w:t>
      </w:r>
      <w:r w:rsidR="00897AFA" w:rsidRPr="00897AFA">
        <w:t>(community assessments, interviews, focus groups, etc.)</w:t>
      </w:r>
      <w:r w:rsidR="00680263">
        <w:t>, and</w:t>
      </w:r>
      <w:r w:rsidRPr="00416452">
        <w:t xml:space="preserve"> include</w:t>
      </w:r>
      <w:r w:rsidR="00680263">
        <w:t xml:space="preserve"> </w:t>
      </w:r>
      <w:r w:rsidRPr="00416452">
        <w:t>dates.</w:t>
      </w:r>
    </w:p>
    <w:sdt>
      <w:sdtPr>
        <w:id w:val="-405230479"/>
        <w:placeholder>
          <w:docPart w:val="DefaultPlaceholder_-1854013440"/>
        </w:placeholder>
        <w:showingPlcHdr/>
      </w:sdtPr>
      <w:sdtEndPr/>
      <w:sdtContent>
        <w:p w14:paraId="3E47141B" w14:textId="6F6D5886" w:rsidR="00416452" w:rsidRDefault="006C1FAB" w:rsidP="0041645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EAB6D89" w14:textId="77777777" w:rsidR="00416452" w:rsidRDefault="00416452" w:rsidP="0041645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FD47FDB" w14:textId="77777777" w:rsidR="00416452" w:rsidRDefault="00416452"/>
    <w:p w14:paraId="384B2C56" w14:textId="77777777" w:rsidR="00DD0C41" w:rsidRDefault="00DD0C41" w:rsidP="00DD0C41">
      <w:pPr>
        <w:pStyle w:val="Heading2"/>
      </w:pPr>
    </w:p>
    <w:p w14:paraId="5A42DE6B" w14:textId="6B650F89" w:rsidR="00170652" w:rsidRDefault="00DD0C41" w:rsidP="00DD0C41">
      <w:pPr>
        <w:pStyle w:val="Heading2"/>
      </w:pPr>
      <w:r>
        <w:t xml:space="preserve">Note: </w:t>
      </w:r>
      <w:r w:rsidR="00EE2767">
        <w:t xml:space="preserve">Answer the questions on the following pages </w:t>
      </w:r>
      <w:r w:rsidR="00FD24D1">
        <w:t xml:space="preserve">only </w:t>
      </w:r>
      <w:r w:rsidR="00EE2767">
        <w:t>for</w:t>
      </w:r>
      <w:r w:rsidR="00170652">
        <w:t xml:space="preserve"> the area of focus that most closely aligns with your project</w:t>
      </w:r>
      <w:r w:rsidR="002B0663">
        <w:t>’</w:t>
      </w:r>
      <w:r w:rsidR="00170652">
        <w:t>s</w:t>
      </w:r>
      <w:r w:rsidR="0099302E">
        <w:t xml:space="preserve"> goals</w:t>
      </w:r>
      <w:r w:rsidR="00170652">
        <w:t>.</w:t>
      </w:r>
    </w:p>
    <w:p w14:paraId="05FD512A" w14:textId="77777777" w:rsidR="00416452" w:rsidRDefault="00416452"/>
    <w:p w14:paraId="0090A7BA" w14:textId="345C1432" w:rsidR="003F3E5B" w:rsidRDefault="003F3E5B">
      <w:pPr>
        <w:rPr>
          <w:color w:val="000000"/>
          <w:sz w:val="20"/>
          <w:szCs w:val="22"/>
        </w:rPr>
      </w:pPr>
      <w:r>
        <w:br w:type="page"/>
      </w:r>
    </w:p>
    <w:p w14:paraId="4EED8D1A" w14:textId="350B17EB" w:rsidR="003F3E5B" w:rsidRDefault="003F3E5B" w:rsidP="003F3E5B">
      <w:pPr>
        <w:pStyle w:val="Heading3"/>
      </w:pPr>
      <w:bookmarkStart w:id="0" w:name="_BASIC_EDUCATION_AND"/>
      <w:bookmarkEnd w:id="0"/>
      <w:r>
        <w:lastRenderedPageBreak/>
        <w:t>BASIC EDUCATION AND LITERACY</w:t>
      </w:r>
    </w:p>
    <w:p w14:paraId="54360D57" w14:textId="20B63A47" w:rsidR="00410750" w:rsidRDefault="00410750" w:rsidP="00410750">
      <w:pPr>
        <w:pStyle w:val="BodyParagraph"/>
      </w:pPr>
      <w:bookmarkStart w:id="1" w:name="_Hlk216254543"/>
      <w:r w:rsidRPr="00410750">
        <w:t>Describe the community</w:t>
      </w:r>
      <w:r w:rsidR="003B655A">
        <w:t xml:space="preserve"> and </w:t>
      </w:r>
      <w:r w:rsidRPr="00410750">
        <w:t>institutions where your</w:t>
      </w:r>
      <w:r w:rsidR="0099302E">
        <w:t xml:space="preserve"> project will take place</w:t>
      </w:r>
      <w:r w:rsidRPr="00410750">
        <w:t>.</w:t>
      </w:r>
      <w:r w:rsidR="00B5705A">
        <w:t xml:space="preserve"> </w:t>
      </w:r>
      <w:r w:rsidR="00B5705A" w:rsidRPr="00B5705A">
        <w:t>Include any relevant information about the area.</w:t>
      </w:r>
    </w:p>
    <w:bookmarkEnd w:id="1"/>
    <w:p w14:paraId="7B13A70A" w14:textId="0B58FBCB" w:rsidR="00410750" w:rsidRDefault="00410750" w:rsidP="007F3B1A">
      <w:pPr>
        <w:pStyle w:val="Heading4"/>
      </w:pPr>
      <w:r>
        <w:t>Note: Describe the setting (e.g., rural village, urban area, school, refugee camp, health</w:t>
      </w:r>
      <w:r w:rsidR="00D66CC1">
        <w:t xml:space="preserve"> </w:t>
      </w:r>
      <w:r>
        <w:t>care facility).</w:t>
      </w:r>
    </w:p>
    <w:p w14:paraId="232C6888" w14:textId="178349CB" w:rsidR="00410750" w:rsidRDefault="00410750" w:rsidP="00410750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1431412" w14:textId="77777777" w:rsidR="00410750" w:rsidRDefault="00410750" w:rsidP="00410750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092A23" w14:textId="77777777" w:rsidR="00410750" w:rsidRDefault="00410750" w:rsidP="00410750"/>
    <w:p w14:paraId="3BB2F6B6" w14:textId="6E207113" w:rsidR="00410750" w:rsidRDefault="00D15EA0" w:rsidP="00416452">
      <w:pPr>
        <w:pStyle w:val="BodyParagraph"/>
      </w:pPr>
      <w:bookmarkStart w:id="2" w:name="_Hlk216254547"/>
      <w:r w:rsidRPr="00A84227">
        <w:t>Tell us about the people that the project will help.</w:t>
      </w:r>
    </w:p>
    <w:bookmarkEnd w:id="2"/>
    <w:p w14:paraId="644863D1" w14:textId="31C78A93" w:rsidR="00416452" w:rsidRDefault="00416452" w:rsidP="007F3B1A">
      <w:pPr>
        <w:pStyle w:val="Heading4"/>
      </w:pPr>
      <w:r>
        <w:t xml:space="preserve">Note: </w:t>
      </w:r>
      <w:r w:rsidRPr="00416452">
        <w:t>Include information such as age</w:t>
      </w:r>
      <w:r w:rsidR="00DC4A35">
        <w:t xml:space="preserve"> ranges</w:t>
      </w:r>
      <w:r w:rsidRPr="00416452">
        <w:t xml:space="preserve">, education </w:t>
      </w:r>
      <w:r w:rsidR="00C22733">
        <w:t xml:space="preserve">levels, </w:t>
      </w:r>
      <w:r w:rsidR="00D15EA0">
        <w:t>g</w:t>
      </w:r>
      <w:r w:rsidR="00C22733">
        <w:t xml:space="preserve">ender identity, ethnic or social groups, and </w:t>
      </w:r>
      <w:r w:rsidRPr="00416452">
        <w:t>disability status. Highlight any particularly vulnerable groups.</w:t>
      </w:r>
    </w:p>
    <w:sdt>
      <w:sdtPr>
        <w:id w:val="-920867353"/>
        <w:placeholder>
          <w:docPart w:val="DefaultPlaceholder_-1854013440"/>
        </w:placeholder>
        <w:showingPlcHdr/>
      </w:sdtPr>
      <w:sdtEndPr/>
      <w:sdtContent>
        <w:p w14:paraId="4AA56AA0" w14:textId="6A017084" w:rsidR="00416452" w:rsidRDefault="006C1FAB" w:rsidP="0041645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4199244C" w14:textId="77777777" w:rsidR="00416452" w:rsidRDefault="00416452" w:rsidP="0041645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880BDCF" w14:textId="77777777" w:rsidR="00416452" w:rsidRDefault="00416452" w:rsidP="00416452"/>
    <w:p w14:paraId="2D3385A7" w14:textId="12E55206" w:rsidR="00416452" w:rsidRDefault="008A79E7" w:rsidP="008A79E7">
      <w:pPr>
        <w:pStyle w:val="BodyParagraph"/>
      </w:pPr>
      <w:bookmarkStart w:id="3" w:name="_Hlk216254552"/>
      <w:r w:rsidRPr="008A79E7">
        <w:t xml:space="preserve">Based on the community assessment, describe how the problem </w:t>
      </w:r>
      <w:r w:rsidR="00DC4A35">
        <w:t xml:space="preserve">you </w:t>
      </w:r>
      <w:r w:rsidRPr="008A79E7">
        <w:t>identified is currently being addressed</w:t>
      </w:r>
      <w:r w:rsidR="003B655A">
        <w:t xml:space="preserve"> or </w:t>
      </w:r>
      <w:r w:rsidRPr="008A79E7">
        <w:t>mitigated. What are the key challenges?</w:t>
      </w:r>
    </w:p>
    <w:bookmarkEnd w:id="3"/>
    <w:p w14:paraId="4219C5BD" w14:textId="38AE8700" w:rsidR="008A79E7" w:rsidRDefault="008A79E7" w:rsidP="007F3B1A">
      <w:pPr>
        <w:pStyle w:val="Heading4"/>
      </w:pPr>
      <w:r>
        <w:t xml:space="preserve">Note: </w:t>
      </w:r>
      <w:r w:rsidRPr="008A79E7">
        <w:t xml:space="preserve">For example, </w:t>
      </w:r>
      <w:r w:rsidR="00D94AA9">
        <w:t xml:space="preserve">list </w:t>
      </w:r>
      <w:r w:rsidRPr="008A79E7">
        <w:t>any specific challenges that may affect students</w:t>
      </w:r>
      <w:r w:rsidR="00D66CC1">
        <w:t>’</w:t>
      </w:r>
      <w:r w:rsidRPr="008A79E7">
        <w:t xml:space="preserve"> ability to attend school or </w:t>
      </w:r>
      <w:r w:rsidR="002E6600">
        <w:t xml:space="preserve">to </w:t>
      </w:r>
      <w:r w:rsidRPr="008A79E7">
        <w:t>learn, such as poverty, long distances to school, language barriers, disabilities, or social stigmas.</w:t>
      </w:r>
    </w:p>
    <w:sdt>
      <w:sdtPr>
        <w:id w:val="-1652285392"/>
        <w:placeholder>
          <w:docPart w:val="DefaultPlaceholder_-1854013440"/>
        </w:placeholder>
        <w:showingPlcHdr/>
      </w:sdtPr>
      <w:sdtEndPr/>
      <w:sdtContent>
        <w:p w14:paraId="5F8A84C1" w14:textId="0F930E0D" w:rsidR="008A79E7" w:rsidRDefault="006C1FAB" w:rsidP="008A79E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5F557964" w14:textId="77777777" w:rsidR="008A79E7" w:rsidRDefault="008A79E7" w:rsidP="008A79E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55F4E6" w14:textId="77777777" w:rsidR="008A79E7" w:rsidRDefault="008A79E7" w:rsidP="00416452"/>
    <w:p w14:paraId="0496A27C" w14:textId="469334F9" w:rsidR="008A79E7" w:rsidRDefault="008A79E7" w:rsidP="008A79E7">
      <w:pPr>
        <w:pStyle w:val="BodyParagraph"/>
      </w:pPr>
      <w:bookmarkStart w:id="4" w:name="_Hlk216254556"/>
      <w:r w:rsidRPr="008A79E7">
        <w:t>What are the community’s strengths and resources?</w:t>
      </w:r>
    </w:p>
    <w:bookmarkEnd w:id="4"/>
    <w:p w14:paraId="0036B8E4" w14:textId="77777777" w:rsidR="00D15EA0" w:rsidRDefault="008A79E7" w:rsidP="007F3B1A">
      <w:pPr>
        <w:pStyle w:val="Heading4"/>
      </w:pPr>
      <w:r>
        <w:t xml:space="preserve">Note: </w:t>
      </w:r>
      <w:r w:rsidRPr="008A79E7">
        <w:t xml:space="preserve">Describe the learning resources </w:t>
      </w:r>
      <w:r w:rsidR="002E6600">
        <w:t xml:space="preserve">that are </w:t>
      </w:r>
      <w:r w:rsidR="00D66CC1" w:rsidRPr="008A79E7">
        <w:t>relevant to the project</w:t>
      </w:r>
      <w:r w:rsidR="00D66CC1">
        <w:t xml:space="preserve"> </w:t>
      </w:r>
      <w:r w:rsidR="002E6600">
        <w:t xml:space="preserve">and </w:t>
      </w:r>
      <w:r w:rsidR="00D66CC1">
        <w:t xml:space="preserve">are </w:t>
      </w:r>
      <w:r w:rsidRPr="008A79E7">
        <w:t>currently available in the schools or</w:t>
      </w:r>
      <w:r w:rsidR="002E6600">
        <w:t xml:space="preserve"> the</w:t>
      </w:r>
      <w:r w:rsidRPr="008A79E7">
        <w:t xml:space="preserve"> community. Th</w:t>
      </w:r>
      <w:r w:rsidR="00941C17">
        <w:t>e</w:t>
      </w:r>
      <w:r w:rsidRPr="008A79E7">
        <w:t>s</w:t>
      </w:r>
      <w:r w:rsidR="00941C17">
        <w:t>e</w:t>
      </w:r>
      <w:r w:rsidRPr="008A79E7">
        <w:t xml:space="preserve"> could include </w:t>
      </w:r>
      <w:r w:rsidR="003B655A">
        <w:t>people</w:t>
      </w:r>
      <w:r w:rsidRPr="008A79E7">
        <w:t xml:space="preserve">, textbooks, educational technology, classrooms, teaching materials, and facilities. </w:t>
      </w:r>
    </w:p>
    <w:sdt>
      <w:sdtPr>
        <w:id w:val="-1408072944"/>
        <w:placeholder>
          <w:docPart w:val="DefaultPlaceholder_-1854013440"/>
        </w:placeholder>
        <w:showingPlcHdr/>
      </w:sdtPr>
      <w:sdtEndPr/>
      <w:sdtContent>
        <w:p w14:paraId="473DF2E4" w14:textId="2C04408D" w:rsidR="00D15EA0" w:rsidRDefault="006C1FAB" w:rsidP="00D15EA0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BC701CF" w14:textId="77777777" w:rsidR="00D15EA0" w:rsidRDefault="00D15EA0" w:rsidP="00D15EA0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6DE494" w14:textId="77777777" w:rsidR="00D15EA0" w:rsidRPr="00D15EA0" w:rsidRDefault="00D15EA0" w:rsidP="00D15EA0"/>
    <w:p w14:paraId="0920B05F" w14:textId="4E5FAB5D" w:rsidR="008A79E7" w:rsidRDefault="008A79E7" w:rsidP="00D15EA0">
      <w:pPr>
        <w:pStyle w:val="BodyParagraph"/>
      </w:pPr>
      <w:bookmarkStart w:id="5" w:name="_Hlk216254561"/>
      <w:r w:rsidRPr="008A79E7">
        <w:t>What resources</w:t>
      </w:r>
      <w:r w:rsidR="003B655A">
        <w:t xml:space="preserve"> are lacking</w:t>
      </w:r>
      <w:r w:rsidRPr="008A79E7">
        <w:t>?</w:t>
      </w:r>
    </w:p>
    <w:bookmarkEnd w:id="5"/>
    <w:p w14:paraId="64B3DBA7" w14:textId="45E88ED2" w:rsidR="00D15EA0" w:rsidRDefault="00D15EA0" w:rsidP="00D15EA0">
      <w:pPr>
        <w:pStyle w:val="Heading4"/>
      </w:pPr>
      <w:r w:rsidRPr="00D15EA0">
        <w:t>Note: Describe the needed learning resources that are not currently available in the schools or the community. These could include people, textbooks, educational technology, classrooms, teaching materials, and facilities.</w:t>
      </w:r>
    </w:p>
    <w:sdt>
      <w:sdtPr>
        <w:id w:val="1856686649"/>
        <w:placeholder>
          <w:docPart w:val="DefaultPlaceholder_-1854013440"/>
        </w:placeholder>
        <w:showingPlcHdr/>
      </w:sdtPr>
      <w:sdtEndPr/>
      <w:sdtContent>
        <w:p w14:paraId="4EC22B18" w14:textId="2BA069B7" w:rsidR="008A79E7" w:rsidRDefault="006C1FAB" w:rsidP="008A79E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020A7651" w14:textId="77777777" w:rsidR="008A79E7" w:rsidRDefault="008A79E7" w:rsidP="008A79E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DE83BF" w14:textId="77777777" w:rsidR="008A79E7" w:rsidRDefault="008A79E7" w:rsidP="00416452"/>
    <w:p w14:paraId="7EB9878F" w14:textId="2CF14599" w:rsidR="008A79E7" w:rsidRDefault="003955FA" w:rsidP="003955FA">
      <w:pPr>
        <w:pStyle w:val="BodyParagraph"/>
      </w:pPr>
      <w:bookmarkStart w:id="6" w:name="_Hlk216254567"/>
      <w:r w:rsidRPr="003955FA">
        <w:t>Are any similar programs or initiatives being implemented</w:t>
      </w:r>
      <w:r w:rsidR="00480A45" w:rsidRPr="003955FA">
        <w:t xml:space="preserve"> in the community</w:t>
      </w:r>
      <w:r w:rsidRPr="003955FA">
        <w:t xml:space="preserve"> by non-Rotary entities, government</w:t>
      </w:r>
      <w:r w:rsidR="00D66CC1">
        <w:t xml:space="preserve"> agencies</w:t>
      </w:r>
      <w:r w:rsidRPr="003955FA">
        <w:t>, or nongovernmental organizations (NGO</w:t>
      </w:r>
      <w:r w:rsidR="00C22733">
        <w:t>s</w:t>
      </w:r>
      <w:r w:rsidRPr="003955FA">
        <w:t>)? </w:t>
      </w:r>
      <w:r w:rsidR="00A84227" w:rsidRPr="00A84227">
        <w:t>How will these similar initiatives enhance your project’s effectiveness?</w:t>
      </w:r>
    </w:p>
    <w:bookmarkEnd w:id="6"/>
    <w:p w14:paraId="7991FE13" w14:textId="7703D16F" w:rsidR="003955FA" w:rsidRDefault="003955FA" w:rsidP="007F3B1A">
      <w:pPr>
        <w:pStyle w:val="Heading4"/>
      </w:pPr>
      <w:r>
        <w:t xml:space="preserve">Note: </w:t>
      </w:r>
      <w:r w:rsidRPr="003955FA">
        <w:t xml:space="preserve">Describe </w:t>
      </w:r>
      <w:r w:rsidR="001E6516">
        <w:t xml:space="preserve">how </w:t>
      </w:r>
      <w:r w:rsidR="001167FF">
        <w:t xml:space="preserve">you plan to </w:t>
      </w:r>
      <w:r w:rsidRPr="003955FA">
        <w:t>coordinat</w:t>
      </w:r>
      <w:r w:rsidR="001167FF">
        <w:t>e</w:t>
      </w:r>
      <w:r w:rsidRPr="003955FA">
        <w:t xml:space="preserve"> with other organizations</w:t>
      </w:r>
      <w:r w:rsidR="001E6516">
        <w:t>, if you do</w:t>
      </w:r>
      <w:r w:rsidRPr="003955FA">
        <w:t xml:space="preserve">. </w:t>
      </w:r>
    </w:p>
    <w:sdt>
      <w:sdtPr>
        <w:id w:val="-1449310528"/>
        <w:placeholder>
          <w:docPart w:val="DefaultPlaceholder_-1854013440"/>
        </w:placeholder>
        <w:showingPlcHdr/>
      </w:sdtPr>
      <w:sdtEndPr/>
      <w:sdtContent>
        <w:p w14:paraId="0CA4D10C" w14:textId="3E4D9061" w:rsidR="003955FA" w:rsidRDefault="006C1FAB" w:rsidP="003955FA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FC6CD83" w14:textId="77777777" w:rsidR="003955FA" w:rsidRDefault="003955FA" w:rsidP="003955FA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07B6279" w14:textId="276E96C8" w:rsidR="008A79E7" w:rsidRDefault="00152D5C" w:rsidP="00152D5C">
      <w:pPr>
        <w:pStyle w:val="Heading3"/>
      </w:pPr>
      <w:bookmarkStart w:id="7" w:name="_COMMUNITY_ECONOMIC_DEVELOPMENT"/>
      <w:bookmarkEnd w:id="7"/>
      <w:r>
        <w:lastRenderedPageBreak/>
        <w:t>COMMUNITY ECONOMIC DEVELOPMENT</w:t>
      </w:r>
    </w:p>
    <w:p w14:paraId="1C1BA300" w14:textId="5C150F11" w:rsidR="00152D5C" w:rsidRDefault="00152D5C" w:rsidP="00152D5C">
      <w:pPr>
        <w:pStyle w:val="BodyParagraph"/>
      </w:pPr>
      <w:r w:rsidRPr="00152D5C">
        <w:t>Describe the community</w:t>
      </w:r>
      <w:r w:rsidR="001D7CB2">
        <w:t xml:space="preserve"> and </w:t>
      </w:r>
      <w:r w:rsidRPr="00152D5C">
        <w:t>institutions where your</w:t>
      </w:r>
      <w:r w:rsidR="005B4B39">
        <w:t xml:space="preserve"> project will take place</w:t>
      </w:r>
      <w:r w:rsidRPr="00152D5C">
        <w:t xml:space="preserve">. </w:t>
      </w:r>
      <w:r w:rsidR="009C0C5E">
        <w:t xml:space="preserve">Include any </w:t>
      </w:r>
      <w:r w:rsidRPr="00152D5C">
        <w:t>relevant information about the area.</w:t>
      </w:r>
    </w:p>
    <w:p w14:paraId="439AF85E" w14:textId="4CEED08D" w:rsidR="00152D5C" w:rsidRDefault="00152D5C" w:rsidP="007F3B1A">
      <w:pPr>
        <w:pStyle w:val="Heading4"/>
      </w:pPr>
      <w:r>
        <w:t xml:space="preserve">Note: </w:t>
      </w:r>
      <w:r w:rsidR="006962FB">
        <w:t>Describe the</w:t>
      </w:r>
      <w:r>
        <w:t xml:space="preserve"> </w:t>
      </w:r>
      <w:r w:rsidR="0075772B">
        <w:t>setting</w:t>
      </w:r>
      <w:r w:rsidR="00A714B9">
        <w:t xml:space="preserve"> (e.g.,</w:t>
      </w:r>
      <w:r>
        <w:t xml:space="preserve"> rural, urban, or displaced communities</w:t>
      </w:r>
      <w:r w:rsidR="00A714B9">
        <w:t>)</w:t>
      </w:r>
      <w:r>
        <w:t>.</w:t>
      </w:r>
      <w:r w:rsidR="0075772B">
        <w:t xml:space="preserve"> </w:t>
      </w:r>
      <w:r>
        <w:t xml:space="preserve">Include any notable characteristics of the area (e.g., climate-vulnerable, post-conflict, informal economy). Describe the </w:t>
      </w:r>
      <w:r w:rsidR="00A92853">
        <w:t xml:space="preserve">main </w:t>
      </w:r>
      <w:r>
        <w:t>local economic activities.</w:t>
      </w:r>
    </w:p>
    <w:sdt>
      <w:sdtPr>
        <w:id w:val="613568203"/>
        <w:placeholder>
          <w:docPart w:val="DefaultPlaceholder_-1854013440"/>
        </w:placeholder>
        <w:showingPlcHdr/>
      </w:sdtPr>
      <w:sdtEndPr/>
      <w:sdtContent>
        <w:p w14:paraId="34D54B2E" w14:textId="0F760780" w:rsidR="00152D5C" w:rsidRDefault="006C1FAB" w:rsidP="00152D5C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4EBDF02A" w14:textId="77777777" w:rsidR="00152D5C" w:rsidRDefault="00152D5C" w:rsidP="00152D5C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613AEE8" w14:textId="77777777" w:rsidR="00152D5C" w:rsidRDefault="00152D5C" w:rsidP="00152D5C"/>
    <w:p w14:paraId="3B86E60D" w14:textId="77777777" w:rsidR="0075772B" w:rsidRDefault="0075772B" w:rsidP="0075772B">
      <w:pPr>
        <w:pStyle w:val="BodyParagraph"/>
      </w:pPr>
      <w:r w:rsidRPr="00C821E0">
        <w:t>Tell us about the people that the project will help.</w:t>
      </w:r>
    </w:p>
    <w:p w14:paraId="44C2E721" w14:textId="41D411B1" w:rsidR="00E5437F" w:rsidRDefault="00E5437F" w:rsidP="007F3B1A">
      <w:pPr>
        <w:pStyle w:val="Heading4"/>
      </w:pPr>
      <w:r>
        <w:t xml:space="preserve">Note: </w:t>
      </w:r>
      <w:r w:rsidRPr="00E5437F">
        <w:t>Include information such as age</w:t>
      </w:r>
      <w:r w:rsidR="00A92853">
        <w:t xml:space="preserve"> ranges</w:t>
      </w:r>
      <w:r w:rsidRPr="00E5437F">
        <w:t xml:space="preserve">, </w:t>
      </w:r>
      <w:r w:rsidR="0075772B">
        <w:t xml:space="preserve">education levels, </w:t>
      </w:r>
      <w:r w:rsidRPr="00E5437F">
        <w:t>gender identity, ethnic or social groups, disability status, and socioeconomic classification.</w:t>
      </w:r>
      <w:r w:rsidR="00980206">
        <w:t xml:space="preserve"> </w:t>
      </w:r>
      <w:r w:rsidR="00F05148">
        <w:t>Highlight</w:t>
      </w:r>
      <w:r w:rsidRPr="00E5437F">
        <w:t xml:space="preserve"> any particularly vulnerable groups.</w:t>
      </w:r>
    </w:p>
    <w:sdt>
      <w:sdtPr>
        <w:id w:val="1654407368"/>
        <w:placeholder>
          <w:docPart w:val="DefaultPlaceholder_-1854013440"/>
        </w:placeholder>
        <w:showingPlcHdr/>
      </w:sdtPr>
      <w:sdtEndPr/>
      <w:sdtContent>
        <w:p w14:paraId="7DFEFF72" w14:textId="471AD74B" w:rsidR="00E5437F" w:rsidRDefault="006C1FAB" w:rsidP="00E5437F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034939FB" w14:textId="77777777" w:rsidR="00E5437F" w:rsidRDefault="00E5437F" w:rsidP="00E5437F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EE895AF" w14:textId="77777777" w:rsidR="00E5437F" w:rsidRDefault="00E5437F" w:rsidP="00152D5C"/>
    <w:p w14:paraId="3822D8B4" w14:textId="78E3D82D" w:rsidR="005F4FA9" w:rsidRDefault="005F4FA9" w:rsidP="005F4FA9">
      <w:pPr>
        <w:pStyle w:val="BodyParagraph"/>
      </w:pPr>
      <w:r w:rsidRPr="005F4FA9">
        <w:t xml:space="preserve">Based on the community assessment, describe how the problem </w:t>
      </w:r>
      <w:r w:rsidR="000053FB">
        <w:t xml:space="preserve">you </w:t>
      </w:r>
      <w:r w:rsidRPr="005F4FA9">
        <w:t>identified is currently being addressed</w:t>
      </w:r>
      <w:r w:rsidR="001D7CB2">
        <w:t xml:space="preserve"> or </w:t>
      </w:r>
      <w:r w:rsidRPr="005F4FA9">
        <w:t>mitigated. What are the key challenges?</w:t>
      </w:r>
    </w:p>
    <w:p w14:paraId="7B3E8FC9" w14:textId="0B8DC009" w:rsidR="005F4FA9" w:rsidRDefault="005F4FA9" w:rsidP="007F3B1A">
      <w:pPr>
        <w:pStyle w:val="Heading4"/>
      </w:pPr>
      <w:r>
        <w:t xml:space="preserve">Note: </w:t>
      </w:r>
      <w:r w:rsidRPr="005F4FA9">
        <w:t xml:space="preserve">Describe the </w:t>
      </w:r>
      <w:r w:rsidR="000053FB">
        <w:t xml:space="preserve">current opportunities for </w:t>
      </w:r>
      <w:r w:rsidRPr="005F4FA9">
        <w:t>skills training, employment, entrepreneurship, education, and access to markets</w:t>
      </w:r>
      <w:r w:rsidR="002533D4">
        <w:t>, if relevant</w:t>
      </w:r>
      <w:r w:rsidRPr="005F4FA9">
        <w:t xml:space="preserve">. Include </w:t>
      </w:r>
      <w:r w:rsidR="002533D4">
        <w:t xml:space="preserve">supporting </w:t>
      </w:r>
      <w:r w:rsidRPr="005F4FA9">
        <w:t xml:space="preserve">data </w:t>
      </w:r>
      <w:r w:rsidR="00AF2F44">
        <w:t xml:space="preserve">like </w:t>
      </w:r>
      <w:r w:rsidR="00176C65">
        <w:t xml:space="preserve">rates of </w:t>
      </w:r>
      <w:r w:rsidRPr="005F4FA9">
        <w:t xml:space="preserve">poverty </w:t>
      </w:r>
      <w:r w:rsidR="00176C65">
        <w:t xml:space="preserve">or </w:t>
      </w:r>
      <w:r w:rsidRPr="005F4FA9">
        <w:t>joblessness.</w:t>
      </w:r>
    </w:p>
    <w:sdt>
      <w:sdtPr>
        <w:id w:val="-1788579704"/>
        <w:placeholder>
          <w:docPart w:val="DefaultPlaceholder_-1854013440"/>
        </w:placeholder>
        <w:showingPlcHdr/>
      </w:sdtPr>
      <w:sdtEndPr/>
      <w:sdtContent>
        <w:p w14:paraId="2CDF28FD" w14:textId="36D5CC00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F2CF541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BE46451" w14:textId="77777777" w:rsidR="005F4FA9" w:rsidRDefault="005F4FA9" w:rsidP="00152D5C"/>
    <w:p w14:paraId="36A245B5" w14:textId="06C7A43D" w:rsidR="005F4FA9" w:rsidRDefault="005F4FA9" w:rsidP="005F4FA9">
      <w:pPr>
        <w:pStyle w:val="BodyParagraph"/>
      </w:pPr>
      <w:r w:rsidRPr="005F4FA9">
        <w:t>What are the community’s strengths and resources?</w:t>
      </w:r>
    </w:p>
    <w:p w14:paraId="42A14016" w14:textId="21CDFDA6" w:rsidR="005F4FA9" w:rsidRDefault="005F4FA9" w:rsidP="007F3B1A">
      <w:pPr>
        <w:pStyle w:val="Heading4"/>
      </w:pPr>
      <w:r>
        <w:t xml:space="preserve">Note: </w:t>
      </w:r>
      <w:r w:rsidR="001D7CB2">
        <w:t>Describe</w:t>
      </w:r>
      <w:r w:rsidRPr="005F4FA9">
        <w:t xml:space="preserve"> the economic resources </w:t>
      </w:r>
      <w:r w:rsidR="00E479FC">
        <w:t xml:space="preserve">that are </w:t>
      </w:r>
      <w:r w:rsidRPr="005F4FA9">
        <w:t>available to the community</w:t>
      </w:r>
      <w:r w:rsidR="001D7CB2">
        <w:t>.</w:t>
      </w:r>
      <w:r w:rsidRPr="005F4FA9">
        <w:t xml:space="preserve"> I</w:t>
      </w:r>
      <w:r w:rsidR="001D7CB2">
        <w:t>nclude</w:t>
      </w:r>
      <w:r w:rsidR="00E479FC">
        <w:t>, for example,</w:t>
      </w:r>
      <w:r w:rsidR="001D7CB2">
        <w:t xml:space="preserve"> any</w:t>
      </w:r>
      <w:r w:rsidRPr="005F4FA9">
        <w:t xml:space="preserve"> efforts to increase income, vocational training, job placement</w:t>
      </w:r>
      <w:r w:rsidR="00E479FC">
        <w:t xml:space="preserve"> services</w:t>
      </w:r>
      <w:r w:rsidRPr="005F4FA9">
        <w:t>, renewable energy, or economic investments.</w:t>
      </w:r>
    </w:p>
    <w:sdt>
      <w:sdtPr>
        <w:id w:val="-965739689"/>
        <w:placeholder>
          <w:docPart w:val="DefaultPlaceholder_-1854013440"/>
        </w:placeholder>
        <w:showingPlcHdr/>
      </w:sdtPr>
      <w:sdtEndPr/>
      <w:sdtContent>
        <w:p w14:paraId="723BFDB2" w14:textId="4E3E2AB5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45DF382B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952DF5D" w14:textId="77777777" w:rsidR="005F4FA9" w:rsidRDefault="005F4FA9" w:rsidP="00152D5C"/>
    <w:p w14:paraId="591D675A" w14:textId="3D7D8D2C" w:rsidR="005F4FA9" w:rsidRDefault="005F4FA9" w:rsidP="005F4FA9">
      <w:pPr>
        <w:pStyle w:val="BodyParagraph"/>
      </w:pPr>
      <w:r w:rsidRPr="005F4FA9">
        <w:t>Are any similar programs or initiatives being implemented</w:t>
      </w:r>
      <w:r w:rsidR="00E479FC" w:rsidRPr="005F4FA9">
        <w:t xml:space="preserve"> in the community</w:t>
      </w:r>
      <w:r w:rsidRPr="005F4FA9">
        <w:t xml:space="preserve"> by non-Rotary entities, government</w:t>
      </w:r>
      <w:r w:rsidR="001D7CB2">
        <w:t xml:space="preserve"> agencies</w:t>
      </w:r>
      <w:r w:rsidRPr="005F4FA9">
        <w:t>, or nongovernmental organizations (NGO</w:t>
      </w:r>
      <w:r w:rsidR="000660BC">
        <w:t>s</w:t>
      </w:r>
      <w:r w:rsidRPr="005F4FA9">
        <w:t>)? </w:t>
      </w:r>
      <w:r w:rsidR="009362F8" w:rsidRPr="009362F8">
        <w:t>How will these similar initiatives enhance your project’s effectiveness?</w:t>
      </w:r>
    </w:p>
    <w:p w14:paraId="47AA41F8" w14:textId="00A94714" w:rsidR="005F4FA9" w:rsidRDefault="005F4FA9" w:rsidP="007F3B1A">
      <w:pPr>
        <w:pStyle w:val="Heading4"/>
      </w:pPr>
      <w:r>
        <w:t xml:space="preserve">Note: </w:t>
      </w:r>
      <w:r w:rsidRPr="005F4FA9">
        <w:t xml:space="preserve">Describe </w:t>
      </w:r>
      <w:r w:rsidR="008F203C">
        <w:t xml:space="preserve">how you plan to </w:t>
      </w:r>
      <w:r w:rsidRPr="005F4FA9">
        <w:t>coordinat</w:t>
      </w:r>
      <w:r w:rsidR="008F203C">
        <w:t>e</w:t>
      </w:r>
      <w:r w:rsidRPr="005F4FA9">
        <w:t xml:space="preserve"> with other organizations</w:t>
      </w:r>
      <w:r w:rsidR="008F203C">
        <w:t>, if you do</w:t>
      </w:r>
      <w:r w:rsidRPr="005F4FA9">
        <w:t>.</w:t>
      </w:r>
      <w:r w:rsidR="009362F8">
        <w:t xml:space="preserve"> </w:t>
      </w:r>
    </w:p>
    <w:sdt>
      <w:sdtPr>
        <w:id w:val="1853763345"/>
        <w:placeholder>
          <w:docPart w:val="DefaultPlaceholder_-1854013440"/>
        </w:placeholder>
        <w:showingPlcHdr/>
      </w:sdtPr>
      <w:sdtEndPr/>
      <w:sdtContent>
        <w:p w14:paraId="4286DA53" w14:textId="71A56812" w:rsidR="005F4FA9" w:rsidRDefault="006C1FAB" w:rsidP="005F4FA9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0FBF4B66" w14:textId="77777777" w:rsidR="005F4FA9" w:rsidRDefault="005F4FA9" w:rsidP="005F4FA9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91398C5" w14:textId="77777777" w:rsidR="005F4FA9" w:rsidRDefault="005F4FA9" w:rsidP="00152D5C"/>
    <w:p w14:paraId="5EEB33DB" w14:textId="528933A8" w:rsidR="00644D1B" w:rsidRDefault="00644D1B">
      <w:r>
        <w:br w:type="page"/>
      </w:r>
    </w:p>
    <w:p w14:paraId="748F8D6B" w14:textId="1ED0AA27" w:rsidR="005F4FA9" w:rsidRDefault="00644D1B" w:rsidP="00644D1B">
      <w:pPr>
        <w:pStyle w:val="Heading3"/>
      </w:pPr>
      <w:bookmarkStart w:id="8" w:name="_ENVIRONMENT"/>
      <w:bookmarkEnd w:id="8"/>
      <w:r>
        <w:lastRenderedPageBreak/>
        <w:t>ENVIRONMENT</w:t>
      </w:r>
    </w:p>
    <w:p w14:paraId="7C7467C3" w14:textId="2D336B75" w:rsidR="002A650E" w:rsidRDefault="002A650E" w:rsidP="008439B6">
      <w:pPr>
        <w:pStyle w:val="BodyParagraph"/>
      </w:pPr>
      <w:r w:rsidRPr="002A650E">
        <w:t>Describe the community</w:t>
      </w:r>
      <w:r w:rsidR="00A714B9">
        <w:t xml:space="preserve"> and </w:t>
      </w:r>
      <w:r w:rsidRPr="002A650E">
        <w:t xml:space="preserve">institutions where your </w:t>
      </w:r>
      <w:r w:rsidR="005B4B39">
        <w:t>project will take place</w:t>
      </w:r>
      <w:r w:rsidR="00DA4D6C">
        <w:t>, if applicable</w:t>
      </w:r>
      <w:r w:rsidRPr="002A650E">
        <w:t xml:space="preserve">. </w:t>
      </w:r>
      <w:r w:rsidR="007332C0">
        <w:t xml:space="preserve">Include any </w:t>
      </w:r>
      <w:r w:rsidRPr="002A650E">
        <w:t>relevant information about the area.</w:t>
      </w:r>
    </w:p>
    <w:p w14:paraId="717CA5CD" w14:textId="3535FB7F" w:rsidR="002A650E" w:rsidRDefault="002A650E" w:rsidP="007F3B1A">
      <w:pPr>
        <w:pStyle w:val="Heading4"/>
      </w:pPr>
      <w:r>
        <w:t>Note:</w:t>
      </w:r>
      <w:r w:rsidR="00C85C92">
        <w:t xml:space="preserve"> </w:t>
      </w:r>
      <w:r>
        <w:t xml:space="preserve">Describe the </w:t>
      </w:r>
      <w:r w:rsidR="0EDF3A11">
        <w:t xml:space="preserve">setting (e.g., rural, urban, underserved, or displaced communities) </w:t>
      </w:r>
      <w:r w:rsidR="2D437813">
        <w:t>and habitat</w:t>
      </w:r>
      <w:r w:rsidR="421A605E">
        <w:t>s (</w:t>
      </w:r>
      <w:r w:rsidR="00C85C92">
        <w:t xml:space="preserve">e.g., </w:t>
      </w:r>
      <w:r w:rsidR="2D437813">
        <w:t>water, soil conditions</w:t>
      </w:r>
      <w:r w:rsidR="00C85C92">
        <w:t>,</w:t>
      </w:r>
      <w:r w:rsidR="00A55E42">
        <w:t xml:space="preserve"> </w:t>
      </w:r>
      <w:r w:rsidR="2D437813">
        <w:t>climatic conditions</w:t>
      </w:r>
      <w:r w:rsidR="0EDF3A11">
        <w:t>)</w:t>
      </w:r>
      <w:r w:rsidR="00C85C92">
        <w:t xml:space="preserve">. Describe </w:t>
      </w:r>
      <w:r>
        <w:t>the</w:t>
      </w:r>
      <w:r w:rsidR="00C85C92">
        <w:t xml:space="preserve"> </w:t>
      </w:r>
      <w:r w:rsidR="029A68E3">
        <w:t>ecosystem</w:t>
      </w:r>
      <w:r>
        <w:t xml:space="preserve"> (e.g.</w:t>
      </w:r>
      <w:r w:rsidR="00C85C92">
        <w:t>,</w:t>
      </w:r>
      <w:r>
        <w:t xml:space="preserve"> forest, wetland, agricultural land, urban area</w:t>
      </w:r>
      <w:r w:rsidR="00C85C92">
        <w:t>)</w:t>
      </w:r>
      <w:r w:rsidR="4F98DD0B">
        <w:t xml:space="preserve"> and how people </w:t>
      </w:r>
      <w:r w:rsidR="43B65DE2">
        <w:t>engage with the ecosystem</w:t>
      </w:r>
      <w:r w:rsidR="00C85C92">
        <w:t>.</w:t>
      </w:r>
    </w:p>
    <w:sdt>
      <w:sdtPr>
        <w:id w:val="-576523108"/>
        <w:placeholder>
          <w:docPart w:val="DefaultPlaceholder_-1854013440"/>
        </w:placeholder>
        <w:showingPlcHdr/>
      </w:sdtPr>
      <w:sdtEndPr/>
      <w:sdtContent>
        <w:p w14:paraId="32B05865" w14:textId="42580E73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4104185F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380203A" w14:textId="77777777" w:rsidR="002A650E" w:rsidRDefault="002A650E" w:rsidP="002A650E"/>
    <w:p w14:paraId="4EE299EC" w14:textId="772157D2" w:rsidR="002A650E" w:rsidRDefault="00E820CC" w:rsidP="008439B6">
      <w:pPr>
        <w:pStyle w:val="BodyParagraph"/>
      </w:pPr>
      <w:r w:rsidRPr="00C821E0">
        <w:t>Tell us about the people</w:t>
      </w:r>
      <w:r>
        <w:t xml:space="preserve"> or places</w:t>
      </w:r>
      <w:r w:rsidRPr="00C821E0">
        <w:t xml:space="preserve"> that the project will help.</w:t>
      </w:r>
    </w:p>
    <w:p w14:paraId="38FCE79C" w14:textId="7504C968" w:rsidR="002A650E" w:rsidRDefault="002A650E" w:rsidP="007F3B1A">
      <w:pPr>
        <w:pStyle w:val="Heading4"/>
      </w:pPr>
      <w:r>
        <w:t xml:space="preserve">Note: </w:t>
      </w:r>
      <w:r w:rsidR="00077CB7">
        <w:t>Describe</w:t>
      </w:r>
      <w:r w:rsidR="00AD5F3B">
        <w:t xml:space="preserve"> </w:t>
      </w:r>
      <w:r w:rsidRPr="002A650E">
        <w:t>the</w:t>
      </w:r>
      <w:r w:rsidR="007F0F08">
        <w:t xml:space="preserve"> </w:t>
      </w:r>
      <w:r w:rsidR="102A84C6">
        <w:t xml:space="preserve">people </w:t>
      </w:r>
      <w:r w:rsidR="11524B9E">
        <w:t>(e.g.</w:t>
      </w:r>
      <w:r w:rsidR="00077CB7">
        <w:t>,</w:t>
      </w:r>
      <w:r w:rsidR="11524B9E">
        <w:t xml:space="preserve"> community members, farmers, etc.) </w:t>
      </w:r>
      <w:r w:rsidR="102A84C6">
        <w:t xml:space="preserve">and </w:t>
      </w:r>
      <w:r w:rsidR="005724AE">
        <w:t xml:space="preserve">how the </w:t>
      </w:r>
      <w:r w:rsidR="102A84C6">
        <w:t>ecosystem</w:t>
      </w:r>
      <w:r w:rsidR="005724AE">
        <w:t xml:space="preserve"> might benefit</w:t>
      </w:r>
      <w:r>
        <w:t xml:space="preserve"> </w:t>
      </w:r>
      <w:r w:rsidR="03CB1400">
        <w:t>(e.g.</w:t>
      </w:r>
      <w:r w:rsidR="00077CB7">
        <w:t>,</w:t>
      </w:r>
      <w:r w:rsidR="03CB1400">
        <w:t xml:space="preserve"> </w:t>
      </w:r>
      <w:r w:rsidR="005724AE">
        <w:t xml:space="preserve">increased biodiversity, increased number of </w:t>
      </w:r>
      <w:r w:rsidR="03CB1400">
        <w:t xml:space="preserve">species, </w:t>
      </w:r>
      <w:r w:rsidR="6DFBE3AD">
        <w:t>protected habitat</w:t>
      </w:r>
      <w:r w:rsidR="03CB1400">
        <w:t>)</w:t>
      </w:r>
      <w:r w:rsidR="7EF924FC">
        <w:t xml:space="preserve">. </w:t>
      </w:r>
      <w:r w:rsidR="00764A48">
        <w:t>In</w:t>
      </w:r>
      <w:r w:rsidR="7C9C7C29">
        <w:t xml:space="preserve">clude information such as </w:t>
      </w:r>
      <w:r w:rsidR="00764A48">
        <w:t xml:space="preserve">people’s </w:t>
      </w:r>
      <w:r w:rsidR="7C9C7C29">
        <w:t xml:space="preserve">age ranges, education levels, gender identity, ethnic or social groups, disability status, and socioeconomic classification. </w:t>
      </w:r>
      <w:r w:rsidR="00FD5694">
        <w:t>Highlight any particularly vulnerable groups.</w:t>
      </w:r>
    </w:p>
    <w:sdt>
      <w:sdtPr>
        <w:id w:val="1760636598"/>
        <w:placeholder>
          <w:docPart w:val="DefaultPlaceholder_-1854013440"/>
        </w:placeholder>
        <w:showingPlcHdr/>
      </w:sdtPr>
      <w:sdtEndPr/>
      <w:sdtContent>
        <w:p w14:paraId="1D004A30" w14:textId="20B374AF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A8D691C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7FCC38" w14:textId="77777777" w:rsidR="002A650E" w:rsidRDefault="002A650E" w:rsidP="002A650E"/>
    <w:p w14:paraId="1951ED03" w14:textId="2D375F91" w:rsidR="002A650E" w:rsidRDefault="002A650E" w:rsidP="008439B6">
      <w:pPr>
        <w:pStyle w:val="BodyParagraph"/>
      </w:pPr>
      <w:r w:rsidRPr="002A650E">
        <w:t xml:space="preserve">Based on the community assessment, describe how the problem </w:t>
      </w:r>
      <w:r w:rsidR="00231127">
        <w:t xml:space="preserve">you </w:t>
      </w:r>
      <w:r w:rsidRPr="002A650E">
        <w:t>identified is currently being addressed</w:t>
      </w:r>
      <w:r w:rsidR="00A714B9">
        <w:t xml:space="preserve"> or </w:t>
      </w:r>
      <w:r w:rsidRPr="002A650E">
        <w:t>mitigated. What are the key challenges?</w:t>
      </w:r>
    </w:p>
    <w:p w14:paraId="7F5F09FB" w14:textId="7142B60C" w:rsidR="002A650E" w:rsidRDefault="002A650E" w:rsidP="007F3B1A">
      <w:pPr>
        <w:pStyle w:val="Heading4"/>
      </w:pPr>
      <w:r>
        <w:t xml:space="preserve">Note: </w:t>
      </w:r>
      <w:r w:rsidRPr="002A650E">
        <w:t>Describe</w:t>
      </w:r>
      <w:r w:rsidR="00AF2F44">
        <w:t>, for example,</w:t>
      </w:r>
      <w:r w:rsidRPr="002A650E">
        <w:t xml:space="preserve"> the condition of </w:t>
      </w:r>
      <w:r w:rsidR="000660BC">
        <w:t xml:space="preserve">the local ecosystem, how resources are </w:t>
      </w:r>
      <w:r w:rsidR="00AF2F44">
        <w:t xml:space="preserve">being </w:t>
      </w:r>
      <w:r w:rsidR="000660BC">
        <w:t>used,</w:t>
      </w:r>
      <w:r w:rsidRPr="002A650E">
        <w:t xml:space="preserve"> or pollution levels</w:t>
      </w:r>
      <w:r>
        <w:t>.</w:t>
      </w:r>
      <w:r w:rsidRPr="002A650E">
        <w:t xml:space="preserve"> Include </w:t>
      </w:r>
      <w:r w:rsidR="00AF2F44">
        <w:t xml:space="preserve">supporting </w:t>
      </w:r>
      <w:r w:rsidRPr="002A650E">
        <w:t xml:space="preserve">data </w:t>
      </w:r>
      <w:r w:rsidR="00AF2F44">
        <w:t xml:space="preserve">like </w:t>
      </w:r>
      <w:r>
        <w:t>deforestation</w:t>
      </w:r>
      <w:r w:rsidRPr="002A650E">
        <w:t xml:space="preserve"> rates, water quality, or carbon emissions.</w:t>
      </w:r>
    </w:p>
    <w:sdt>
      <w:sdtPr>
        <w:id w:val="-1513450420"/>
        <w:placeholder>
          <w:docPart w:val="DefaultPlaceholder_-1854013440"/>
        </w:placeholder>
        <w:showingPlcHdr/>
      </w:sdtPr>
      <w:sdtEndPr/>
      <w:sdtContent>
        <w:p w14:paraId="243063AA" w14:textId="491F424F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232F9E0A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791F94A" w14:textId="77777777" w:rsidR="002A650E" w:rsidRDefault="002A650E" w:rsidP="002A650E"/>
    <w:p w14:paraId="2CAA4A5D" w14:textId="050871A1" w:rsidR="002A650E" w:rsidRDefault="002A650E" w:rsidP="008439B6">
      <w:pPr>
        <w:pStyle w:val="BodyParagraph"/>
      </w:pPr>
      <w:r w:rsidRPr="002A650E">
        <w:t>What are the community’s strengths and resources?</w:t>
      </w:r>
    </w:p>
    <w:p w14:paraId="1279BC88" w14:textId="376E549D" w:rsidR="002A650E" w:rsidRDefault="002A650E" w:rsidP="007F3B1A">
      <w:pPr>
        <w:pStyle w:val="Heading4"/>
      </w:pPr>
      <w:r>
        <w:t>Note:</w:t>
      </w:r>
      <w:r w:rsidR="005724AE">
        <w:t xml:space="preserve"> </w:t>
      </w:r>
      <w:r w:rsidR="00A714B9">
        <w:t>Describe</w:t>
      </w:r>
      <w:r w:rsidRPr="002A650E">
        <w:t xml:space="preserve"> </w:t>
      </w:r>
      <w:r w:rsidR="32BDA5F2">
        <w:t xml:space="preserve">existing programs, cultural norms, </w:t>
      </w:r>
      <w:r w:rsidR="0B1E74B9">
        <w:t xml:space="preserve">traditional ecological knowledge, </w:t>
      </w:r>
      <w:r w:rsidR="32BDA5F2">
        <w:t xml:space="preserve">institutions, or mechanisms that are in place to address ecosystem challenges or promote environmental sustainability. </w:t>
      </w:r>
      <w:r w:rsidRPr="002A650E">
        <w:t>I</w:t>
      </w:r>
      <w:r w:rsidR="00A714B9">
        <w:t>nclude</w:t>
      </w:r>
      <w:r w:rsidRPr="002A650E">
        <w:t xml:space="preserve"> any efforts to address environmental</w:t>
      </w:r>
      <w:r w:rsidR="00AF2F44">
        <w:t xml:space="preserve"> issues</w:t>
      </w:r>
      <w:r w:rsidR="00A714B9">
        <w:t>,</w:t>
      </w:r>
      <w:r w:rsidRPr="002A650E">
        <w:t xml:space="preserve"> such as</w:t>
      </w:r>
      <w:r w:rsidR="00E820CC">
        <w:t xml:space="preserve"> pollution,</w:t>
      </w:r>
      <w:r w:rsidRPr="002A650E">
        <w:t xml:space="preserve"> water scarcity, loss of biodiversity, or displacement</w:t>
      </w:r>
      <w:r w:rsidR="00E820CC">
        <w:t xml:space="preserve"> caused by damage to the environment</w:t>
      </w:r>
      <w:r w:rsidRPr="002A650E">
        <w:t>.</w:t>
      </w:r>
    </w:p>
    <w:sdt>
      <w:sdtPr>
        <w:id w:val="1256245508"/>
        <w:placeholder>
          <w:docPart w:val="DefaultPlaceholder_-1854013440"/>
        </w:placeholder>
        <w:showingPlcHdr/>
      </w:sdtPr>
      <w:sdtEndPr/>
      <w:sdtContent>
        <w:p w14:paraId="6CB02F5E" w14:textId="0203D3AD" w:rsidR="002A650E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723BEEFA" w14:textId="77777777" w:rsidR="002A650E" w:rsidRDefault="002A650E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A0D854D" w14:textId="77777777" w:rsidR="002A650E" w:rsidRDefault="002A650E" w:rsidP="002A650E"/>
    <w:p w14:paraId="23873F0D" w14:textId="58F17867" w:rsidR="002A650E" w:rsidRDefault="008439B6" w:rsidP="008439B6">
      <w:pPr>
        <w:pStyle w:val="BodyParagraph"/>
      </w:pPr>
      <w:r w:rsidRPr="008439B6">
        <w:t>Are any similar programs or initiatives being implemented</w:t>
      </w:r>
      <w:r w:rsidR="00E479FC" w:rsidRPr="005F4FA9">
        <w:t xml:space="preserve"> in the community</w:t>
      </w:r>
      <w:r w:rsidRPr="008439B6">
        <w:t xml:space="preserve"> by non-Rotary entities, government</w:t>
      </w:r>
      <w:r w:rsidR="00A714B9">
        <w:t xml:space="preserve"> agencies</w:t>
      </w:r>
      <w:r w:rsidRPr="008439B6">
        <w:t>, or nongovernmental organizations (NGO</w:t>
      </w:r>
      <w:r w:rsidR="000660BC">
        <w:t>s</w:t>
      </w:r>
      <w:r w:rsidRPr="008439B6">
        <w:t>)? </w:t>
      </w:r>
      <w:r w:rsidR="00E820CC" w:rsidRPr="00E820CC">
        <w:t>How will these similar initiatives enhance your project’s effectiveness?</w:t>
      </w:r>
    </w:p>
    <w:p w14:paraId="46EFA0D6" w14:textId="03727F80" w:rsidR="008439B6" w:rsidRDefault="69757434" w:rsidP="007F3B1A">
      <w:pPr>
        <w:pStyle w:val="Heading4"/>
      </w:pPr>
      <w:r>
        <w:t xml:space="preserve">Note: Describe </w:t>
      </w:r>
      <w:r w:rsidR="556376B6">
        <w:t xml:space="preserve">how you plan to </w:t>
      </w:r>
      <w:r>
        <w:t>coordinat</w:t>
      </w:r>
      <w:r w:rsidR="556376B6">
        <w:t>e</w:t>
      </w:r>
      <w:r>
        <w:t xml:space="preserve"> with other organizations</w:t>
      </w:r>
      <w:r w:rsidR="4014135B">
        <w:t>.</w:t>
      </w:r>
      <w:r w:rsidR="233741E7">
        <w:t xml:space="preserve"> Include any collaborative ecosystem management plans, legal </w:t>
      </w:r>
      <w:r w:rsidR="005724AE">
        <w:t xml:space="preserve">agreements </w:t>
      </w:r>
      <w:r w:rsidR="233741E7">
        <w:t xml:space="preserve">or mediation, government initiatives, environmental committees, or religious or cultural leaders </w:t>
      </w:r>
      <w:r w:rsidR="005724AE">
        <w:t xml:space="preserve">who will be </w:t>
      </w:r>
      <w:r w:rsidR="233741E7">
        <w:t>involved in dialogue</w:t>
      </w:r>
      <w:r w:rsidR="00503CAA">
        <w:t>.</w:t>
      </w:r>
    </w:p>
    <w:sdt>
      <w:sdtPr>
        <w:id w:val="-1973050821"/>
        <w:placeholder>
          <w:docPart w:val="DefaultPlaceholder_-1854013440"/>
        </w:placeholder>
        <w:showingPlcHdr/>
      </w:sdtPr>
      <w:sdtEndPr/>
      <w:sdtContent>
        <w:p w14:paraId="78686B39" w14:textId="0CCEE977" w:rsidR="008439B6" w:rsidRDefault="006C1FAB" w:rsidP="008439B6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738072AD" w14:textId="77777777" w:rsidR="008439B6" w:rsidRDefault="008439B6" w:rsidP="008439B6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3D0FB7" w14:textId="6E608FC4" w:rsidR="008439B6" w:rsidRDefault="008439B6">
      <w:r>
        <w:br w:type="page"/>
      </w:r>
    </w:p>
    <w:p w14:paraId="42F74A20" w14:textId="0F447E7E" w:rsidR="00BB3F70" w:rsidRDefault="00105E4B" w:rsidP="00BB3F70">
      <w:pPr>
        <w:pStyle w:val="Heading3"/>
      </w:pPr>
      <w:bookmarkStart w:id="9" w:name="_GLOBAL_HEALTH:_DISEASE"/>
      <w:bookmarkEnd w:id="9"/>
      <w:r>
        <w:lastRenderedPageBreak/>
        <w:t>D</w:t>
      </w:r>
      <w:r w:rsidR="00BB3F70">
        <w:t>ISEASE PREVENTION AND TREATMENT</w:t>
      </w:r>
      <w:r w:rsidR="00524F92">
        <w:t xml:space="preserve"> /</w:t>
      </w:r>
      <w:r w:rsidR="00BB3F70">
        <w:t xml:space="preserve"> MATERNAL AND CHILD HEALTH</w:t>
      </w:r>
    </w:p>
    <w:p w14:paraId="608A0C51" w14:textId="29AB3B82" w:rsidR="00BD33CD" w:rsidRDefault="00BD33CD" w:rsidP="002B6E92">
      <w:pPr>
        <w:pStyle w:val="BodyParagraph"/>
      </w:pPr>
      <w:r w:rsidRPr="00BD33CD">
        <w:t>Describe the community</w:t>
      </w:r>
      <w:r w:rsidR="00105E4B">
        <w:t xml:space="preserve"> and </w:t>
      </w:r>
      <w:r w:rsidRPr="00BD33CD">
        <w:t>institutions where your</w:t>
      </w:r>
      <w:r w:rsidR="005B4B39">
        <w:t xml:space="preserve"> project will take place</w:t>
      </w:r>
      <w:r w:rsidRPr="00BD33CD">
        <w:t xml:space="preserve">. </w:t>
      </w:r>
      <w:r w:rsidR="00877C86">
        <w:t xml:space="preserve">Include any </w:t>
      </w:r>
      <w:r w:rsidRPr="00BD33CD">
        <w:t>relevant information about the area.</w:t>
      </w:r>
    </w:p>
    <w:p w14:paraId="360FFBB3" w14:textId="6DBA5233" w:rsidR="00BD33CD" w:rsidRDefault="00BD33CD" w:rsidP="007F3B1A">
      <w:pPr>
        <w:pStyle w:val="Heading4"/>
      </w:pPr>
      <w:r>
        <w:t xml:space="preserve">Note: </w:t>
      </w:r>
      <w:r w:rsidR="00524F92">
        <w:t>Include where you’ll work, such as</w:t>
      </w:r>
      <w:r w:rsidRPr="00BD33CD">
        <w:t xml:space="preserve"> a hospital, health center, </w:t>
      </w:r>
      <w:r w:rsidR="000660BC">
        <w:t>another</w:t>
      </w:r>
      <w:r w:rsidR="000660BC" w:rsidRPr="00BD33CD">
        <w:t xml:space="preserve"> </w:t>
      </w:r>
      <w:r w:rsidRPr="00BD33CD">
        <w:t>part of the health system</w:t>
      </w:r>
      <w:r w:rsidR="0081416C">
        <w:t>, or elsewhere in the community</w:t>
      </w:r>
      <w:r w:rsidR="00524F92">
        <w:t>.</w:t>
      </w:r>
    </w:p>
    <w:sdt>
      <w:sdtPr>
        <w:id w:val="274444932"/>
        <w:placeholder>
          <w:docPart w:val="DefaultPlaceholder_-1854013440"/>
        </w:placeholder>
        <w:showingPlcHdr/>
      </w:sdtPr>
      <w:sdtEndPr/>
      <w:sdtContent>
        <w:p w14:paraId="5CE14903" w14:textId="669B85C7" w:rsidR="00BD33CD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D2D675A" w14:textId="77777777" w:rsidR="00BD33CD" w:rsidRDefault="00BD33CD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9F5150B" w14:textId="77777777" w:rsidR="002B6E92" w:rsidRPr="002B6E92" w:rsidRDefault="002B6E92" w:rsidP="002B6E92"/>
    <w:p w14:paraId="217849D8" w14:textId="1EA270A5" w:rsidR="00BD33CD" w:rsidRDefault="009B7BD3" w:rsidP="002B6E92">
      <w:pPr>
        <w:pStyle w:val="BodyParagraph"/>
      </w:pPr>
      <w:r w:rsidRPr="00C821E0">
        <w:t>Tell us about the people that the project will help.</w:t>
      </w:r>
    </w:p>
    <w:p w14:paraId="3AF0B314" w14:textId="5983E12D" w:rsidR="002B6E92" w:rsidRDefault="002B6E92" w:rsidP="007F3B1A">
      <w:pPr>
        <w:pStyle w:val="Heading4"/>
      </w:pPr>
      <w:r>
        <w:t xml:space="preserve">Note: </w:t>
      </w:r>
      <w:r w:rsidR="00524F92">
        <w:t>Include information such as age</w:t>
      </w:r>
      <w:r w:rsidR="000F0C3C">
        <w:t xml:space="preserve"> ranges</w:t>
      </w:r>
      <w:r w:rsidR="00524F92">
        <w:t>, sex, gender identity</w:t>
      </w:r>
      <w:r w:rsidR="0006714C">
        <w:t xml:space="preserve">, </w:t>
      </w:r>
      <w:r w:rsidR="00006FCA" w:rsidRPr="00006FCA">
        <w:t>or pregnant or new mothers</w:t>
      </w:r>
      <w:r w:rsidR="00524F92">
        <w:t>. Highlight any particularly vulnerable groups.</w:t>
      </w:r>
    </w:p>
    <w:sdt>
      <w:sdtPr>
        <w:id w:val="20135128"/>
        <w:placeholder>
          <w:docPart w:val="DefaultPlaceholder_-1854013440"/>
        </w:placeholder>
        <w:showingPlcHdr/>
      </w:sdtPr>
      <w:sdtEndPr/>
      <w:sdtContent>
        <w:p w14:paraId="688BFCF9" w14:textId="35B52460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37E52D9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1CA68A3" w14:textId="77777777" w:rsidR="002B6E92" w:rsidRDefault="002B6E92"/>
    <w:p w14:paraId="7C9B577E" w14:textId="63776B1F" w:rsidR="002B6E92" w:rsidRDefault="002B6E92" w:rsidP="002B6E92">
      <w:pPr>
        <w:pStyle w:val="BodyParagraph"/>
      </w:pPr>
      <w:r w:rsidRPr="002B6E92">
        <w:t xml:space="preserve">Based on the community assessment, describe how the problem </w:t>
      </w:r>
      <w:r w:rsidR="0079585A">
        <w:t xml:space="preserve">you </w:t>
      </w:r>
      <w:r w:rsidRPr="002B6E92">
        <w:t>identified is currently being addressed</w:t>
      </w:r>
      <w:r w:rsidR="00524F92">
        <w:t xml:space="preserve"> or </w:t>
      </w:r>
      <w:r w:rsidRPr="002B6E92">
        <w:t>mitigated. What are the key challenges?</w:t>
      </w:r>
    </w:p>
    <w:p w14:paraId="6D72AB5B" w14:textId="238A85E8" w:rsidR="002B6E92" w:rsidRDefault="002B6E92" w:rsidP="007F3B1A">
      <w:pPr>
        <w:pStyle w:val="Heading4"/>
      </w:pPr>
      <w:r>
        <w:t xml:space="preserve">Note: </w:t>
      </w:r>
      <w:r w:rsidRPr="002B6E92">
        <w:t xml:space="preserve">Describe the prevalence and impact of the disease or health issue (e.g., HIV, malaria, malnutrition, cataracts) in the target population. Include </w:t>
      </w:r>
      <w:r w:rsidR="0079585A">
        <w:t xml:space="preserve">supporting </w:t>
      </w:r>
      <w:r w:rsidRPr="002B6E92">
        <w:t xml:space="preserve">data </w:t>
      </w:r>
      <w:r w:rsidR="00176C65">
        <w:t xml:space="preserve">such as </w:t>
      </w:r>
      <w:r w:rsidRPr="002B6E92">
        <w:t>infection rates, mortality rates, or related health indicators.</w:t>
      </w:r>
    </w:p>
    <w:sdt>
      <w:sdtPr>
        <w:id w:val="-361372267"/>
        <w:placeholder>
          <w:docPart w:val="DefaultPlaceholder_-1854013440"/>
        </w:placeholder>
        <w:showingPlcHdr/>
      </w:sdtPr>
      <w:sdtEndPr/>
      <w:sdtContent>
        <w:p w14:paraId="789D12EB" w14:textId="019ADBB2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D9CE8F0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A471359" w14:textId="77777777" w:rsidR="002B6E92" w:rsidRDefault="002B6E92"/>
    <w:p w14:paraId="0958E08A" w14:textId="58DBE05D" w:rsidR="002B6E92" w:rsidRDefault="002B6E92" w:rsidP="002B6E92">
      <w:pPr>
        <w:pStyle w:val="BodyParagraph"/>
      </w:pPr>
      <w:r w:rsidRPr="002B6E92">
        <w:t>What are the community’s strengths and resources?</w:t>
      </w:r>
    </w:p>
    <w:p w14:paraId="05DB960B" w14:textId="29098A73" w:rsidR="002B6E92" w:rsidRDefault="002B6E92" w:rsidP="007F3B1A">
      <w:pPr>
        <w:pStyle w:val="Heading4"/>
      </w:pPr>
      <w:r>
        <w:t xml:space="preserve">Note: </w:t>
      </w:r>
      <w:r w:rsidRPr="002B6E92">
        <w:t>Describe the</w:t>
      </w:r>
      <w:r w:rsidR="00524F92">
        <w:t xml:space="preserve"> health care workers </w:t>
      </w:r>
      <w:r w:rsidR="00291ABD">
        <w:t xml:space="preserve">in </w:t>
      </w:r>
      <w:r w:rsidR="00524F92">
        <w:t>the community</w:t>
      </w:r>
      <w:r w:rsidR="000660BC">
        <w:t xml:space="preserve"> </w:t>
      </w:r>
      <w:r w:rsidR="00827F21">
        <w:t>(</w:t>
      </w:r>
      <w:r w:rsidR="000660BC">
        <w:t>e.g.,</w:t>
      </w:r>
      <w:r w:rsidRPr="002B6E92">
        <w:t xml:space="preserve"> doctors, nurses, midwives, community health workers, </w:t>
      </w:r>
      <w:r w:rsidR="00827F21">
        <w:t xml:space="preserve">and </w:t>
      </w:r>
      <w:r w:rsidRPr="002B6E92">
        <w:t>village health teams</w:t>
      </w:r>
      <w:r w:rsidR="00827F21">
        <w:t>)</w:t>
      </w:r>
      <w:r w:rsidRPr="002B6E92">
        <w:t>, as well as the health facilities, supply chains, local organizations, and other assets that can contribute to the success of the</w:t>
      </w:r>
      <w:r w:rsidR="00827F21">
        <w:t xml:space="preserve"> project</w:t>
      </w:r>
      <w:r w:rsidRPr="002B6E92">
        <w:t>.</w:t>
      </w:r>
    </w:p>
    <w:sdt>
      <w:sdtPr>
        <w:id w:val="437340765"/>
        <w:placeholder>
          <w:docPart w:val="DefaultPlaceholder_-1854013440"/>
        </w:placeholder>
        <w:showingPlcHdr/>
      </w:sdtPr>
      <w:sdtEndPr/>
      <w:sdtContent>
        <w:p w14:paraId="1A517020" w14:textId="1560109C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768499F6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8F9406" w14:textId="77777777" w:rsidR="002B6E92" w:rsidRPr="002B6E92" w:rsidRDefault="002B6E92" w:rsidP="002B6E92"/>
    <w:p w14:paraId="7DABF65F" w14:textId="0062F735" w:rsidR="002B6E92" w:rsidRDefault="002B6E92" w:rsidP="002B6E92">
      <w:pPr>
        <w:pStyle w:val="BodyParagraph"/>
      </w:pPr>
      <w:r w:rsidRPr="002B6E92">
        <w:t>Are any similar programs or initiatives being implemented</w:t>
      </w:r>
      <w:r w:rsidR="008F203C" w:rsidRPr="005F4FA9">
        <w:t xml:space="preserve"> in the community</w:t>
      </w:r>
      <w:r w:rsidRPr="002B6E92">
        <w:t xml:space="preserve"> by non-Rotary entities, government</w:t>
      </w:r>
      <w:r w:rsidR="00524F92">
        <w:t xml:space="preserve"> agencies</w:t>
      </w:r>
      <w:r w:rsidRPr="002B6E92">
        <w:t>, or nongovernmental organizations (NGO</w:t>
      </w:r>
      <w:r w:rsidR="000660BC">
        <w:t>s</w:t>
      </w:r>
      <w:r w:rsidRPr="002B6E92">
        <w:t>)? </w:t>
      </w:r>
      <w:r w:rsidR="00006FCA" w:rsidRPr="00006FCA">
        <w:t>How will these similar initiatives enhance your project’s effectiveness?</w:t>
      </w:r>
    </w:p>
    <w:p w14:paraId="2D9C5A48" w14:textId="10AB07C7" w:rsidR="002B6E92" w:rsidRDefault="002B6E92" w:rsidP="007F3B1A">
      <w:pPr>
        <w:pStyle w:val="Heading4"/>
      </w:pPr>
      <w:r>
        <w:t xml:space="preserve">Note: </w:t>
      </w:r>
      <w:r w:rsidRPr="002B6E92">
        <w:t xml:space="preserve">Describe </w:t>
      </w:r>
      <w:r w:rsidR="00827F21">
        <w:t xml:space="preserve">how you plan to </w:t>
      </w:r>
      <w:r w:rsidRPr="002B6E92">
        <w:t>coordinat</w:t>
      </w:r>
      <w:r w:rsidR="00827F21">
        <w:t>e</w:t>
      </w:r>
      <w:r w:rsidRPr="002B6E92">
        <w:t xml:space="preserve"> with other organizations</w:t>
      </w:r>
      <w:r w:rsidR="00827F21">
        <w:t>, if you do</w:t>
      </w:r>
      <w:r w:rsidRPr="002B6E92">
        <w:t xml:space="preserve">. </w:t>
      </w:r>
    </w:p>
    <w:sdt>
      <w:sdtPr>
        <w:id w:val="-1305073763"/>
        <w:placeholder>
          <w:docPart w:val="DefaultPlaceholder_-1854013440"/>
        </w:placeholder>
        <w:showingPlcHdr/>
      </w:sdtPr>
      <w:sdtEndPr/>
      <w:sdtContent>
        <w:p w14:paraId="25A6C969" w14:textId="08C3D7AD" w:rsidR="002B6E92" w:rsidRDefault="006C1FAB" w:rsidP="002B6E92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DE91BF6" w14:textId="77777777" w:rsidR="002B6E92" w:rsidRDefault="002B6E92" w:rsidP="002B6E92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8C9D2AC" w14:textId="71E2B64B" w:rsidR="00BB3F70" w:rsidRDefault="00BB3F70">
      <w:pPr>
        <w:rPr>
          <w:rFonts w:ascii="Arial Narrow" w:hAnsi="Arial Narrow"/>
          <w:b/>
          <w:smallCaps/>
          <w:szCs w:val="28"/>
          <w:u w:val="single"/>
        </w:rPr>
      </w:pPr>
      <w:r>
        <w:br w:type="page"/>
      </w:r>
    </w:p>
    <w:p w14:paraId="232F07D0" w14:textId="5D8B0E71" w:rsidR="009A7C82" w:rsidRDefault="000660BC" w:rsidP="000A0081">
      <w:pPr>
        <w:pStyle w:val="Heading3"/>
      </w:pPr>
      <w:bookmarkStart w:id="10" w:name="_WATER,_SANITATION,_AND"/>
      <w:bookmarkStart w:id="11" w:name="_PEACEBULDING_AND_CONFLICT"/>
      <w:bookmarkEnd w:id="10"/>
      <w:bookmarkEnd w:id="11"/>
      <w:r>
        <w:lastRenderedPageBreak/>
        <w:t xml:space="preserve">PEACEBUILDING </w:t>
      </w:r>
      <w:r w:rsidR="000A0081">
        <w:t>AND CONFLICT PREVENTION</w:t>
      </w:r>
    </w:p>
    <w:p w14:paraId="5060DD6A" w14:textId="5058F400" w:rsidR="005B0C22" w:rsidRDefault="005B0C22" w:rsidP="00296057">
      <w:pPr>
        <w:pStyle w:val="BodyParagraph"/>
      </w:pPr>
      <w:r w:rsidRPr="005B0C22">
        <w:t>Describe the community</w:t>
      </w:r>
      <w:r w:rsidR="00524F92">
        <w:t xml:space="preserve"> and </w:t>
      </w:r>
      <w:r w:rsidRPr="005B0C22">
        <w:t>institutions where your</w:t>
      </w:r>
      <w:r w:rsidR="005B4B39">
        <w:t xml:space="preserve"> project will take place</w:t>
      </w:r>
      <w:r w:rsidRPr="005B0C22">
        <w:t xml:space="preserve">. </w:t>
      </w:r>
      <w:r w:rsidR="0098754B">
        <w:t xml:space="preserve">Include any </w:t>
      </w:r>
      <w:r w:rsidRPr="005B0C22">
        <w:t>relevant information about the area.</w:t>
      </w:r>
    </w:p>
    <w:p w14:paraId="7BB861F2" w14:textId="5363702D" w:rsidR="005B0C22" w:rsidRDefault="005B0C22" w:rsidP="007F3B1A">
      <w:pPr>
        <w:pStyle w:val="Heading4"/>
      </w:pPr>
      <w:r>
        <w:t xml:space="preserve">Note: </w:t>
      </w:r>
      <w:r w:rsidR="00524F92">
        <w:t xml:space="preserve">Describe the </w:t>
      </w:r>
      <w:r>
        <w:t>setting</w:t>
      </w:r>
      <w:r w:rsidR="00291ABD">
        <w:t xml:space="preserve"> </w:t>
      </w:r>
      <w:r>
        <w:t>(e.g., community, school, refugee camp)</w:t>
      </w:r>
      <w:r w:rsidR="00524F92">
        <w:t>.</w:t>
      </w:r>
      <w:r>
        <w:t xml:space="preserve"> </w:t>
      </w:r>
      <w:r w:rsidR="00AD7AAD">
        <w:t xml:space="preserve">Include </w:t>
      </w:r>
      <w:r w:rsidR="00A92888">
        <w:t xml:space="preserve">factors </w:t>
      </w:r>
      <w:r w:rsidR="00AD7AAD">
        <w:t>such a</w:t>
      </w:r>
      <w:r w:rsidR="00A92888">
        <w:t xml:space="preserve">s the setting </w:t>
      </w:r>
      <w:r w:rsidR="00AD7AAD">
        <w:t xml:space="preserve">being </w:t>
      </w:r>
      <w:r>
        <w:t xml:space="preserve">a </w:t>
      </w:r>
      <w:proofErr w:type="spellStart"/>
      <w:r>
        <w:t>postconflict</w:t>
      </w:r>
      <w:proofErr w:type="spellEnd"/>
      <w:r>
        <w:t xml:space="preserve"> zone, </w:t>
      </w:r>
      <w:r w:rsidR="000660BC">
        <w:t xml:space="preserve">an </w:t>
      </w:r>
      <w:r>
        <w:t xml:space="preserve">urban area with high youth violence, </w:t>
      </w:r>
      <w:r w:rsidR="000660BC">
        <w:t>a family or community setting, or an area</w:t>
      </w:r>
      <w:r>
        <w:t xml:space="preserve"> </w:t>
      </w:r>
      <w:r w:rsidR="00A92888">
        <w:t xml:space="preserve">where there are disputes over </w:t>
      </w:r>
      <w:r>
        <w:t>natural resource</w:t>
      </w:r>
      <w:r w:rsidR="00A92888">
        <w:t>s</w:t>
      </w:r>
      <w:r>
        <w:t>.</w:t>
      </w:r>
    </w:p>
    <w:sdt>
      <w:sdtPr>
        <w:id w:val="1954677460"/>
        <w:placeholder>
          <w:docPart w:val="DefaultPlaceholder_-1854013440"/>
        </w:placeholder>
        <w:showingPlcHdr/>
      </w:sdtPr>
      <w:sdtEndPr/>
      <w:sdtContent>
        <w:p w14:paraId="69A11809" w14:textId="6C251FFD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1AD6AD7E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AC8228" w14:textId="77777777" w:rsidR="005B0C22" w:rsidRDefault="005B0C22" w:rsidP="005B0C22"/>
    <w:p w14:paraId="248F8DC8" w14:textId="4A272A89" w:rsidR="005B0C22" w:rsidRDefault="009B7BD3" w:rsidP="00296057">
      <w:pPr>
        <w:pStyle w:val="BodyParagraph"/>
      </w:pPr>
      <w:r w:rsidRPr="00C821E0">
        <w:t>Tell us about the people that the project will help.</w:t>
      </w:r>
    </w:p>
    <w:p w14:paraId="1ABEC826" w14:textId="118C7AB8" w:rsidR="005B0C22" w:rsidRDefault="005B0C22" w:rsidP="007F3B1A">
      <w:pPr>
        <w:pStyle w:val="Heading4"/>
      </w:pPr>
      <w:r>
        <w:t xml:space="preserve">Note: </w:t>
      </w:r>
      <w:r w:rsidRPr="005B0C22">
        <w:t xml:space="preserve">Include any political, religious, or social </w:t>
      </w:r>
      <w:r w:rsidR="00006FCA">
        <w:t>tensions</w:t>
      </w:r>
      <w:r w:rsidR="00006FCA" w:rsidRPr="005B0C22">
        <w:t xml:space="preserve"> </w:t>
      </w:r>
      <w:r w:rsidR="004063D1">
        <w:t xml:space="preserve">that are </w:t>
      </w:r>
      <w:r w:rsidRPr="005B0C22">
        <w:t>relevant to the peacebuilding effort.</w:t>
      </w:r>
      <w:r w:rsidR="00006FCA">
        <w:t xml:space="preserve"> </w:t>
      </w:r>
      <w:r w:rsidR="00006FCA" w:rsidRPr="00006FCA">
        <w:t>Highlight any particularly vulnerable groups.</w:t>
      </w:r>
    </w:p>
    <w:sdt>
      <w:sdtPr>
        <w:id w:val="656963975"/>
        <w:placeholder>
          <w:docPart w:val="DefaultPlaceholder_-1854013440"/>
        </w:placeholder>
        <w:showingPlcHdr/>
      </w:sdtPr>
      <w:sdtEndPr/>
      <w:sdtContent>
        <w:p w14:paraId="0552A33D" w14:textId="42F83611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AC67BAE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23A5994" w14:textId="77777777" w:rsidR="005B0C22" w:rsidRDefault="005B0C22" w:rsidP="005B0C22"/>
    <w:p w14:paraId="12391155" w14:textId="38CB2D55" w:rsidR="005B0C22" w:rsidRDefault="005B0C22" w:rsidP="00296057">
      <w:pPr>
        <w:pStyle w:val="BodyParagraph"/>
      </w:pPr>
      <w:r w:rsidRPr="005B0C22">
        <w:t xml:space="preserve">Based on the community assessment, describe how the problem </w:t>
      </w:r>
      <w:r w:rsidR="004063D1">
        <w:t xml:space="preserve">you </w:t>
      </w:r>
      <w:r w:rsidRPr="005B0C22">
        <w:t>identified is currently being addressed</w:t>
      </w:r>
      <w:r w:rsidR="0006714C">
        <w:t xml:space="preserve"> or </w:t>
      </w:r>
      <w:r w:rsidRPr="005B0C22">
        <w:t>mitigated. What are the key challenges?</w:t>
      </w:r>
    </w:p>
    <w:p w14:paraId="6CACF0F1" w14:textId="35EE6393" w:rsidR="005B0C22" w:rsidRDefault="005B0C22" w:rsidP="007F3B1A">
      <w:pPr>
        <w:pStyle w:val="Heading4"/>
      </w:pPr>
      <w:r>
        <w:t xml:space="preserve">Note: </w:t>
      </w:r>
      <w:r w:rsidRPr="005B0C22">
        <w:t xml:space="preserve">Describe the social dynamics, </w:t>
      </w:r>
      <w:r w:rsidR="004063D1" w:rsidRPr="005B0C22">
        <w:t>risks to peace</w:t>
      </w:r>
      <w:r w:rsidR="004063D1">
        <w:t xml:space="preserve">, and any </w:t>
      </w:r>
      <w:r w:rsidRPr="005B0C22">
        <w:t>history of violence, tension, or unrest</w:t>
      </w:r>
      <w:r w:rsidR="004063D1">
        <w:t>.</w:t>
      </w:r>
      <w:r w:rsidRPr="005B0C22">
        <w:t xml:space="preserve"> Include </w:t>
      </w:r>
      <w:r w:rsidR="00141441">
        <w:t xml:space="preserve">supporting </w:t>
      </w:r>
      <w:r w:rsidRPr="005B0C22">
        <w:t xml:space="preserve">data on </w:t>
      </w:r>
      <w:r w:rsidR="004C6DA6" w:rsidRPr="004C6DA6">
        <w:t xml:space="preserve">factors such as </w:t>
      </w:r>
      <w:r w:rsidRPr="005B0C22">
        <w:t>crime, conflict</w:t>
      </w:r>
      <w:r w:rsidR="00A22E00">
        <w:t>s</w:t>
      </w:r>
      <w:r w:rsidR="0081416C">
        <w:t xml:space="preserve"> or </w:t>
      </w:r>
      <w:r w:rsidRPr="005B0C22">
        <w:t>displacement.</w:t>
      </w:r>
    </w:p>
    <w:sdt>
      <w:sdtPr>
        <w:id w:val="-2010279240"/>
        <w:placeholder>
          <w:docPart w:val="DefaultPlaceholder_-1854013440"/>
        </w:placeholder>
        <w:showingPlcHdr/>
      </w:sdtPr>
      <w:sdtEndPr/>
      <w:sdtContent>
        <w:p w14:paraId="04FCF8D0" w14:textId="0341D38F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3552EF56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B589CA" w14:textId="77777777" w:rsidR="00482FA6" w:rsidRPr="00482FA6" w:rsidRDefault="00482FA6" w:rsidP="00482FA6"/>
    <w:p w14:paraId="2EA0CBF5" w14:textId="213A755F" w:rsidR="005B0C22" w:rsidRDefault="005B0C22" w:rsidP="00296057">
      <w:pPr>
        <w:pStyle w:val="BodyParagraph"/>
      </w:pPr>
      <w:r w:rsidRPr="005B0C22">
        <w:t>What are the community’s strengths and resources?</w:t>
      </w:r>
    </w:p>
    <w:p w14:paraId="08B8AE1A" w14:textId="29A40FF3" w:rsidR="005B0C22" w:rsidRDefault="00296057" w:rsidP="007F3B1A">
      <w:pPr>
        <w:pStyle w:val="Heading4"/>
      </w:pPr>
      <w:r>
        <w:t xml:space="preserve">Note: </w:t>
      </w:r>
      <w:r w:rsidR="0006714C">
        <w:t>Describe</w:t>
      </w:r>
      <w:r w:rsidR="005B0C22" w:rsidRPr="005B0C22">
        <w:t xml:space="preserve"> existing programs, cultural norms, institutions, or mechanisms </w:t>
      </w:r>
      <w:r w:rsidR="0006714C">
        <w:t xml:space="preserve">that </w:t>
      </w:r>
      <w:r w:rsidR="005B0C22" w:rsidRPr="005B0C22">
        <w:t>are in place to address conflict or promote peace</w:t>
      </w:r>
      <w:r w:rsidR="0006714C">
        <w:t>.</w:t>
      </w:r>
      <w:r w:rsidR="005B0C22" w:rsidRPr="005B0C22">
        <w:t xml:space="preserve"> </w:t>
      </w:r>
      <w:r w:rsidR="00141441">
        <w:t xml:space="preserve">Include </w:t>
      </w:r>
      <w:r w:rsidR="005B0C22" w:rsidRPr="005B0C22">
        <w:t xml:space="preserve">any peacebuilding efforts, legal or mediation structures, government initiatives, community peace committees, or religious </w:t>
      </w:r>
      <w:r w:rsidR="00141441">
        <w:t xml:space="preserve">or </w:t>
      </w:r>
      <w:r w:rsidR="005B0C22" w:rsidRPr="005B0C22">
        <w:t xml:space="preserve">cultural leaders </w:t>
      </w:r>
      <w:r w:rsidR="00375819" w:rsidRPr="00375819">
        <w:t>who are working for peace</w:t>
      </w:r>
      <w:r w:rsidR="005B0C22" w:rsidRPr="005B0C22">
        <w:t>.</w:t>
      </w:r>
    </w:p>
    <w:sdt>
      <w:sdtPr>
        <w:id w:val="-1719281755"/>
        <w:placeholder>
          <w:docPart w:val="DefaultPlaceholder_-1854013440"/>
        </w:placeholder>
        <w:showingPlcHdr/>
      </w:sdtPr>
      <w:sdtEndPr/>
      <w:sdtContent>
        <w:p w14:paraId="6331C181" w14:textId="15B64235" w:rsidR="005B0C22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742782C7" w14:textId="77777777" w:rsidR="005B0C22" w:rsidRDefault="005B0C22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F078AD6" w14:textId="77777777" w:rsidR="005B0C22" w:rsidRDefault="005B0C22" w:rsidP="005B0C22"/>
    <w:p w14:paraId="16AE5B20" w14:textId="22B42F19" w:rsidR="005B0C22" w:rsidRDefault="00296057" w:rsidP="00296057">
      <w:pPr>
        <w:pStyle w:val="BodyParagraph"/>
      </w:pPr>
      <w:r w:rsidRPr="00296057">
        <w:t>Are any similar programs or initiatives being implemented</w:t>
      </w:r>
      <w:r w:rsidR="008F203C" w:rsidRPr="005F4FA9">
        <w:t xml:space="preserve"> in the community</w:t>
      </w:r>
      <w:r w:rsidRPr="00296057">
        <w:t xml:space="preserve"> by non-Rotary entities, government</w:t>
      </w:r>
      <w:r w:rsidR="000660BC">
        <w:t xml:space="preserve"> agencies, or nongovernmental organizations (NGOs</w:t>
      </w:r>
      <w:r w:rsidRPr="00296057">
        <w:t>)? </w:t>
      </w:r>
      <w:r w:rsidR="00375819" w:rsidRPr="00375819">
        <w:t>How will these similar initiatives enhance your project’s effectiveness?</w:t>
      </w:r>
    </w:p>
    <w:p w14:paraId="71A596EF" w14:textId="4BBB50C1" w:rsidR="00296057" w:rsidRDefault="00296057" w:rsidP="007F3B1A">
      <w:pPr>
        <w:pStyle w:val="Heading4"/>
      </w:pPr>
      <w:r>
        <w:t xml:space="preserve">Note: </w:t>
      </w:r>
      <w:r w:rsidRPr="00296057">
        <w:t xml:space="preserve">Describe </w:t>
      </w:r>
      <w:r w:rsidR="00AF4D00">
        <w:t xml:space="preserve">how you plan to coordinate </w:t>
      </w:r>
      <w:r w:rsidRPr="00296057">
        <w:t>with other organizations</w:t>
      </w:r>
      <w:r w:rsidR="00AF4D00">
        <w:t>, if you do</w:t>
      </w:r>
      <w:r w:rsidRPr="00296057">
        <w:t xml:space="preserve">. </w:t>
      </w:r>
    </w:p>
    <w:sdt>
      <w:sdtPr>
        <w:id w:val="-1581752135"/>
        <w:placeholder>
          <w:docPart w:val="DefaultPlaceholder_-1854013440"/>
        </w:placeholder>
        <w:showingPlcHdr/>
      </w:sdtPr>
      <w:sdtEndPr/>
      <w:sdtContent>
        <w:p w14:paraId="29A7F1C5" w14:textId="70669ED5" w:rsidR="00296057" w:rsidRDefault="006C1FAB" w:rsidP="00296057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7E079F40" w14:textId="77777777" w:rsidR="00296057" w:rsidRDefault="00296057" w:rsidP="00296057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9250CA" w14:textId="0FC7D0A9" w:rsidR="00082F68" w:rsidRDefault="00082F68">
      <w:r>
        <w:br w:type="page"/>
      </w:r>
    </w:p>
    <w:p w14:paraId="3662EE87" w14:textId="77777777" w:rsidR="00082F68" w:rsidRDefault="00082F68" w:rsidP="00082F68">
      <w:pPr>
        <w:pStyle w:val="Heading3"/>
      </w:pPr>
      <w:bookmarkStart w:id="12" w:name="_WATER,_SANITATION,_AND_1"/>
      <w:bookmarkEnd w:id="12"/>
      <w:r>
        <w:lastRenderedPageBreak/>
        <w:t>WATER, SANITATION, AND HYGIENE</w:t>
      </w:r>
    </w:p>
    <w:p w14:paraId="299B8735" w14:textId="1ECCD536" w:rsidR="00082F68" w:rsidRDefault="00082F68" w:rsidP="00082F68">
      <w:pPr>
        <w:pStyle w:val="BodyParagraph"/>
      </w:pPr>
      <w:r w:rsidRPr="001E3194">
        <w:t>Describe the community</w:t>
      </w:r>
      <w:r w:rsidR="00097F89">
        <w:t xml:space="preserve"> and </w:t>
      </w:r>
      <w:r w:rsidRPr="001E3194">
        <w:t>institutions where your</w:t>
      </w:r>
      <w:r w:rsidR="005B4B39">
        <w:t xml:space="preserve"> project will take place</w:t>
      </w:r>
      <w:r w:rsidRPr="001E3194">
        <w:t xml:space="preserve">. </w:t>
      </w:r>
      <w:r w:rsidR="007E720B">
        <w:t xml:space="preserve">Include any </w:t>
      </w:r>
      <w:r w:rsidRPr="001E3194">
        <w:t>relevant information about the project area.</w:t>
      </w:r>
    </w:p>
    <w:p w14:paraId="4E9EB4AD" w14:textId="64AB7766" w:rsidR="00082F68" w:rsidRDefault="00082F68" w:rsidP="007F3B1A">
      <w:pPr>
        <w:pStyle w:val="Heading4"/>
      </w:pPr>
      <w:bookmarkStart w:id="13" w:name="_Hlk216277975"/>
      <w:r>
        <w:t xml:space="preserve">Note: </w:t>
      </w:r>
      <w:r w:rsidR="002D36D0">
        <w:t xml:space="preserve">Describe whether the area is a formal or informal settlement, school, refugee camp, health care facility, household, or watershed or basin. </w:t>
      </w:r>
      <w:r>
        <w:t>Provide the name of the community</w:t>
      </w:r>
      <w:r w:rsidR="00097F89">
        <w:t xml:space="preserve"> or </w:t>
      </w:r>
      <w:r>
        <w:t>institution, the administrative district</w:t>
      </w:r>
      <w:r w:rsidR="00202269">
        <w:t>,</w:t>
      </w:r>
      <w:r>
        <w:t xml:space="preserve"> or watershed </w:t>
      </w:r>
      <w:r w:rsidR="000660BC">
        <w:t>that it is a part of,</w:t>
      </w:r>
      <w:r>
        <w:t xml:space="preserve"> and </w:t>
      </w:r>
      <w:r w:rsidR="007E720B">
        <w:t xml:space="preserve">whether </w:t>
      </w:r>
      <w:r>
        <w:t>the areas are urban</w:t>
      </w:r>
      <w:r w:rsidR="000660BC">
        <w:t xml:space="preserve"> or </w:t>
      </w:r>
      <w:r>
        <w:t>rural. Provide relevant climatic and environmental information.</w:t>
      </w:r>
      <w:bookmarkEnd w:id="13"/>
      <w:r>
        <w:t xml:space="preserve"> </w:t>
      </w:r>
    </w:p>
    <w:sdt>
      <w:sdtPr>
        <w:id w:val="-395968486"/>
        <w:placeholder>
          <w:docPart w:val="DefaultPlaceholder_-1854013440"/>
        </w:placeholder>
        <w:showingPlcHdr/>
      </w:sdtPr>
      <w:sdtEndPr/>
      <w:sdtContent>
        <w:p w14:paraId="69D5E27B" w14:textId="0E1E515E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4D5E6FA2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AED89B8" w14:textId="77777777" w:rsidR="00082F68" w:rsidRPr="009A7C82" w:rsidRDefault="00082F68" w:rsidP="00082F68"/>
    <w:p w14:paraId="45C938F3" w14:textId="0A9DC203" w:rsidR="00082F68" w:rsidRDefault="009B7BD3" w:rsidP="00082F68">
      <w:pPr>
        <w:pStyle w:val="BodyParagraph"/>
      </w:pPr>
      <w:r w:rsidRPr="00C821E0">
        <w:t>Tell us about the people that the project will help.</w:t>
      </w:r>
    </w:p>
    <w:p w14:paraId="539AABB3" w14:textId="48FBEFCE" w:rsidR="00082F68" w:rsidRDefault="00082F68" w:rsidP="007F3B1A">
      <w:pPr>
        <w:pStyle w:val="Heading4"/>
      </w:pPr>
      <w:r>
        <w:t xml:space="preserve">Note: </w:t>
      </w:r>
      <w:r w:rsidR="00A01A71">
        <w:t>For example, are they</w:t>
      </w:r>
      <w:r w:rsidRPr="001E3194">
        <w:t xml:space="preserve"> school-aged children, women and girls, or health</w:t>
      </w:r>
      <w:r w:rsidR="00097F89">
        <w:t xml:space="preserve"> </w:t>
      </w:r>
      <w:r w:rsidRPr="001E3194">
        <w:t>care workers</w:t>
      </w:r>
      <w:r w:rsidR="00A01A71">
        <w:t>?</w:t>
      </w:r>
      <w:r w:rsidRPr="001E3194">
        <w:t xml:space="preserve"> Include demographic details </w:t>
      </w:r>
      <w:r w:rsidR="000660BC">
        <w:t xml:space="preserve">such as </w:t>
      </w:r>
      <w:r w:rsidRPr="001E3194">
        <w:t>population size, age ranges, number</w:t>
      </w:r>
      <w:r w:rsidR="0025783D">
        <w:t>s</w:t>
      </w:r>
      <w:r w:rsidRPr="001E3194">
        <w:t xml:space="preserve"> of males </w:t>
      </w:r>
      <w:r w:rsidR="0025783D">
        <w:t xml:space="preserve">and </w:t>
      </w:r>
      <w:r w:rsidRPr="001E3194">
        <w:t>females, average</w:t>
      </w:r>
      <w:r w:rsidR="000B2E42">
        <w:t xml:space="preserve"> household</w:t>
      </w:r>
      <w:r w:rsidRPr="001E3194">
        <w:t xml:space="preserve"> income, </w:t>
      </w:r>
      <w:r w:rsidR="000660BC">
        <w:t>and any</w:t>
      </w:r>
      <w:r w:rsidRPr="001E3194">
        <w:t xml:space="preserve"> special vulnerabilities.</w:t>
      </w:r>
    </w:p>
    <w:sdt>
      <w:sdtPr>
        <w:id w:val="1862628041"/>
        <w:placeholder>
          <w:docPart w:val="DefaultPlaceholder_-1854013440"/>
        </w:placeholder>
        <w:showingPlcHdr/>
      </w:sdtPr>
      <w:sdtEndPr/>
      <w:sdtContent>
        <w:p w14:paraId="6FB9E1AB" w14:textId="7B104441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04E4E271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FB1CF" w14:textId="77777777" w:rsidR="00082F68" w:rsidRPr="009A7C82" w:rsidRDefault="00082F68" w:rsidP="00082F68"/>
    <w:p w14:paraId="49E54B35" w14:textId="098DB759" w:rsidR="00082F68" w:rsidRDefault="00082F68" w:rsidP="00082F68">
      <w:pPr>
        <w:pStyle w:val="BodyParagraph"/>
      </w:pPr>
      <w:r w:rsidRPr="001E3194">
        <w:t xml:space="preserve">Based on the community assessment, describe how the problem </w:t>
      </w:r>
      <w:r w:rsidR="006A3493">
        <w:t xml:space="preserve">you </w:t>
      </w:r>
      <w:r w:rsidRPr="001E3194">
        <w:t>identified is currently being addressed</w:t>
      </w:r>
      <w:r w:rsidR="00097F89">
        <w:t xml:space="preserve"> or </w:t>
      </w:r>
      <w:r w:rsidRPr="001E3194">
        <w:t>mitigated. What are the key challenges?</w:t>
      </w:r>
    </w:p>
    <w:p w14:paraId="7C831780" w14:textId="0B0F0269" w:rsidR="00082F68" w:rsidRDefault="00082F68" w:rsidP="007F3B1A">
      <w:pPr>
        <w:pStyle w:val="Heading4"/>
      </w:pPr>
      <w:r>
        <w:t xml:space="preserve">Note: </w:t>
      </w:r>
      <w:r w:rsidRPr="001E3194">
        <w:t xml:space="preserve">Describe </w:t>
      </w:r>
      <w:r w:rsidR="006A3493">
        <w:t xml:space="preserve">the current </w:t>
      </w:r>
      <w:r w:rsidR="00DD0C41">
        <w:t>water, sanitation, and hygiene</w:t>
      </w:r>
      <w:r w:rsidRPr="001E3194">
        <w:t xml:space="preserve"> service levels, addressing criteria such as access, availability, water quality</w:t>
      </w:r>
      <w:r w:rsidR="006A3493">
        <w:t>,</w:t>
      </w:r>
      <w:r w:rsidRPr="001E3194">
        <w:t xml:space="preserve"> availability of gender-s</w:t>
      </w:r>
      <w:r w:rsidR="006A3493">
        <w:t>pecific</w:t>
      </w:r>
      <w:r w:rsidRPr="001E3194">
        <w:t xml:space="preserve"> toilets, functionality</w:t>
      </w:r>
      <w:r w:rsidR="000B2E42">
        <w:t xml:space="preserve"> of facilities</w:t>
      </w:r>
      <w:r w:rsidRPr="001E3194">
        <w:t xml:space="preserve">, handwashing stations with soap, and fecal sludge management. Include any </w:t>
      </w:r>
      <w:r w:rsidR="000B2E42">
        <w:t>issues</w:t>
      </w:r>
      <w:r w:rsidR="000B2E42" w:rsidRPr="001E3194">
        <w:t xml:space="preserve"> </w:t>
      </w:r>
      <w:r w:rsidRPr="001E3194">
        <w:t>(e.g.</w:t>
      </w:r>
      <w:r w:rsidR="000660BC">
        <w:t>,</w:t>
      </w:r>
      <w:r w:rsidRPr="001E3194">
        <w:t xml:space="preserve"> poor management, </w:t>
      </w:r>
      <w:r w:rsidR="00A7424E">
        <w:t>financial challenges</w:t>
      </w:r>
      <w:r w:rsidRPr="001E3194">
        <w:t xml:space="preserve">, lack of government support) or </w:t>
      </w:r>
      <w:r w:rsidR="000B2E42" w:rsidRPr="000B2E42">
        <w:t>service gaps or behavior changes that would benefit the community</w:t>
      </w:r>
      <w:r w:rsidRPr="001E3194">
        <w:t>.</w:t>
      </w:r>
    </w:p>
    <w:sdt>
      <w:sdtPr>
        <w:id w:val="1045716878"/>
        <w:placeholder>
          <w:docPart w:val="DefaultPlaceholder_-1854013440"/>
        </w:placeholder>
        <w:showingPlcHdr/>
      </w:sdtPr>
      <w:sdtEndPr/>
      <w:sdtContent>
        <w:p w14:paraId="4C29953E" w14:textId="09D37025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64C6223C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01C353C" w14:textId="77777777" w:rsidR="00082F68" w:rsidRPr="009A7C82" w:rsidRDefault="00082F68" w:rsidP="00082F68"/>
    <w:p w14:paraId="753305AD" w14:textId="77777777" w:rsidR="00082F68" w:rsidRDefault="00082F68" w:rsidP="00082F68">
      <w:pPr>
        <w:pStyle w:val="BodyParagraph"/>
      </w:pPr>
      <w:r w:rsidRPr="001E3194">
        <w:t>What are the community’s strengths and resources?</w:t>
      </w:r>
    </w:p>
    <w:p w14:paraId="416DB79B" w14:textId="1A10CEA9" w:rsidR="00082F68" w:rsidRDefault="00082F68" w:rsidP="007F3B1A">
      <w:pPr>
        <w:pStyle w:val="Heading4"/>
      </w:pPr>
      <w:r>
        <w:t xml:space="preserve">Note: </w:t>
      </w:r>
      <w:r w:rsidR="00097F89">
        <w:t>Describe the c</w:t>
      </w:r>
      <w:r w:rsidRPr="001E3194">
        <w:t>ommunity</w:t>
      </w:r>
      <w:r w:rsidR="00A7424E">
        <w:t>’s</w:t>
      </w:r>
      <w:r w:rsidRPr="001E3194">
        <w:t xml:space="preserve"> assets</w:t>
      </w:r>
      <w:r w:rsidR="00097F89">
        <w:t>, such as</w:t>
      </w:r>
      <w:r w:rsidRPr="001E3194">
        <w:t xml:space="preserve"> people, behaviors, financing, and infrastructure</w:t>
      </w:r>
      <w:r w:rsidR="000660BC">
        <w:t>.</w:t>
      </w:r>
      <w:r w:rsidRPr="001E3194">
        <w:t xml:space="preserve"> Examples: engagement of local government</w:t>
      </w:r>
      <w:r w:rsidR="00097F89">
        <w:t>,</w:t>
      </w:r>
      <w:r w:rsidRPr="001E3194">
        <w:t xml:space="preserve"> existing community water points, a national hygiene curriculum. </w:t>
      </w:r>
      <w:r w:rsidR="0088343C">
        <w:t xml:space="preserve">Include any recent improvement </w:t>
      </w:r>
      <w:r w:rsidRPr="001E3194">
        <w:t>in the percentage of the population or district</w:t>
      </w:r>
      <w:r w:rsidR="0088343C">
        <w:t>s</w:t>
      </w:r>
      <w:r w:rsidRPr="001E3194">
        <w:t xml:space="preserve"> with improved </w:t>
      </w:r>
      <w:r w:rsidR="00DD0C41">
        <w:t>water, sanitation, and hygiene</w:t>
      </w:r>
      <w:r w:rsidRPr="001E3194">
        <w:t xml:space="preserve"> services. Describe knowledge, attitudes, and </w:t>
      </w:r>
      <w:r w:rsidR="000660BC">
        <w:t xml:space="preserve">cultural norms </w:t>
      </w:r>
      <w:r w:rsidR="0088343C">
        <w:t xml:space="preserve">regarding </w:t>
      </w:r>
      <w:r w:rsidR="000660BC">
        <w:t>water, sanitation,</w:t>
      </w:r>
      <w:r w:rsidR="00DD0C41">
        <w:t xml:space="preserve"> and hygiene</w:t>
      </w:r>
      <w:r w:rsidRPr="001E3194">
        <w:t>.</w:t>
      </w:r>
    </w:p>
    <w:sdt>
      <w:sdtPr>
        <w:id w:val="-1172182864"/>
        <w:placeholder>
          <w:docPart w:val="DefaultPlaceholder_-1854013440"/>
        </w:placeholder>
        <w:showingPlcHdr/>
      </w:sdtPr>
      <w:sdtEndPr/>
      <w:sdtContent>
        <w:p w14:paraId="3B5CAB5B" w14:textId="0BCEDE5F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6D26924E" w14:textId="77777777" w:rsidR="00082F68" w:rsidRDefault="00082F68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BC7A8C7" w14:textId="77777777" w:rsidR="00082F68" w:rsidRPr="009A7C82" w:rsidRDefault="00082F68" w:rsidP="00082F68"/>
    <w:p w14:paraId="35A2D09B" w14:textId="22E966AE" w:rsidR="00082F68" w:rsidRDefault="00082F68" w:rsidP="00082F68">
      <w:pPr>
        <w:pStyle w:val="BodyParagraph"/>
      </w:pPr>
      <w:r w:rsidRPr="009A7C82">
        <w:t>Are any similar programs or initiatives being implemented</w:t>
      </w:r>
      <w:r w:rsidR="008F203C" w:rsidRPr="005F4FA9">
        <w:t xml:space="preserve"> in the community</w:t>
      </w:r>
      <w:r w:rsidRPr="009A7C82">
        <w:t xml:space="preserve"> by non-Rotary entities, government</w:t>
      </w:r>
      <w:r w:rsidR="000660BC">
        <w:t xml:space="preserve"> agencies, or nongovernmental organizations (NGOs</w:t>
      </w:r>
      <w:r w:rsidRPr="009A7C82">
        <w:t>)? </w:t>
      </w:r>
      <w:r w:rsidR="000B2E42" w:rsidRPr="000B2E42">
        <w:t>How will these similar initiatives enhance your project’s effectiveness?</w:t>
      </w:r>
    </w:p>
    <w:p w14:paraId="42299CF4" w14:textId="56D02A1F" w:rsidR="00082F68" w:rsidRDefault="00082F68" w:rsidP="007F3B1A">
      <w:pPr>
        <w:pStyle w:val="Heading4"/>
      </w:pPr>
      <w:r>
        <w:t xml:space="preserve">Note: </w:t>
      </w:r>
      <w:r w:rsidRPr="009A7C82">
        <w:t xml:space="preserve">Describe </w:t>
      </w:r>
      <w:r w:rsidR="0088343C">
        <w:t xml:space="preserve">how you plan to coordinate </w:t>
      </w:r>
      <w:r w:rsidRPr="009A7C82">
        <w:t>with other organizations</w:t>
      </w:r>
      <w:r w:rsidR="0088343C">
        <w:t>, if you do</w:t>
      </w:r>
      <w:r w:rsidRPr="009A7C82">
        <w:t xml:space="preserve">. </w:t>
      </w:r>
    </w:p>
    <w:sdt>
      <w:sdtPr>
        <w:id w:val="503790679"/>
        <w:placeholder>
          <w:docPart w:val="DefaultPlaceholder_-1854013440"/>
        </w:placeholder>
        <w:showingPlcHdr/>
      </w:sdtPr>
      <w:sdtEndPr/>
      <w:sdtContent>
        <w:p w14:paraId="517723E4" w14:textId="15962BBF" w:rsidR="00082F68" w:rsidRDefault="006C1FAB" w:rsidP="00082F68">
          <w:pPr>
            <w:pStyle w:val="BodyParagraph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</w:pPr>
          <w:r w:rsidRPr="006576B3">
            <w:rPr>
              <w:rStyle w:val="PlaceholderText"/>
            </w:rPr>
            <w:t>Click or tap here to enter text.</w:t>
          </w:r>
        </w:p>
      </w:sdtContent>
    </w:sdt>
    <w:p w14:paraId="22C21C7E" w14:textId="77777777" w:rsidR="000C2B2A" w:rsidRDefault="000C2B2A" w:rsidP="00082F68">
      <w:pPr>
        <w:pStyle w:val="Body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F9C9DE9" w14:textId="77777777" w:rsidR="00296057" w:rsidRPr="00152D5C" w:rsidRDefault="00296057" w:rsidP="005B0C22"/>
    <w:sectPr w:rsidR="00296057" w:rsidRPr="00152D5C" w:rsidSect="006C1FAB">
      <w:footerReference w:type="default" r:id="rId13"/>
      <w:pgSz w:w="12240" w:h="15840"/>
      <w:pgMar w:top="1037" w:right="1008" w:bottom="1008" w:left="1008" w:header="1037" w:footer="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D2EB2" w14:textId="77777777" w:rsidR="00D75196" w:rsidRDefault="00D75196">
      <w:r>
        <w:separator/>
      </w:r>
    </w:p>
  </w:endnote>
  <w:endnote w:type="continuationSeparator" w:id="0">
    <w:p w14:paraId="5C0AC4C9" w14:textId="77777777" w:rsidR="00D75196" w:rsidRDefault="00D75196">
      <w:r>
        <w:continuationSeparator/>
      </w:r>
    </w:p>
  </w:endnote>
  <w:endnote w:type="continuationNotice" w:id="1">
    <w:p w14:paraId="4F87F129" w14:textId="77777777" w:rsidR="00D75196" w:rsidRDefault="00D751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F089D" w14:textId="43B2FAD6" w:rsidR="00E3080C" w:rsidRPr="001749E1" w:rsidRDefault="00E3080C" w:rsidP="00C515E2">
    <w:pPr>
      <w:pStyle w:val="Footer"/>
      <w:tabs>
        <w:tab w:val="clear" w:pos="4320"/>
        <w:tab w:val="clear" w:pos="8640"/>
        <w:tab w:val="right" w:pos="9990"/>
      </w:tabs>
      <w:rPr>
        <w:rFonts w:ascii="Arial Narrow" w:hAnsi="Arial Narrow"/>
        <w:color w:val="0251A3"/>
        <w:sz w:val="18"/>
      </w:rPr>
    </w:pPr>
    <w:r w:rsidRPr="001749E1">
      <w:rPr>
        <w:rFonts w:ascii="Arial Narrow" w:hAnsi="Arial Narrow"/>
        <w:color w:val="0251A3"/>
        <w:sz w:val="18"/>
      </w:rPr>
      <w:t>Global Grants Community Assessment Results (</w:t>
    </w:r>
    <w:r w:rsidR="00DF5F3C">
      <w:rPr>
        <w:rFonts w:ascii="Arial Narrow" w:hAnsi="Arial Narrow"/>
        <w:color w:val="0251A3"/>
        <w:sz w:val="18"/>
      </w:rPr>
      <w:t>July</w:t>
    </w:r>
    <w:r w:rsidR="00850EDC" w:rsidRPr="001749E1">
      <w:rPr>
        <w:rFonts w:ascii="Arial Narrow" w:hAnsi="Arial Narrow"/>
        <w:color w:val="0251A3"/>
        <w:sz w:val="18"/>
      </w:rPr>
      <w:t xml:space="preserve"> </w:t>
    </w:r>
    <w:r w:rsidR="00EB3A28">
      <w:rPr>
        <w:rFonts w:ascii="Arial Narrow" w:hAnsi="Arial Narrow"/>
        <w:color w:val="0251A3"/>
        <w:sz w:val="18"/>
      </w:rPr>
      <w:t>202</w:t>
    </w:r>
    <w:r w:rsidR="00DF5F3C">
      <w:rPr>
        <w:rFonts w:ascii="Arial Narrow" w:hAnsi="Arial Narrow"/>
        <w:color w:val="0251A3"/>
        <w:sz w:val="18"/>
      </w:rPr>
      <w:t>6</w:t>
    </w:r>
    <w:r w:rsidRPr="001749E1">
      <w:rPr>
        <w:rFonts w:ascii="Arial Narrow" w:hAnsi="Arial Narrow"/>
        <w:color w:val="0251A3"/>
        <w:sz w:val="18"/>
      </w:rPr>
      <w:t>)</w:t>
    </w:r>
    <w:r w:rsidRPr="001749E1">
      <w:rPr>
        <w:rFonts w:ascii="Arial Narrow" w:hAnsi="Arial Narrow"/>
        <w:color w:val="0251A3"/>
        <w:sz w:val="18"/>
      </w:rPr>
      <w:tab/>
    </w:r>
    <w:r w:rsidRPr="001749E1">
      <w:rPr>
        <w:rFonts w:ascii="Arial Narrow" w:hAnsi="Arial Narrow"/>
        <w:color w:val="0251A3"/>
        <w:sz w:val="18"/>
      </w:rPr>
      <w:fldChar w:fldCharType="begin"/>
    </w:r>
    <w:r w:rsidRPr="001749E1">
      <w:rPr>
        <w:rFonts w:ascii="Arial Narrow" w:hAnsi="Arial Narrow"/>
        <w:color w:val="0251A3"/>
        <w:sz w:val="18"/>
      </w:rPr>
      <w:instrText xml:space="preserve"> PAGE </w:instrText>
    </w:r>
    <w:r w:rsidRPr="001749E1">
      <w:rPr>
        <w:rFonts w:ascii="Arial Narrow" w:hAnsi="Arial Narrow"/>
        <w:color w:val="0251A3"/>
        <w:sz w:val="18"/>
      </w:rPr>
      <w:fldChar w:fldCharType="separate"/>
    </w:r>
    <w:r w:rsidR="002A5C35">
      <w:rPr>
        <w:rFonts w:ascii="Arial Narrow" w:hAnsi="Arial Narrow"/>
        <w:noProof/>
        <w:color w:val="0251A3"/>
        <w:sz w:val="18"/>
      </w:rPr>
      <w:t>4</w:t>
    </w:r>
    <w:r w:rsidRPr="001749E1">
      <w:rPr>
        <w:rFonts w:ascii="Arial Narrow" w:hAnsi="Arial Narrow"/>
        <w:color w:val="0251A3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B605" w14:textId="77777777" w:rsidR="00D75196" w:rsidRDefault="00D75196">
      <w:r>
        <w:separator/>
      </w:r>
    </w:p>
  </w:footnote>
  <w:footnote w:type="continuationSeparator" w:id="0">
    <w:p w14:paraId="02F77AAF" w14:textId="77777777" w:rsidR="00D75196" w:rsidRDefault="00D75196">
      <w:r>
        <w:continuationSeparator/>
      </w:r>
    </w:p>
  </w:footnote>
  <w:footnote w:type="continuationNotice" w:id="1">
    <w:p w14:paraId="50F22E2D" w14:textId="77777777" w:rsidR="00D75196" w:rsidRDefault="00D751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A678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FD081B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699C0E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C6805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E3C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E7247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EEC8B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7C6489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5B66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3FE9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9A0AE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B3B6AD6"/>
    <w:multiLevelType w:val="hybridMultilevel"/>
    <w:tmpl w:val="CDB66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42994">
    <w:abstractNumId w:val="10"/>
  </w:num>
  <w:num w:numId="2" w16cid:durableId="1828326695">
    <w:abstractNumId w:val="8"/>
  </w:num>
  <w:num w:numId="3" w16cid:durableId="50810744">
    <w:abstractNumId w:val="7"/>
  </w:num>
  <w:num w:numId="4" w16cid:durableId="1761753040">
    <w:abstractNumId w:val="6"/>
  </w:num>
  <w:num w:numId="5" w16cid:durableId="361974832">
    <w:abstractNumId w:val="0"/>
  </w:num>
  <w:num w:numId="6" w16cid:durableId="827021567">
    <w:abstractNumId w:val="1"/>
  </w:num>
  <w:num w:numId="7" w16cid:durableId="441077636">
    <w:abstractNumId w:val="4"/>
  </w:num>
  <w:num w:numId="8" w16cid:durableId="1685202953">
    <w:abstractNumId w:val="3"/>
  </w:num>
  <w:num w:numId="9" w16cid:durableId="531960663">
    <w:abstractNumId w:val="2"/>
  </w:num>
  <w:num w:numId="10" w16cid:durableId="1213008060">
    <w:abstractNumId w:val="9"/>
  </w:num>
  <w:num w:numId="11" w16cid:durableId="2069455103">
    <w:abstractNumId w:val="5"/>
  </w:num>
  <w:num w:numId="12" w16cid:durableId="710610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>
      <o:colormru v:ext="edit" colors="#005da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617"/>
    <w:rsid w:val="00003AC7"/>
    <w:rsid w:val="000053FB"/>
    <w:rsid w:val="00006FCA"/>
    <w:rsid w:val="00010759"/>
    <w:rsid w:val="000132BC"/>
    <w:rsid w:val="000168AA"/>
    <w:rsid w:val="000202CC"/>
    <w:rsid w:val="000227BB"/>
    <w:rsid w:val="000407B2"/>
    <w:rsid w:val="00057F37"/>
    <w:rsid w:val="000660BC"/>
    <w:rsid w:val="0006714C"/>
    <w:rsid w:val="00067C7B"/>
    <w:rsid w:val="00075751"/>
    <w:rsid w:val="00076CE2"/>
    <w:rsid w:val="00077CB7"/>
    <w:rsid w:val="00082F68"/>
    <w:rsid w:val="00087B7D"/>
    <w:rsid w:val="00092533"/>
    <w:rsid w:val="000935B7"/>
    <w:rsid w:val="00094D7D"/>
    <w:rsid w:val="00097F89"/>
    <w:rsid w:val="000A0081"/>
    <w:rsid w:val="000A0E0E"/>
    <w:rsid w:val="000A6BE4"/>
    <w:rsid w:val="000A7EFB"/>
    <w:rsid w:val="000B2E42"/>
    <w:rsid w:val="000B3AB1"/>
    <w:rsid w:val="000B7D1B"/>
    <w:rsid w:val="000C2B2A"/>
    <w:rsid w:val="000C5495"/>
    <w:rsid w:val="000C7DA8"/>
    <w:rsid w:val="000D1938"/>
    <w:rsid w:val="000D4736"/>
    <w:rsid w:val="000E21DA"/>
    <w:rsid w:val="000E469A"/>
    <w:rsid w:val="000E6295"/>
    <w:rsid w:val="000F0C3C"/>
    <w:rsid w:val="000F48EA"/>
    <w:rsid w:val="000F6C1B"/>
    <w:rsid w:val="000F6F4F"/>
    <w:rsid w:val="00100319"/>
    <w:rsid w:val="00105E4B"/>
    <w:rsid w:val="0011143C"/>
    <w:rsid w:val="001167FF"/>
    <w:rsid w:val="00116A9C"/>
    <w:rsid w:val="00141441"/>
    <w:rsid w:val="00152D5C"/>
    <w:rsid w:val="0016350E"/>
    <w:rsid w:val="0016355E"/>
    <w:rsid w:val="001644A0"/>
    <w:rsid w:val="00164FFA"/>
    <w:rsid w:val="001659BA"/>
    <w:rsid w:val="00170652"/>
    <w:rsid w:val="001749E1"/>
    <w:rsid w:val="00176C65"/>
    <w:rsid w:val="001775D2"/>
    <w:rsid w:val="00182BA7"/>
    <w:rsid w:val="00186BCF"/>
    <w:rsid w:val="001958F6"/>
    <w:rsid w:val="001A0D62"/>
    <w:rsid w:val="001A176A"/>
    <w:rsid w:val="001A3384"/>
    <w:rsid w:val="001C08EC"/>
    <w:rsid w:val="001C14E5"/>
    <w:rsid w:val="001D7CB2"/>
    <w:rsid w:val="001E3194"/>
    <w:rsid w:val="001E3F21"/>
    <w:rsid w:val="001E6516"/>
    <w:rsid w:val="001E67ED"/>
    <w:rsid w:val="001F0626"/>
    <w:rsid w:val="001F0E00"/>
    <w:rsid w:val="001F1163"/>
    <w:rsid w:val="001F408A"/>
    <w:rsid w:val="002001C6"/>
    <w:rsid w:val="00202269"/>
    <w:rsid w:val="002104CC"/>
    <w:rsid w:val="00215561"/>
    <w:rsid w:val="0022147A"/>
    <w:rsid w:val="0022325E"/>
    <w:rsid w:val="00231127"/>
    <w:rsid w:val="00250DE3"/>
    <w:rsid w:val="00252F70"/>
    <w:rsid w:val="002533D4"/>
    <w:rsid w:val="00253EFE"/>
    <w:rsid w:val="0025783D"/>
    <w:rsid w:val="00262960"/>
    <w:rsid w:val="002638A5"/>
    <w:rsid w:val="00273B01"/>
    <w:rsid w:val="00275421"/>
    <w:rsid w:val="002868EE"/>
    <w:rsid w:val="00291ABD"/>
    <w:rsid w:val="0029353A"/>
    <w:rsid w:val="0029527C"/>
    <w:rsid w:val="00296057"/>
    <w:rsid w:val="002A0239"/>
    <w:rsid w:val="002A2051"/>
    <w:rsid w:val="002A5674"/>
    <w:rsid w:val="002A57F4"/>
    <w:rsid w:val="002A5C35"/>
    <w:rsid w:val="002A650E"/>
    <w:rsid w:val="002B0663"/>
    <w:rsid w:val="002B06AE"/>
    <w:rsid w:val="002B4F2B"/>
    <w:rsid w:val="002B6E92"/>
    <w:rsid w:val="002C242D"/>
    <w:rsid w:val="002C4D7A"/>
    <w:rsid w:val="002C7C88"/>
    <w:rsid w:val="002D36D0"/>
    <w:rsid w:val="002E2103"/>
    <w:rsid w:val="002E6600"/>
    <w:rsid w:val="002F0AA4"/>
    <w:rsid w:val="00300D1B"/>
    <w:rsid w:val="003036D8"/>
    <w:rsid w:val="00305FB6"/>
    <w:rsid w:val="00307DF4"/>
    <w:rsid w:val="00311E36"/>
    <w:rsid w:val="00314C72"/>
    <w:rsid w:val="00326BDC"/>
    <w:rsid w:val="00334AA6"/>
    <w:rsid w:val="00343E96"/>
    <w:rsid w:val="003611FF"/>
    <w:rsid w:val="003665BD"/>
    <w:rsid w:val="00375819"/>
    <w:rsid w:val="00383582"/>
    <w:rsid w:val="003955FA"/>
    <w:rsid w:val="00397AFE"/>
    <w:rsid w:val="003A0820"/>
    <w:rsid w:val="003A2C1B"/>
    <w:rsid w:val="003B655A"/>
    <w:rsid w:val="003C1265"/>
    <w:rsid w:val="003C240E"/>
    <w:rsid w:val="003C7571"/>
    <w:rsid w:val="003D352C"/>
    <w:rsid w:val="003D6C00"/>
    <w:rsid w:val="003E399C"/>
    <w:rsid w:val="003E6746"/>
    <w:rsid w:val="003E7CCC"/>
    <w:rsid w:val="003F3532"/>
    <w:rsid w:val="003F3E5B"/>
    <w:rsid w:val="004063D1"/>
    <w:rsid w:val="00410750"/>
    <w:rsid w:val="0041297E"/>
    <w:rsid w:val="004153C4"/>
    <w:rsid w:val="00416452"/>
    <w:rsid w:val="0043740B"/>
    <w:rsid w:val="00437617"/>
    <w:rsid w:val="00442810"/>
    <w:rsid w:val="00445205"/>
    <w:rsid w:val="004509D7"/>
    <w:rsid w:val="00452604"/>
    <w:rsid w:val="00455271"/>
    <w:rsid w:val="00457118"/>
    <w:rsid w:val="00463D70"/>
    <w:rsid w:val="004705A1"/>
    <w:rsid w:val="00477DEF"/>
    <w:rsid w:val="00480A45"/>
    <w:rsid w:val="00482FA6"/>
    <w:rsid w:val="00495D7D"/>
    <w:rsid w:val="004A1A86"/>
    <w:rsid w:val="004B0C36"/>
    <w:rsid w:val="004B2486"/>
    <w:rsid w:val="004B2803"/>
    <w:rsid w:val="004B40E5"/>
    <w:rsid w:val="004B5148"/>
    <w:rsid w:val="004C2458"/>
    <w:rsid w:val="004C34DB"/>
    <w:rsid w:val="004C6DA6"/>
    <w:rsid w:val="004D7D9D"/>
    <w:rsid w:val="004F06D8"/>
    <w:rsid w:val="004F3166"/>
    <w:rsid w:val="00503CAA"/>
    <w:rsid w:val="00516FFE"/>
    <w:rsid w:val="00521C42"/>
    <w:rsid w:val="00521DE3"/>
    <w:rsid w:val="00521FCB"/>
    <w:rsid w:val="00524F92"/>
    <w:rsid w:val="00531E89"/>
    <w:rsid w:val="00552C5E"/>
    <w:rsid w:val="00556A9D"/>
    <w:rsid w:val="00563F61"/>
    <w:rsid w:val="005722CB"/>
    <w:rsid w:val="005724AE"/>
    <w:rsid w:val="005761AE"/>
    <w:rsid w:val="0057711E"/>
    <w:rsid w:val="0058378C"/>
    <w:rsid w:val="0058431E"/>
    <w:rsid w:val="0059460C"/>
    <w:rsid w:val="00595536"/>
    <w:rsid w:val="005A5194"/>
    <w:rsid w:val="005B0C22"/>
    <w:rsid w:val="005B3D4E"/>
    <w:rsid w:val="005B401D"/>
    <w:rsid w:val="005B4ACA"/>
    <w:rsid w:val="005B4B39"/>
    <w:rsid w:val="005D3AE9"/>
    <w:rsid w:val="005D64CE"/>
    <w:rsid w:val="005E7D69"/>
    <w:rsid w:val="005F39B4"/>
    <w:rsid w:val="005F4FA9"/>
    <w:rsid w:val="0060359B"/>
    <w:rsid w:val="0060423D"/>
    <w:rsid w:val="00610370"/>
    <w:rsid w:val="006138B8"/>
    <w:rsid w:val="00636EEA"/>
    <w:rsid w:val="00644D1B"/>
    <w:rsid w:val="006571F6"/>
    <w:rsid w:val="00660DF7"/>
    <w:rsid w:val="00672F04"/>
    <w:rsid w:val="0067751A"/>
    <w:rsid w:val="00680263"/>
    <w:rsid w:val="006814C5"/>
    <w:rsid w:val="00686ACB"/>
    <w:rsid w:val="006962FB"/>
    <w:rsid w:val="00697EC4"/>
    <w:rsid w:val="006A3493"/>
    <w:rsid w:val="006B2E99"/>
    <w:rsid w:val="006C1FAB"/>
    <w:rsid w:val="006C7216"/>
    <w:rsid w:val="006E2060"/>
    <w:rsid w:val="006E23A5"/>
    <w:rsid w:val="006E5135"/>
    <w:rsid w:val="006E6E6C"/>
    <w:rsid w:val="00710D66"/>
    <w:rsid w:val="00710F39"/>
    <w:rsid w:val="00716FE0"/>
    <w:rsid w:val="00717483"/>
    <w:rsid w:val="00723F9D"/>
    <w:rsid w:val="00724B7F"/>
    <w:rsid w:val="00731E3A"/>
    <w:rsid w:val="007332C0"/>
    <w:rsid w:val="00733BED"/>
    <w:rsid w:val="007349B2"/>
    <w:rsid w:val="0074470A"/>
    <w:rsid w:val="007533A2"/>
    <w:rsid w:val="0075772B"/>
    <w:rsid w:val="00757992"/>
    <w:rsid w:val="007602F8"/>
    <w:rsid w:val="007615BA"/>
    <w:rsid w:val="007636BB"/>
    <w:rsid w:val="00764A48"/>
    <w:rsid w:val="00775266"/>
    <w:rsid w:val="00775932"/>
    <w:rsid w:val="00790B35"/>
    <w:rsid w:val="00792E5C"/>
    <w:rsid w:val="00793E11"/>
    <w:rsid w:val="0079585A"/>
    <w:rsid w:val="007A3644"/>
    <w:rsid w:val="007B04B5"/>
    <w:rsid w:val="007C2F47"/>
    <w:rsid w:val="007E3789"/>
    <w:rsid w:val="007E720B"/>
    <w:rsid w:val="007F002F"/>
    <w:rsid w:val="007F0F08"/>
    <w:rsid w:val="007F2C35"/>
    <w:rsid w:val="007F3B1A"/>
    <w:rsid w:val="007F4A18"/>
    <w:rsid w:val="007F6CC3"/>
    <w:rsid w:val="008024C5"/>
    <w:rsid w:val="0081416C"/>
    <w:rsid w:val="00814575"/>
    <w:rsid w:val="00822BF8"/>
    <w:rsid w:val="008278E4"/>
    <w:rsid w:val="00827F21"/>
    <w:rsid w:val="008342FF"/>
    <w:rsid w:val="00835563"/>
    <w:rsid w:val="008439B6"/>
    <w:rsid w:val="008508D8"/>
    <w:rsid w:val="00850EDC"/>
    <w:rsid w:val="0085310A"/>
    <w:rsid w:val="008555A7"/>
    <w:rsid w:val="0085621F"/>
    <w:rsid w:val="00861F85"/>
    <w:rsid w:val="00877C86"/>
    <w:rsid w:val="0088343C"/>
    <w:rsid w:val="008904B9"/>
    <w:rsid w:val="00897AFA"/>
    <w:rsid w:val="008A2B9C"/>
    <w:rsid w:val="008A6397"/>
    <w:rsid w:val="008A6B95"/>
    <w:rsid w:val="008A79E7"/>
    <w:rsid w:val="008D2787"/>
    <w:rsid w:val="008D56DC"/>
    <w:rsid w:val="008E1976"/>
    <w:rsid w:val="008F203C"/>
    <w:rsid w:val="009044C5"/>
    <w:rsid w:val="00904852"/>
    <w:rsid w:val="009054D6"/>
    <w:rsid w:val="0091012A"/>
    <w:rsid w:val="009137E4"/>
    <w:rsid w:val="0091428D"/>
    <w:rsid w:val="00916FF9"/>
    <w:rsid w:val="009171D4"/>
    <w:rsid w:val="00917AB9"/>
    <w:rsid w:val="00925792"/>
    <w:rsid w:val="009362F8"/>
    <w:rsid w:val="00941C17"/>
    <w:rsid w:val="00963242"/>
    <w:rsid w:val="00967ED1"/>
    <w:rsid w:val="00974B60"/>
    <w:rsid w:val="009751AB"/>
    <w:rsid w:val="00980206"/>
    <w:rsid w:val="0098754B"/>
    <w:rsid w:val="0099302E"/>
    <w:rsid w:val="009A7C82"/>
    <w:rsid w:val="009B40F2"/>
    <w:rsid w:val="009B7BD3"/>
    <w:rsid w:val="009C0754"/>
    <w:rsid w:val="009C0C5E"/>
    <w:rsid w:val="009C2C03"/>
    <w:rsid w:val="009E01E0"/>
    <w:rsid w:val="009E1183"/>
    <w:rsid w:val="009E2633"/>
    <w:rsid w:val="009E318A"/>
    <w:rsid w:val="009E7C5D"/>
    <w:rsid w:val="009F1ED3"/>
    <w:rsid w:val="00A01A71"/>
    <w:rsid w:val="00A06DE4"/>
    <w:rsid w:val="00A122B8"/>
    <w:rsid w:val="00A1516F"/>
    <w:rsid w:val="00A22E00"/>
    <w:rsid w:val="00A27715"/>
    <w:rsid w:val="00A44667"/>
    <w:rsid w:val="00A50535"/>
    <w:rsid w:val="00A5074B"/>
    <w:rsid w:val="00A50A6E"/>
    <w:rsid w:val="00A5303D"/>
    <w:rsid w:val="00A53FF2"/>
    <w:rsid w:val="00A5483D"/>
    <w:rsid w:val="00A55E42"/>
    <w:rsid w:val="00A66BDF"/>
    <w:rsid w:val="00A67C25"/>
    <w:rsid w:val="00A67DC4"/>
    <w:rsid w:val="00A714B9"/>
    <w:rsid w:val="00A7424E"/>
    <w:rsid w:val="00A84227"/>
    <w:rsid w:val="00A87291"/>
    <w:rsid w:val="00A9057B"/>
    <w:rsid w:val="00A92853"/>
    <w:rsid w:val="00A92888"/>
    <w:rsid w:val="00AA4607"/>
    <w:rsid w:val="00AA573C"/>
    <w:rsid w:val="00AA6A55"/>
    <w:rsid w:val="00AB4E1C"/>
    <w:rsid w:val="00AC7765"/>
    <w:rsid w:val="00AD2A9E"/>
    <w:rsid w:val="00AD4214"/>
    <w:rsid w:val="00AD4E51"/>
    <w:rsid w:val="00AD5623"/>
    <w:rsid w:val="00AD5F3B"/>
    <w:rsid w:val="00AD6219"/>
    <w:rsid w:val="00AD7AAD"/>
    <w:rsid w:val="00AD7B0F"/>
    <w:rsid w:val="00AE44FF"/>
    <w:rsid w:val="00AF2F44"/>
    <w:rsid w:val="00AF4D00"/>
    <w:rsid w:val="00B025FD"/>
    <w:rsid w:val="00B04E32"/>
    <w:rsid w:val="00B16EE1"/>
    <w:rsid w:val="00B2135A"/>
    <w:rsid w:val="00B234DF"/>
    <w:rsid w:val="00B40A2E"/>
    <w:rsid w:val="00B51DF5"/>
    <w:rsid w:val="00B563AE"/>
    <w:rsid w:val="00B5705A"/>
    <w:rsid w:val="00B57FA6"/>
    <w:rsid w:val="00B67213"/>
    <w:rsid w:val="00B778C1"/>
    <w:rsid w:val="00BA4D97"/>
    <w:rsid w:val="00BA55ED"/>
    <w:rsid w:val="00BB16F8"/>
    <w:rsid w:val="00BB3F70"/>
    <w:rsid w:val="00BB536A"/>
    <w:rsid w:val="00BB6B3E"/>
    <w:rsid w:val="00BD33CD"/>
    <w:rsid w:val="00BD5E59"/>
    <w:rsid w:val="00C14306"/>
    <w:rsid w:val="00C152FA"/>
    <w:rsid w:val="00C22733"/>
    <w:rsid w:val="00C32569"/>
    <w:rsid w:val="00C41493"/>
    <w:rsid w:val="00C43880"/>
    <w:rsid w:val="00C515E2"/>
    <w:rsid w:val="00C75F62"/>
    <w:rsid w:val="00C7762A"/>
    <w:rsid w:val="00C829DD"/>
    <w:rsid w:val="00C85C92"/>
    <w:rsid w:val="00C90059"/>
    <w:rsid w:val="00C92D56"/>
    <w:rsid w:val="00CB48F1"/>
    <w:rsid w:val="00CC77B3"/>
    <w:rsid w:val="00CD1BB1"/>
    <w:rsid w:val="00CD518A"/>
    <w:rsid w:val="00CF0413"/>
    <w:rsid w:val="00CF44D0"/>
    <w:rsid w:val="00D01F0D"/>
    <w:rsid w:val="00D0215A"/>
    <w:rsid w:val="00D0374F"/>
    <w:rsid w:val="00D12505"/>
    <w:rsid w:val="00D149A9"/>
    <w:rsid w:val="00D15EA0"/>
    <w:rsid w:val="00D26233"/>
    <w:rsid w:val="00D27116"/>
    <w:rsid w:val="00D45F51"/>
    <w:rsid w:val="00D47F38"/>
    <w:rsid w:val="00D52FD8"/>
    <w:rsid w:val="00D5555C"/>
    <w:rsid w:val="00D616D7"/>
    <w:rsid w:val="00D66CC1"/>
    <w:rsid w:val="00D7293F"/>
    <w:rsid w:val="00D75196"/>
    <w:rsid w:val="00D90787"/>
    <w:rsid w:val="00D933CB"/>
    <w:rsid w:val="00D94AA9"/>
    <w:rsid w:val="00D94B15"/>
    <w:rsid w:val="00DA4D6C"/>
    <w:rsid w:val="00DA7524"/>
    <w:rsid w:val="00DB032B"/>
    <w:rsid w:val="00DB70C2"/>
    <w:rsid w:val="00DC4A35"/>
    <w:rsid w:val="00DC513C"/>
    <w:rsid w:val="00DC5C4D"/>
    <w:rsid w:val="00DD0C41"/>
    <w:rsid w:val="00DD2911"/>
    <w:rsid w:val="00DD6CCF"/>
    <w:rsid w:val="00DE0729"/>
    <w:rsid w:val="00DE1549"/>
    <w:rsid w:val="00DE3A1B"/>
    <w:rsid w:val="00DE79CB"/>
    <w:rsid w:val="00DF5F3C"/>
    <w:rsid w:val="00E0200C"/>
    <w:rsid w:val="00E043AC"/>
    <w:rsid w:val="00E04746"/>
    <w:rsid w:val="00E3080C"/>
    <w:rsid w:val="00E31AB6"/>
    <w:rsid w:val="00E40492"/>
    <w:rsid w:val="00E414AF"/>
    <w:rsid w:val="00E415C7"/>
    <w:rsid w:val="00E479FC"/>
    <w:rsid w:val="00E5437F"/>
    <w:rsid w:val="00E61BFC"/>
    <w:rsid w:val="00E663EE"/>
    <w:rsid w:val="00E80142"/>
    <w:rsid w:val="00E820CC"/>
    <w:rsid w:val="00E8552E"/>
    <w:rsid w:val="00E865F2"/>
    <w:rsid w:val="00E92BD6"/>
    <w:rsid w:val="00E96802"/>
    <w:rsid w:val="00EA00D0"/>
    <w:rsid w:val="00EA17BE"/>
    <w:rsid w:val="00EA2EE3"/>
    <w:rsid w:val="00EA4948"/>
    <w:rsid w:val="00EB04E8"/>
    <w:rsid w:val="00EB3A28"/>
    <w:rsid w:val="00EC355B"/>
    <w:rsid w:val="00ED4480"/>
    <w:rsid w:val="00ED5EF8"/>
    <w:rsid w:val="00EE2767"/>
    <w:rsid w:val="00EE6B8F"/>
    <w:rsid w:val="00EF1AC2"/>
    <w:rsid w:val="00EF2BA4"/>
    <w:rsid w:val="00F02A6A"/>
    <w:rsid w:val="00F03C80"/>
    <w:rsid w:val="00F04A75"/>
    <w:rsid w:val="00F05002"/>
    <w:rsid w:val="00F05148"/>
    <w:rsid w:val="00F07453"/>
    <w:rsid w:val="00F07F37"/>
    <w:rsid w:val="00F14368"/>
    <w:rsid w:val="00F20537"/>
    <w:rsid w:val="00F244C7"/>
    <w:rsid w:val="00F27A9D"/>
    <w:rsid w:val="00F45AAD"/>
    <w:rsid w:val="00F6429C"/>
    <w:rsid w:val="00F64C83"/>
    <w:rsid w:val="00F64E2C"/>
    <w:rsid w:val="00F66AD5"/>
    <w:rsid w:val="00F83D92"/>
    <w:rsid w:val="00F861C1"/>
    <w:rsid w:val="00F871C2"/>
    <w:rsid w:val="00F87D11"/>
    <w:rsid w:val="00F940A7"/>
    <w:rsid w:val="00F96150"/>
    <w:rsid w:val="00FA0677"/>
    <w:rsid w:val="00FA5AA3"/>
    <w:rsid w:val="00FB0135"/>
    <w:rsid w:val="00FB4DC5"/>
    <w:rsid w:val="00FC4BDA"/>
    <w:rsid w:val="00FD24D1"/>
    <w:rsid w:val="00FD5694"/>
    <w:rsid w:val="00FE3DCF"/>
    <w:rsid w:val="00FE6C9E"/>
    <w:rsid w:val="00FF3424"/>
    <w:rsid w:val="00FF37F3"/>
    <w:rsid w:val="029A68E3"/>
    <w:rsid w:val="03762CC4"/>
    <w:rsid w:val="03CB1400"/>
    <w:rsid w:val="06953AD7"/>
    <w:rsid w:val="07CDFA21"/>
    <w:rsid w:val="0B1E74B9"/>
    <w:rsid w:val="0E602F4A"/>
    <w:rsid w:val="0EDF3A11"/>
    <w:rsid w:val="102A84C6"/>
    <w:rsid w:val="1071B754"/>
    <w:rsid w:val="11524B9E"/>
    <w:rsid w:val="1839B9EC"/>
    <w:rsid w:val="1A1F2D88"/>
    <w:rsid w:val="1C438E2C"/>
    <w:rsid w:val="22881623"/>
    <w:rsid w:val="233741E7"/>
    <w:rsid w:val="24CDF3ED"/>
    <w:rsid w:val="27397A46"/>
    <w:rsid w:val="2C64A229"/>
    <w:rsid w:val="2C64CB2F"/>
    <w:rsid w:val="2D437813"/>
    <w:rsid w:val="2E8EDB36"/>
    <w:rsid w:val="2F57EEC4"/>
    <w:rsid w:val="32BDA5F2"/>
    <w:rsid w:val="362A9433"/>
    <w:rsid w:val="37E13597"/>
    <w:rsid w:val="385B95FA"/>
    <w:rsid w:val="3A0108C2"/>
    <w:rsid w:val="3BFE78BA"/>
    <w:rsid w:val="3DDA0A2D"/>
    <w:rsid w:val="3F3173A9"/>
    <w:rsid w:val="4014135B"/>
    <w:rsid w:val="421A605E"/>
    <w:rsid w:val="421C6CCD"/>
    <w:rsid w:val="43B65DE2"/>
    <w:rsid w:val="46DCB87B"/>
    <w:rsid w:val="47153859"/>
    <w:rsid w:val="4A683372"/>
    <w:rsid w:val="4CC2C41F"/>
    <w:rsid w:val="4E289A33"/>
    <w:rsid w:val="4EAC1B8D"/>
    <w:rsid w:val="4F98DD0B"/>
    <w:rsid w:val="5519F3C4"/>
    <w:rsid w:val="556376B6"/>
    <w:rsid w:val="56EC64EF"/>
    <w:rsid w:val="58B04AFF"/>
    <w:rsid w:val="59971C67"/>
    <w:rsid w:val="5CA97583"/>
    <w:rsid w:val="6331DAEE"/>
    <w:rsid w:val="674F4C0D"/>
    <w:rsid w:val="6814DF4B"/>
    <w:rsid w:val="6965BAEB"/>
    <w:rsid w:val="69757434"/>
    <w:rsid w:val="69C3BE88"/>
    <w:rsid w:val="69E1C3ED"/>
    <w:rsid w:val="6A78A15A"/>
    <w:rsid w:val="6C1120EF"/>
    <w:rsid w:val="6DFBE3AD"/>
    <w:rsid w:val="6DFFA8D4"/>
    <w:rsid w:val="6F77540D"/>
    <w:rsid w:val="71D3833A"/>
    <w:rsid w:val="73645021"/>
    <w:rsid w:val="752D6DAE"/>
    <w:rsid w:val="79C62BD4"/>
    <w:rsid w:val="7B265454"/>
    <w:rsid w:val="7B3637E0"/>
    <w:rsid w:val="7C065E6C"/>
    <w:rsid w:val="7C9C7C29"/>
    <w:rsid w:val="7D0C55D2"/>
    <w:rsid w:val="7D5FF5BE"/>
    <w:rsid w:val="7EF924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005daa"/>
    </o:shapedefaults>
    <o:shapelayout v:ext="edit">
      <o:idmap v:ext="edit" data="2"/>
    </o:shapelayout>
  </w:shapeDefaults>
  <w:doNotEmbedSmartTags/>
  <w:decimalSymbol w:val="."/>
  <w:listSeparator w:val=","/>
  <w14:docId w14:val="7CADD890"/>
  <w14:defaultImageDpi w14:val="300"/>
  <w15:chartTrackingRefBased/>
  <w15:docId w15:val="{085444E2-26DB-4489-91DD-A5C99F74D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70"/>
    <w:rPr>
      <w:rFonts w:ascii="Georgia" w:hAnsi="Georgia"/>
      <w:sz w:val="24"/>
      <w:szCs w:val="24"/>
    </w:rPr>
  </w:style>
  <w:style w:type="paragraph" w:styleId="Heading1">
    <w:name w:val="heading 1"/>
    <w:basedOn w:val="Normal"/>
    <w:next w:val="Normal"/>
    <w:qFormat/>
    <w:rsid w:val="00FC4BDA"/>
    <w:pPr>
      <w:keepNext/>
      <w:spacing w:before="240" w:after="60"/>
      <w:outlineLvl w:val="0"/>
    </w:pPr>
    <w:rPr>
      <w:rFonts w:ascii="Arial Narrow" w:hAnsi="Arial Narrow"/>
      <w:b/>
      <w:bCs/>
      <w:caps/>
      <w:color w:val="005DAA"/>
      <w:kern w:val="32"/>
      <w:sz w:val="44"/>
      <w:szCs w:val="44"/>
    </w:rPr>
  </w:style>
  <w:style w:type="paragraph" w:styleId="Heading2">
    <w:name w:val="heading 2"/>
    <w:basedOn w:val="Normal"/>
    <w:next w:val="Normal"/>
    <w:qFormat/>
    <w:rsid w:val="00100319"/>
    <w:pPr>
      <w:outlineLvl w:val="1"/>
    </w:pPr>
    <w:rPr>
      <w:rFonts w:ascii="Arial Narrow" w:hAnsi="Arial Narrow"/>
      <w:sz w:val="28"/>
      <w:szCs w:val="28"/>
    </w:rPr>
  </w:style>
  <w:style w:type="paragraph" w:styleId="Heading3">
    <w:name w:val="heading 3"/>
    <w:basedOn w:val="Heading2"/>
    <w:next w:val="Normal"/>
    <w:link w:val="Heading3Char"/>
    <w:qFormat/>
    <w:rsid w:val="0041297E"/>
    <w:pPr>
      <w:spacing w:before="240" w:after="120"/>
      <w:outlineLvl w:val="2"/>
    </w:pPr>
    <w:rPr>
      <w:b/>
      <w:smallCaps/>
      <w:sz w:val="24"/>
      <w:u w:val="single"/>
    </w:rPr>
  </w:style>
  <w:style w:type="paragraph" w:styleId="Heading4">
    <w:name w:val="heading 4"/>
    <w:basedOn w:val="Heading3"/>
    <w:next w:val="Normal"/>
    <w:link w:val="Heading4Char"/>
    <w:autoRedefine/>
    <w:qFormat/>
    <w:rsid w:val="007F3B1A"/>
    <w:pPr>
      <w:keepNext/>
      <w:spacing w:before="120" w:after="60"/>
      <w:outlineLvl w:val="3"/>
    </w:pPr>
    <w:rPr>
      <w:smallCaps w:val="0"/>
      <w:sz w:val="20"/>
      <w:u w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6E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DE6891"/>
  </w:style>
  <w:style w:type="paragraph" w:customStyle="1" w:styleId="LanguageCode">
    <w:name w:val="Language Code"/>
    <w:basedOn w:val="Normal"/>
    <w:rsid w:val="00F244CE"/>
    <w:pPr>
      <w:jc w:val="right"/>
    </w:pPr>
    <w:rPr>
      <w:rFonts w:ascii="Arial" w:hAnsi="Arial"/>
      <w:sz w:val="14"/>
    </w:rPr>
  </w:style>
  <w:style w:type="paragraph" w:customStyle="1" w:styleId="BodyParagraph">
    <w:name w:val="Body Paragraph"/>
    <w:basedOn w:val="Normal"/>
    <w:autoRedefine/>
    <w:qFormat/>
    <w:rsid w:val="0011143C"/>
    <w:pPr>
      <w:widowControl w:val="0"/>
      <w:suppressAutoHyphens/>
      <w:autoSpaceDE w:val="0"/>
      <w:autoSpaceDN w:val="0"/>
      <w:adjustRightInd w:val="0"/>
      <w:spacing w:before="120" w:line="300" w:lineRule="atLeast"/>
      <w:textAlignment w:val="center"/>
    </w:pPr>
    <w:rPr>
      <w:rFonts w:ascii="Open Sans" w:hAnsi="Open Sans"/>
      <w:color w:val="000000"/>
      <w:sz w:val="20"/>
      <w:szCs w:val="22"/>
    </w:rPr>
  </w:style>
  <w:style w:type="paragraph" w:styleId="Header">
    <w:name w:val="header"/>
    <w:basedOn w:val="Normal"/>
    <w:rsid w:val="00FE65DE"/>
    <w:pPr>
      <w:tabs>
        <w:tab w:val="center" w:pos="4320"/>
        <w:tab w:val="right" w:pos="8640"/>
      </w:tabs>
    </w:pPr>
  </w:style>
  <w:style w:type="paragraph" w:customStyle="1" w:styleId="BulletPoints">
    <w:name w:val="Bullet Points"/>
    <w:basedOn w:val="BodyParagraph"/>
    <w:rsid w:val="00DE6891"/>
    <w:pPr>
      <w:spacing w:before="0"/>
    </w:pPr>
  </w:style>
  <w:style w:type="character" w:styleId="FootnoteReference">
    <w:name w:val="footnote reference"/>
    <w:semiHidden/>
    <w:rsid w:val="00DE6891"/>
    <w:rPr>
      <w:vertAlign w:val="superscript"/>
    </w:rPr>
  </w:style>
  <w:style w:type="paragraph" w:styleId="Footer">
    <w:name w:val="footer"/>
    <w:basedOn w:val="Normal"/>
    <w:semiHidden/>
    <w:rsid w:val="00DE689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E6891"/>
  </w:style>
  <w:style w:type="paragraph" w:customStyle="1" w:styleId="IntroParagraph">
    <w:name w:val="Intro Paragraph"/>
    <w:basedOn w:val="BodyParagraph"/>
    <w:autoRedefine/>
    <w:rsid w:val="00D07D0B"/>
    <w:pPr>
      <w:spacing w:after="360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97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1297E"/>
    <w:rPr>
      <w:rFonts w:ascii="Lucida Grande" w:hAnsi="Lucida Grande" w:cs="Lucida Grande"/>
      <w:sz w:val="18"/>
      <w:szCs w:val="18"/>
    </w:rPr>
  </w:style>
  <w:style w:type="paragraph" w:customStyle="1" w:styleId="Subhead2">
    <w:name w:val="Subhead 2"/>
    <w:basedOn w:val="Heading2"/>
    <w:next w:val="BodyParagraph"/>
    <w:qFormat/>
    <w:rsid w:val="00094D7D"/>
    <w:pPr>
      <w:spacing w:before="240" w:after="60"/>
    </w:pPr>
    <w:rPr>
      <w:b/>
      <w:sz w:val="20"/>
    </w:rPr>
  </w:style>
  <w:style w:type="paragraph" w:customStyle="1" w:styleId="Subhead1">
    <w:name w:val="Subhead 1"/>
    <w:rsid w:val="0085621F"/>
    <w:pPr>
      <w:spacing w:before="240" w:after="120"/>
    </w:pPr>
    <w:rPr>
      <w:rFonts w:ascii="Arial Narrow" w:hAnsi="Arial Narrow"/>
      <w:b/>
      <w:bCs/>
      <w:caps/>
      <w:sz w:val="24"/>
      <w:szCs w:val="24"/>
      <w:u w:val="single"/>
    </w:rPr>
  </w:style>
  <w:style w:type="paragraph" w:customStyle="1" w:styleId="NumberList">
    <w:name w:val="Number List"/>
    <w:basedOn w:val="BodyParagraph"/>
    <w:qFormat/>
    <w:rsid w:val="0022325E"/>
    <w:pPr>
      <w:tabs>
        <w:tab w:val="right" w:pos="180"/>
      </w:tabs>
      <w:ind w:left="360" w:hanging="360"/>
    </w:pPr>
  </w:style>
  <w:style w:type="character" w:styleId="Hyperlink">
    <w:name w:val="Hyperlink"/>
    <w:basedOn w:val="DefaultParagraphFont"/>
    <w:uiPriority w:val="99"/>
    <w:unhideWhenUsed/>
    <w:rsid w:val="0011143C"/>
    <w:rPr>
      <w:rFonts w:ascii="Open Sans" w:hAnsi="Open Sans"/>
      <w:color w:val="0563C1" w:themeColor="hyperlink"/>
      <w:sz w:val="20"/>
      <w:u w:val="single"/>
    </w:rPr>
  </w:style>
  <w:style w:type="table" w:styleId="TableGrid">
    <w:name w:val="Table Grid"/>
    <w:basedOn w:val="TableNormal"/>
    <w:uiPriority w:val="59"/>
    <w:rsid w:val="00250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250DE3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2C4D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104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2BD6"/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2BD6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04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04CC"/>
    <w:rPr>
      <w:rFonts w:ascii="Georgia" w:hAnsi="Georgia"/>
      <w:b/>
      <w:bCs/>
    </w:rPr>
  </w:style>
  <w:style w:type="paragraph" w:styleId="Revision">
    <w:name w:val="Revision"/>
    <w:hidden/>
    <w:uiPriority w:val="71"/>
    <w:semiHidden/>
    <w:rsid w:val="002A5C35"/>
    <w:rPr>
      <w:rFonts w:ascii="Georgia" w:hAnsi="Georgia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6EE1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F3B1A"/>
    <w:rPr>
      <w:rFonts w:ascii="Arial Narrow" w:hAnsi="Arial Narrow"/>
      <w:b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082F6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082F68"/>
    <w:rPr>
      <w:rFonts w:ascii="Arial Narrow" w:hAnsi="Arial Narrow"/>
      <w:b/>
      <w:smallCaps/>
      <w:sz w:val="24"/>
      <w:szCs w:val="28"/>
      <w:u w:val="single"/>
    </w:rPr>
  </w:style>
  <w:style w:type="character" w:styleId="Mention">
    <w:name w:val="Mention"/>
    <w:basedOn w:val="DefaultParagraphFont"/>
    <w:uiPriority w:val="99"/>
    <w:unhideWhenUsed/>
    <w:rsid w:val="00A55E4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rotary.qualtrics.com/jfe/form/SV_1Y8CCWSJnWlzWD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y.rotary.org/en/document/community-assessment-tools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leodk\Downloads\RI_Document%20(1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84623-BEFE-4774-AF89-C7CC8332C841}"/>
      </w:docPartPr>
      <w:docPartBody>
        <w:p w:rsidR="003D15D1" w:rsidRDefault="003D15D1">
          <w:r w:rsidRPr="006576B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5D1"/>
    <w:rsid w:val="001A3384"/>
    <w:rsid w:val="002A5674"/>
    <w:rsid w:val="003C240E"/>
    <w:rsid w:val="003D15D1"/>
    <w:rsid w:val="0059460C"/>
    <w:rsid w:val="0067508D"/>
    <w:rsid w:val="0091012A"/>
    <w:rsid w:val="00A95661"/>
    <w:rsid w:val="00BF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3D15D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E5461C3AE349BB3D98A940207233" ma:contentTypeVersion="14" ma:contentTypeDescription="Create a new document." ma:contentTypeScope="" ma:versionID="904fefb738a185548c415d7a7a345d20">
  <xsd:schema xmlns:xsd="http://www.w3.org/2001/XMLSchema" xmlns:xs="http://www.w3.org/2001/XMLSchema" xmlns:p="http://schemas.microsoft.com/office/2006/metadata/properties" xmlns:ns3="781a6be4-de29-4515-a5ba-3286f343e0a9" xmlns:ns4="556be58e-4878-4538-9bdb-238f44a58b61" targetNamespace="http://schemas.microsoft.com/office/2006/metadata/properties" ma:root="true" ma:fieldsID="7b6a9edddd3d2383adb5aefc3d777ece" ns3:_="" ns4:_="">
    <xsd:import namespace="781a6be4-de29-4515-a5ba-3286f343e0a9"/>
    <xsd:import namespace="556be58e-4878-4538-9bdb-238f44a58b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1a6be4-de29-4515-a5ba-3286f343e0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be58e-4878-4538-9bdb-238f44a58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4F591-0139-49ED-A03D-7AFA8475B03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DEC6739-C770-4012-867D-522D456131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41BD8F-1858-4A6E-A9CA-4BC58C01C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1a6be4-de29-4515-a5ba-3286f343e0a9"/>
    <ds:schemaRef ds:uri="556be58e-4878-4538-9bdb-238f44a58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7b4e043-0afd-4afb-8b94-bf96370c8e7f}" enabled="0" method="" siteId="{67b4e043-0afd-4afb-8b94-bf96370c8e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RI_Document (1).dot</Template>
  <TotalTime>2</TotalTime>
  <Pages>8</Pages>
  <Words>2137</Words>
  <Characters>12314</Characters>
  <Application>Microsoft Office Word</Application>
  <DocSecurity>0</DocSecurity>
  <Lines>279</Lines>
  <Paragraphs>140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14311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McLeod</dc:creator>
  <cp:keywords/>
  <cp:lastModifiedBy>Bill Gormont</cp:lastModifiedBy>
  <cp:revision>3</cp:revision>
  <cp:lastPrinted>2013-12-20T16:37:00Z</cp:lastPrinted>
  <dcterms:created xsi:type="dcterms:W3CDTF">2026-07-10T21:14:00Z</dcterms:created>
  <dcterms:modified xsi:type="dcterms:W3CDTF">2026-07-26T20:04:00Z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0x0101003EFAE5461C3AE349BB3D98A940207233</vt:lpwstr>
  </property>
  <property fmtid="{D5CDD505-2E9C-101B-9397-08002B2CF9AE}" pid="3" name="GrammarlyDocumentId">
    <vt:lpwstr>d5dab102-cb52-400a-9213-fa20ddef5304</vt:lpwstr>
  </property>
</Properties>
</file>