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15CE1" w14:textId="77777777" w:rsidR="00424FBB" w:rsidRPr="00085213" w:rsidRDefault="00E1088F" w:rsidP="00D128E7">
      <w:pPr>
        <w:pStyle w:val="Heading1"/>
        <w:rPr>
          <w:rFonts w:ascii="Times New Roman" w:hAnsi="Times New Roman" w:cs="Times New Roman"/>
          <w:lang w:val="en-GB"/>
        </w:rPr>
      </w:pPr>
      <w:r w:rsidRPr="00085213">
        <w:rPr>
          <w:rFonts w:ascii="Times New Roman" w:hAnsi="Times New Roman" w:cs="Times New Roman"/>
          <w:lang w:val="en-GB"/>
        </w:rPr>
        <w:t>Project Fund</w:t>
      </w:r>
      <w:r w:rsidR="00DD528F" w:rsidRPr="00085213">
        <w:rPr>
          <w:rFonts w:ascii="Times New Roman" w:hAnsi="Times New Roman" w:cs="Times New Roman"/>
          <w:lang w:val="en-GB"/>
        </w:rPr>
        <w:t xml:space="preserve"> </w:t>
      </w:r>
      <w:r w:rsidR="001D0A2F" w:rsidRPr="00085213">
        <w:rPr>
          <w:rFonts w:ascii="Times New Roman" w:hAnsi="Times New Roman" w:cs="Times New Roman"/>
          <w:lang w:val="en-GB"/>
        </w:rPr>
        <w:t xml:space="preserve">application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3"/>
        <w:gridCol w:w="1440"/>
      </w:tblGrid>
      <w:tr w:rsidR="006250B4" w:rsidRPr="00085213" w14:paraId="4CD7C99F" w14:textId="77777777" w:rsidTr="00395641"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4D783" w14:textId="77777777" w:rsidR="006250B4" w:rsidRPr="00085213" w:rsidRDefault="006250B4" w:rsidP="00395641">
            <w:pPr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Rotary year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14:paraId="5CBCAA22" w14:textId="77777777" w:rsidR="006250B4" w:rsidRPr="008B333E" w:rsidRDefault="006250B4" w:rsidP="00395641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  <w:r w:rsidRPr="008B333E">
              <w:rPr>
                <w:color w:val="2F5496" w:themeColor="accent1" w:themeShade="BF"/>
                <w:lang w:val="en-GB"/>
              </w:rPr>
              <w:t>202</w:t>
            </w:r>
            <w:r w:rsidR="00C15413" w:rsidRPr="008B333E">
              <w:rPr>
                <w:color w:val="2F5496" w:themeColor="accent1" w:themeShade="BF"/>
                <w:lang w:val="en-GB"/>
              </w:rPr>
              <w:t>6</w:t>
            </w:r>
            <w:r w:rsidRPr="008B333E">
              <w:rPr>
                <w:color w:val="2F5496" w:themeColor="accent1" w:themeShade="BF"/>
                <w:lang w:val="en-GB"/>
              </w:rPr>
              <w:t xml:space="preserve"> – 202</w:t>
            </w:r>
            <w:r w:rsidR="00C15413" w:rsidRPr="008B333E">
              <w:rPr>
                <w:color w:val="2F5496" w:themeColor="accent1" w:themeShade="BF"/>
                <w:lang w:val="en-GB"/>
              </w:rPr>
              <w:t>7</w:t>
            </w:r>
            <w:r w:rsidRPr="008B333E">
              <w:rPr>
                <w:color w:val="2F5496" w:themeColor="accent1" w:themeShade="BF"/>
                <w:lang w:val="en-GB"/>
              </w:rPr>
              <w:t xml:space="preserve"> </w:t>
            </w:r>
          </w:p>
        </w:tc>
      </w:tr>
    </w:tbl>
    <w:p w14:paraId="0D5EA87D" w14:textId="77777777" w:rsidR="00424FBB" w:rsidRPr="0093217C" w:rsidRDefault="00424FBB" w:rsidP="00424FBB">
      <w:pPr>
        <w:tabs>
          <w:tab w:val="left" w:pos="3420"/>
        </w:tabs>
        <w:rPr>
          <w:color w:val="002060"/>
          <w:sz w:val="16"/>
          <w:szCs w:val="16"/>
          <w:lang w:val="en-GB"/>
        </w:rPr>
      </w:pPr>
    </w:p>
    <w:tbl>
      <w:tblPr>
        <w:tblW w:w="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6770"/>
      </w:tblGrid>
      <w:tr w:rsidR="00C7076A" w:rsidRPr="00085213" w14:paraId="443EBD3C" w14:textId="77777777" w:rsidTr="00395641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28115" w14:textId="77777777" w:rsidR="00C7076A" w:rsidRPr="00085213" w:rsidRDefault="00C7076A" w:rsidP="00395641">
            <w:pPr>
              <w:tabs>
                <w:tab w:val="left" w:pos="3420"/>
              </w:tabs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Rotary club</w:t>
            </w:r>
            <w:r w:rsidR="00E978D9" w:rsidRPr="00085213">
              <w:rPr>
                <w:sz w:val="20"/>
                <w:lang w:val="en-GB"/>
              </w:rPr>
              <w:t xml:space="preserve"> (-s)</w:t>
            </w:r>
            <w:r w:rsidRPr="00085213">
              <w:rPr>
                <w:sz w:val="20"/>
                <w:lang w:val="en-GB"/>
              </w:rPr>
              <w:t xml:space="preserve">: 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CEA28C" w14:textId="77777777" w:rsidR="00C7076A" w:rsidRPr="008B333E" w:rsidRDefault="00C7076A" w:rsidP="00395641">
            <w:pPr>
              <w:tabs>
                <w:tab w:val="left" w:pos="3420"/>
              </w:tabs>
              <w:spacing w:before="120"/>
              <w:rPr>
                <w:color w:val="2F5496" w:themeColor="accent1" w:themeShade="BF"/>
                <w:lang w:val="en-GB"/>
              </w:rPr>
            </w:pPr>
          </w:p>
        </w:tc>
      </w:tr>
      <w:tr w:rsidR="00C7076A" w:rsidRPr="00085213" w14:paraId="05404470" w14:textId="77777777" w:rsidTr="00395641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E819C" w14:textId="77777777" w:rsidR="00C7076A" w:rsidRPr="00085213" w:rsidRDefault="001E14F1" w:rsidP="00395641">
            <w:pPr>
              <w:tabs>
                <w:tab w:val="left" w:pos="3420"/>
              </w:tabs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Project title: </w:t>
            </w:r>
          </w:p>
        </w:tc>
        <w:tc>
          <w:tcPr>
            <w:tcW w:w="67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EF1D35" w14:textId="77777777" w:rsidR="00D61CB8" w:rsidRPr="008B333E" w:rsidRDefault="00D61CB8" w:rsidP="00395641">
            <w:pPr>
              <w:tabs>
                <w:tab w:val="left" w:pos="3420"/>
              </w:tabs>
              <w:spacing w:before="120"/>
              <w:rPr>
                <w:color w:val="2F5496" w:themeColor="accent1" w:themeShade="BF"/>
                <w:lang w:val="en-GB"/>
              </w:rPr>
            </w:pPr>
          </w:p>
        </w:tc>
      </w:tr>
      <w:tr w:rsidR="00A72DCA" w:rsidRPr="00085213" w14:paraId="709C25B0" w14:textId="77777777" w:rsidTr="00395641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E296C" w14:textId="77777777" w:rsidR="00A72DCA" w:rsidRPr="00085213" w:rsidRDefault="00A72DCA" w:rsidP="00395641">
            <w:pPr>
              <w:tabs>
                <w:tab w:val="left" w:pos="3420"/>
              </w:tabs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Project manager: </w:t>
            </w:r>
          </w:p>
        </w:tc>
        <w:tc>
          <w:tcPr>
            <w:tcW w:w="677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1D7D892" w14:textId="77777777" w:rsidR="00A72DCA" w:rsidRPr="008B333E" w:rsidRDefault="00A72DCA" w:rsidP="00395641">
            <w:pPr>
              <w:tabs>
                <w:tab w:val="left" w:pos="3420"/>
              </w:tabs>
              <w:spacing w:before="120"/>
              <w:rPr>
                <w:color w:val="2F5496" w:themeColor="accent1" w:themeShade="BF"/>
                <w:lang w:val="en-GB"/>
              </w:rPr>
            </w:pPr>
          </w:p>
        </w:tc>
      </w:tr>
    </w:tbl>
    <w:p w14:paraId="315ECA2C" w14:textId="77777777" w:rsidR="00FE3BE5" w:rsidRPr="00085213" w:rsidRDefault="00FE3BE5" w:rsidP="00424FBB">
      <w:pPr>
        <w:tabs>
          <w:tab w:val="left" w:pos="3420"/>
        </w:tabs>
        <w:rPr>
          <w:lang w:val="en-GB"/>
        </w:rPr>
      </w:pPr>
    </w:p>
    <w:p w14:paraId="1C7ECFEE" w14:textId="77777777" w:rsidR="00265638" w:rsidRPr="00085213" w:rsidRDefault="00265638" w:rsidP="00C261F8">
      <w:pPr>
        <w:pStyle w:val="Heading2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 xml:space="preserve">Project description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0"/>
      </w:tblGrid>
      <w:tr w:rsidR="00E67A8E" w:rsidRPr="00A71E08" w14:paraId="1AEB223B" w14:textId="77777777" w:rsidTr="00464887">
        <w:tc>
          <w:tcPr>
            <w:tcW w:w="8600" w:type="dxa"/>
            <w:shd w:val="clear" w:color="auto" w:fill="E6E6E6"/>
          </w:tcPr>
          <w:p w14:paraId="47FB9E0D" w14:textId="77777777" w:rsidR="00E67A8E" w:rsidRPr="00085213" w:rsidRDefault="006A6206" w:rsidP="00391296">
            <w:pPr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Please d</w:t>
            </w:r>
            <w:r w:rsidR="00786633" w:rsidRPr="00085213">
              <w:rPr>
                <w:sz w:val="20"/>
                <w:lang w:val="en-GB"/>
              </w:rPr>
              <w:t xml:space="preserve">escribe the project. </w:t>
            </w:r>
            <w:r w:rsidR="00E94C12" w:rsidRPr="00085213">
              <w:rPr>
                <w:sz w:val="18"/>
                <w:szCs w:val="18"/>
                <w:lang w:val="en-GB"/>
              </w:rPr>
              <w:t>(</w:t>
            </w:r>
            <w:r w:rsidR="00213DD9" w:rsidRPr="00085213">
              <w:rPr>
                <w:sz w:val="18"/>
                <w:szCs w:val="18"/>
                <w:lang w:val="en-GB"/>
              </w:rPr>
              <w:t xml:space="preserve">What </w:t>
            </w:r>
            <w:r w:rsidRPr="00085213">
              <w:rPr>
                <w:sz w:val="18"/>
                <w:szCs w:val="18"/>
                <w:lang w:val="en-GB"/>
              </w:rPr>
              <w:t xml:space="preserve">will be </w:t>
            </w:r>
            <w:r w:rsidR="00786633" w:rsidRPr="00085213">
              <w:rPr>
                <w:sz w:val="18"/>
                <w:szCs w:val="18"/>
                <w:lang w:val="en-GB"/>
              </w:rPr>
              <w:t xml:space="preserve">done, where </w:t>
            </w:r>
            <w:r w:rsidRPr="00085213">
              <w:rPr>
                <w:sz w:val="18"/>
                <w:szCs w:val="18"/>
                <w:lang w:val="en-GB"/>
              </w:rPr>
              <w:t xml:space="preserve">will </w:t>
            </w:r>
            <w:r w:rsidR="00786633" w:rsidRPr="00085213">
              <w:rPr>
                <w:sz w:val="18"/>
                <w:szCs w:val="18"/>
                <w:lang w:val="en-GB"/>
              </w:rPr>
              <w:t>project activities take place</w:t>
            </w:r>
            <w:r w:rsidR="00E94C12" w:rsidRPr="00085213">
              <w:rPr>
                <w:sz w:val="18"/>
                <w:szCs w:val="18"/>
                <w:lang w:val="en-GB"/>
              </w:rPr>
              <w:t>, etc.</w:t>
            </w:r>
            <w:r w:rsidR="00786633" w:rsidRPr="00085213">
              <w:rPr>
                <w:sz w:val="18"/>
                <w:szCs w:val="18"/>
                <w:lang w:val="en-GB"/>
              </w:rPr>
              <w:t>?</w:t>
            </w:r>
            <w:r w:rsidR="00E94C12" w:rsidRPr="00085213">
              <w:rPr>
                <w:sz w:val="18"/>
                <w:szCs w:val="18"/>
                <w:lang w:val="en-GB"/>
              </w:rPr>
              <w:t>)</w:t>
            </w:r>
            <w:r w:rsidR="00786633" w:rsidRPr="00085213">
              <w:rPr>
                <w:sz w:val="18"/>
                <w:szCs w:val="18"/>
                <w:lang w:val="en-GB"/>
              </w:rPr>
              <w:t xml:space="preserve"> </w:t>
            </w:r>
          </w:p>
        </w:tc>
      </w:tr>
      <w:tr w:rsidR="00E67A8E" w:rsidRPr="00A71E08" w14:paraId="3E4D63C6" w14:textId="77777777" w:rsidTr="00464887">
        <w:tc>
          <w:tcPr>
            <w:tcW w:w="8600" w:type="dxa"/>
            <w:tcBorders>
              <w:bottom w:val="single" w:sz="4" w:space="0" w:color="auto"/>
            </w:tcBorders>
          </w:tcPr>
          <w:p w14:paraId="498CEC2D" w14:textId="77777777" w:rsidR="0013172C" w:rsidRPr="008B333E" w:rsidRDefault="0013172C" w:rsidP="00391296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786633" w:rsidRPr="00085213" w14:paraId="30B91FD2" w14:textId="77777777" w:rsidTr="00464887">
        <w:tc>
          <w:tcPr>
            <w:tcW w:w="8600" w:type="dxa"/>
            <w:shd w:val="clear" w:color="auto" w:fill="E6E6E6"/>
          </w:tcPr>
          <w:p w14:paraId="39F96C36" w14:textId="77777777" w:rsidR="00786633" w:rsidRPr="00085213" w:rsidRDefault="006A6206" w:rsidP="00391296">
            <w:pPr>
              <w:tabs>
                <w:tab w:val="left" w:pos="3420"/>
              </w:tabs>
              <w:spacing w:before="60" w:after="60"/>
              <w:rPr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Preliminary </w:t>
            </w:r>
            <w:r w:rsidR="00A7065E" w:rsidRPr="00085213">
              <w:rPr>
                <w:sz w:val="20"/>
                <w:lang w:val="en-GB"/>
              </w:rPr>
              <w:t xml:space="preserve">time schedule </w:t>
            </w:r>
          </w:p>
        </w:tc>
      </w:tr>
      <w:tr w:rsidR="00786633" w:rsidRPr="00085213" w14:paraId="1B0456A4" w14:textId="77777777" w:rsidTr="00464887">
        <w:tc>
          <w:tcPr>
            <w:tcW w:w="8600" w:type="dxa"/>
            <w:tcBorders>
              <w:bottom w:val="single" w:sz="4" w:space="0" w:color="auto"/>
            </w:tcBorders>
          </w:tcPr>
          <w:p w14:paraId="49068AB6" w14:textId="77777777" w:rsidR="00786633" w:rsidRPr="008B333E" w:rsidRDefault="00786633" w:rsidP="00FB27B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296DD4" w:rsidRPr="00A71E08" w14:paraId="13936110" w14:textId="77777777" w:rsidTr="00464887">
        <w:tc>
          <w:tcPr>
            <w:tcW w:w="8600" w:type="dxa"/>
            <w:shd w:val="clear" w:color="auto" w:fill="E6E6E6"/>
          </w:tcPr>
          <w:p w14:paraId="107C81FC" w14:textId="77777777" w:rsidR="00296DD4" w:rsidRPr="00085213" w:rsidRDefault="00296DD4" w:rsidP="00391296">
            <w:pPr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Who </w:t>
            </w:r>
            <w:r w:rsidR="00133092" w:rsidRPr="00085213">
              <w:rPr>
                <w:sz w:val="20"/>
                <w:lang w:val="en-GB"/>
              </w:rPr>
              <w:t xml:space="preserve">will </w:t>
            </w:r>
            <w:r w:rsidRPr="00085213">
              <w:rPr>
                <w:sz w:val="20"/>
                <w:lang w:val="en-GB"/>
              </w:rPr>
              <w:t>the beneficiaries</w:t>
            </w:r>
            <w:r w:rsidR="00133092" w:rsidRPr="00085213">
              <w:rPr>
                <w:sz w:val="20"/>
                <w:lang w:val="en-GB"/>
              </w:rPr>
              <w:t xml:space="preserve"> be</w:t>
            </w:r>
            <w:r w:rsidRPr="00085213">
              <w:rPr>
                <w:sz w:val="20"/>
                <w:lang w:val="en-GB"/>
              </w:rPr>
              <w:t>?</w:t>
            </w:r>
            <w:r w:rsidR="003560B2" w:rsidRPr="00085213">
              <w:rPr>
                <w:sz w:val="20"/>
                <w:lang w:val="en-GB"/>
              </w:rPr>
              <w:t xml:space="preserve"> </w:t>
            </w:r>
          </w:p>
        </w:tc>
      </w:tr>
      <w:tr w:rsidR="00AB508F" w:rsidRPr="00A71E08" w14:paraId="3BDFEC90" w14:textId="77777777" w:rsidTr="00464887">
        <w:tc>
          <w:tcPr>
            <w:tcW w:w="8600" w:type="dxa"/>
            <w:tcBorders>
              <w:bottom w:val="single" w:sz="4" w:space="0" w:color="auto"/>
            </w:tcBorders>
          </w:tcPr>
          <w:p w14:paraId="17FF655A" w14:textId="77777777" w:rsidR="00AB508F" w:rsidRPr="008B333E" w:rsidRDefault="00AB508F" w:rsidP="00391296">
            <w:pPr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133092" w:rsidRPr="00A71E08" w14:paraId="777CB3CC" w14:textId="77777777" w:rsidTr="00464887">
        <w:tc>
          <w:tcPr>
            <w:tcW w:w="8600" w:type="dxa"/>
            <w:tcBorders>
              <w:bottom w:val="single" w:sz="4" w:space="0" w:color="auto"/>
            </w:tcBorders>
            <w:shd w:val="clear" w:color="auto" w:fill="E6E6E6"/>
          </w:tcPr>
          <w:p w14:paraId="18831300" w14:textId="77777777" w:rsidR="00133092" w:rsidRPr="00085213" w:rsidRDefault="00B05953" w:rsidP="00391296">
            <w:pPr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What are the expected long-term community impacts of the project?</w:t>
            </w:r>
          </w:p>
        </w:tc>
      </w:tr>
      <w:tr w:rsidR="00B05953" w:rsidRPr="00A71E08" w14:paraId="60B3B7B5" w14:textId="77777777" w:rsidTr="00464887">
        <w:tc>
          <w:tcPr>
            <w:tcW w:w="8600" w:type="dxa"/>
            <w:tcBorders>
              <w:bottom w:val="single" w:sz="4" w:space="0" w:color="auto"/>
            </w:tcBorders>
          </w:tcPr>
          <w:p w14:paraId="060AA049" w14:textId="77777777" w:rsidR="00B05953" w:rsidRPr="008B333E" w:rsidRDefault="00B05953" w:rsidP="00391296">
            <w:pPr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B05953" w:rsidRPr="00A71E08" w14:paraId="0BD1DD06" w14:textId="77777777" w:rsidTr="00464887">
        <w:tc>
          <w:tcPr>
            <w:tcW w:w="8600" w:type="dxa"/>
            <w:shd w:val="clear" w:color="auto" w:fill="E6E6E6"/>
          </w:tcPr>
          <w:p w14:paraId="699B7484" w14:textId="77777777" w:rsidR="00B05953" w:rsidRPr="00085213" w:rsidRDefault="00873345" w:rsidP="00391296">
            <w:pPr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>C</w:t>
            </w:r>
            <w:r w:rsidR="00B05953" w:rsidRPr="00085213">
              <w:rPr>
                <w:sz w:val="20"/>
                <w:lang w:val="en-GB"/>
              </w:rPr>
              <w:t>ooperating organization</w:t>
            </w:r>
            <w:r w:rsidRPr="00085213">
              <w:rPr>
                <w:sz w:val="20"/>
                <w:lang w:val="en-GB"/>
              </w:rPr>
              <w:t>(s), if any. W</w:t>
            </w:r>
            <w:r w:rsidR="00B05953" w:rsidRPr="00085213">
              <w:rPr>
                <w:sz w:val="20"/>
                <w:lang w:val="en-GB"/>
              </w:rPr>
              <w:t xml:space="preserve">hat </w:t>
            </w:r>
            <w:r w:rsidR="00117C6C" w:rsidRPr="00085213">
              <w:rPr>
                <w:sz w:val="20"/>
                <w:lang w:val="en-GB"/>
              </w:rPr>
              <w:t xml:space="preserve">will </w:t>
            </w:r>
            <w:r w:rsidR="00B05953" w:rsidRPr="00085213">
              <w:rPr>
                <w:sz w:val="20"/>
                <w:lang w:val="en-GB"/>
              </w:rPr>
              <w:t xml:space="preserve">its </w:t>
            </w:r>
            <w:r w:rsidRPr="00085213">
              <w:rPr>
                <w:sz w:val="20"/>
                <w:lang w:val="en-GB"/>
              </w:rPr>
              <w:t xml:space="preserve">(their) </w:t>
            </w:r>
            <w:r w:rsidR="00B05953" w:rsidRPr="00085213">
              <w:rPr>
                <w:sz w:val="20"/>
                <w:lang w:val="en-GB"/>
              </w:rPr>
              <w:t>role</w:t>
            </w:r>
            <w:r w:rsidR="00117C6C" w:rsidRPr="00085213">
              <w:rPr>
                <w:sz w:val="20"/>
                <w:lang w:val="en-GB"/>
              </w:rPr>
              <w:t xml:space="preserve"> be</w:t>
            </w:r>
            <w:r w:rsidR="00B05953" w:rsidRPr="00085213">
              <w:rPr>
                <w:sz w:val="20"/>
                <w:lang w:val="en-GB"/>
              </w:rPr>
              <w:t xml:space="preserve">? </w:t>
            </w:r>
          </w:p>
        </w:tc>
      </w:tr>
      <w:tr w:rsidR="00B05953" w:rsidRPr="00A71E08" w14:paraId="0F48F25F" w14:textId="77777777" w:rsidTr="00464887">
        <w:tc>
          <w:tcPr>
            <w:tcW w:w="8600" w:type="dxa"/>
          </w:tcPr>
          <w:p w14:paraId="0D18E655" w14:textId="77777777" w:rsidR="00B05953" w:rsidRPr="008B333E" w:rsidRDefault="00B05953" w:rsidP="00391296">
            <w:pPr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B05953" w:rsidRPr="00A71E08" w14:paraId="5AD042D1" w14:textId="77777777" w:rsidTr="00464887">
        <w:tc>
          <w:tcPr>
            <w:tcW w:w="8600" w:type="dxa"/>
            <w:tcBorders>
              <w:bottom w:val="single" w:sz="4" w:space="0" w:color="auto"/>
            </w:tcBorders>
            <w:shd w:val="clear" w:color="auto" w:fill="E6E6E6"/>
          </w:tcPr>
          <w:p w14:paraId="7C86CF6B" w14:textId="77777777" w:rsidR="00B05953" w:rsidRPr="00085213" w:rsidRDefault="00B05953" w:rsidP="00391296">
            <w:pPr>
              <w:spacing w:before="60" w:after="60"/>
              <w:rPr>
                <w:color w:val="000000"/>
                <w:sz w:val="20"/>
                <w:lang w:val="en-GB"/>
              </w:rPr>
            </w:pPr>
            <w:r w:rsidRPr="00085213">
              <w:rPr>
                <w:color w:val="000000"/>
                <w:sz w:val="20"/>
                <w:lang w:val="en-GB"/>
              </w:rPr>
              <w:t xml:space="preserve">What actions </w:t>
            </w:r>
            <w:r w:rsidR="00117C6C" w:rsidRPr="00085213">
              <w:rPr>
                <w:color w:val="000000"/>
                <w:sz w:val="20"/>
                <w:lang w:val="en-GB"/>
              </w:rPr>
              <w:t xml:space="preserve">are planned </w:t>
            </w:r>
            <w:r w:rsidRPr="00085213">
              <w:rPr>
                <w:color w:val="000000"/>
                <w:sz w:val="20"/>
                <w:lang w:val="en-GB"/>
              </w:rPr>
              <w:t xml:space="preserve">to make the project </w:t>
            </w:r>
            <w:r w:rsidR="000E6845" w:rsidRPr="00085213">
              <w:rPr>
                <w:color w:val="000000"/>
                <w:sz w:val="20"/>
                <w:lang w:val="en-GB"/>
              </w:rPr>
              <w:t>publicly</w:t>
            </w:r>
            <w:r w:rsidRPr="00085213">
              <w:rPr>
                <w:color w:val="000000"/>
                <w:sz w:val="20"/>
                <w:lang w:val="en-GB"/>
              </w:rPr>
              <w:t xml:space="preserve"> known? (</w:t>
            </w:r>
            <w:r w:rsidR="000E6845" w:rsidRPr="00085213">
              <w:rPr>
                <w:color w:val="000000"/>
                <w:sz w:val="20"/>
                <w:lang w:val="en-GB"/>
              </w:rPr>
              <w:t>Newspapers</w:t>
            </w:r>
            <w:r w:rsidRPr="00085213">
              <w:rPr>
                <w:color w:val="000000"/>
                <w:sz w:val="20"/>
                <w:lang w:val="en-GB"/>
              </w:rPr>
              <w:t xml:space="preserve">, radio, TV, social media, website, etc.) </w:t>
            </w:r>
          </w:p>
        </w:tc>
      </w:tr>
      <w:tr w:rsidR="00B05953" w:rsidRPr="00A71E08" w14:paraId="559ED8D2" w14:textId="77777777" w:rsidTr="00464887">
        <w:tc>
          <w:tcPr>
            <w:tcW w:w="8600" w:type="dxa"/>
          </w:tcPr>
          <w:p w14:paraId="02A02B04" w14:textId="77777777" w:rsidR="00B05953" w:rsidRPr="008B333E" w:rsidRDefault="00B05953" w:rsidP="00391296">
            <w:pPr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</w:tbl>
    <w:p w14:paraId="49F0DC1D" w14:textId="77777777" w:rsidR="00265638" w:rsidRPr="00085213" w:rsidRDefault="00265638" w:rsidP="00A37E0D">
      <w:pPr>
        <w:widowControl w:val="0"/>
        <w:tabs>
          <w:tab w:val="left" w:pos="3420"/>
        </w:tabs>
        <w:rPr>
          <w:lang w:val="en-GB"/>
        </w:rPr>
      </w:pPr>
    </w:p>
    <w:p w14:paraId="38391DA0" w14:textId="77777777" w:rsidR="00C35BF1" w:rsidRPr="00085213" w:rsidRDefault="00391181" w:rsidP="002A1539">
      <w:pPr>
        <w:pStyle w:val="Heading2"/>
        <w:widowControl w:val="0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 xml:space="preserve">Project budget </w:t>
      </w:r>
    </w:p>
    <w:p w14:paraId="02325BD8" w14:textId="77777777" w:rsidR="00391181" w:rsidRPr="00085213" w:rsidRDefault="00F20532" w:rsidP="002A1539">
      <w:pPr>
        <w:pStyle w:val="Heading3"/>
        <w:widowControl w:val="0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 xml:space="preserve">Budget </w:t>
      </w:r>
      <w:r w:rsidR="00FF3250">
        <w:rPr>
          <w:rFonts w:ascii="Times New Roman" w:hAnsi="Times New Roman" w:cs="Times New Roman"/>
        </w:rPr>
        <w:t xml:space="preserve">in SEK or EUR </w:t>
      </w:r>
      <w:r w:rsidRPr="00085213">
        <w:rPr>
          <w:rFonts w:ascii="Times New Roman" w:hAnsi="Times New Roman" w:cs="Times New Roman"/>
          <w:sz w:val="18"/>
          <w:szCs w:val="18"/>
        </w:rPr>
        <w:t>(p</w:t>
      </w:r>
      <w:r w:rsidR="00391181" w:rsidRPr="00085213">
        <w:rPr>
          <w:rFonts w:ascii="Times New Roman" w:hAnsi="Times New Roman" w:cs="Times New Roman"/>
          <w:sz w:val="18"/>
          <w:szCs w:val="18"/>
        </w:rPr>
        <w:t>lease specify, and insert lines as needed</w:t>
      </w:r>
      <w:r w:rsidRPr="00085213">
        <w:rPr>
          <w:rFonts w:ascii="Times New Roman" w:hAnsi="Times New Roman" w:cs="Times New Roman"/>
          <w:sz w:val="18"/>
          <w:szCs w:val="18"/>
        </w:rPr>
        <w:t>)</w:t>
      </w:r>
      <w:r w:rsidRPr="00085213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4"/>
        <w:gridCol w:w="1254"/>
        <w:gridCol w:w="1282"/>
      </w:tblGrid>
      <w:tr w:rsidR="00391181" w:rsidRPr="00085213" w14:paraId="113F6F1E" w14:textId="77777777" w:rsidTr="00464887">
        <w:tc>
          <w:tcPr>
            <w:tcW w:w="6048" w:type="dxa"/>
            <w:shd w:val="clear" w:color="auto" w:fill="E6E6E6"/>
          </w:tcPr>
          <w:p w14:paraId="60FA2357" w14:textId="77777777" w:rsidR="00391181" w:rsidRPr="00085213" w:rsidRDefault="00391181" w:rsidP="001E7F55">
            <w:pPr>
              <w:keepNext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Budget items </w:t>
            </w:r>
          </w:p>
        </w:tc>
        <w:tc>
          <w:tcPr>
            <w:tcW w:w="1260" w:type="dxa"/>
            <w:shd w:val="clear" w:color="auto" w:fill="E6E6E6"/>
          </w:tcPr>
          <w:p w14:paraId="772AB172" w14:textId="77777777" w:rsidR="00391181" w:rsidRPr="00085213" w:rsidRDefault="00391181" w:rsidP="001E7F55">
            <w:pPr>
              <w:keepNext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Currency </w:t>
            </w:r>
          </w:p>
        </w:tc>
        <w:tc>
          <w:tcPr>
            <w:tcW w:w="1292" w:type="dxa"/>
            <w:shd w:val="clear" w:color="auto" w:fill="E6E6E6"/>
          </w:tcPr>
          <w:p w14:paraId="3BE66863" w14:textId="77777777" w:rsidR="00391181" w:rsidRPr="00085213" w:rsidRDefault="00391181" w:rsidP="001E7F55">
            <w:pPr>
              <w:keepNext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Amount </w:t>
            </w:r>
          </w:p>
        </w:tc>
      </w:tr>
      <w:tr w:rsidR="00391181" w:rsidRPr="00085213" w14:paraId="6E376912" w14:textId="77777777" w:rsidTr="00464887">
        <w:tc>
          <w:tcPr>
            <w:tcW w:w="6048" w:type="dxa"/>
          </w:tcPr>
          <w:p w14:paraId="49967A82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2CE6B84D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2A392B1B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391181" w:rsidRPr="00085213" w14:paraId="3F1DA036" w14:textId="77777777" w:rsidTr="00464887">
        <w:tc>
          <w:tcPr>
            <w:tcW w:w="6048" w:type="dxa"/>
          </w:tcPr>
          <w:p w14:paraId="5EC6D591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0CFC0999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3C08F7F7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391181" w:rsidRPr="00085213" w14:paraId="3F394B67" w14:textId="77777777" w:rsidTr="00464887">
        <w:tc>
          <w:tcPr>
            <w:tcW w:w="6048" w:type="dxa"/>
          </w:tcPr>
          <w:p w14:paraId="6E981D84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5CB1525A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19B13B36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391181" w:rsidRPr="00085213" w14:paraId="4E8EBA87" w14:textId="77777777" w:rsidTr="00464887">
        <w:tc>
          <w:tcPr>
            <w:tcW w:w="6048" w:type="dxa"/>
          </w:tcPr>
          <w:p w14:paraId="140E7E85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0B186E77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43527CE8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391181" w:rsidRPr="00085213" w14:paraId="1037E8D2" w14:textId="77777777" w:rsidTr="00464887">
        <w:tc>
          <w:tcPr>
            <w:tcW w:w="6048" w:type="dxa"/>
          </w:tcPr>
          <w:p w14:paraId="5496BC9C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35CE9845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51B4629C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391181" w:rsidRPr="00085213" w14:paraId="728D7FA4" w14:textId="77777777" w:rsidTr="00464887">
        <w:tc>
          <w:tcPr>
            <w:tcW w:w="6048" w:type="dxa"/>
          </w:tcPr>
          <w:p w14:paraId="4BEB7437" w14:textId="77777777" w:rsidR="00391181" w:rsidRPr="00085213" w:rsidRDefault="00391181" w:rsidP="002A1539">
            <w:pPr>
              <w:tabs>
                <w:tab w:val="left" w:pos="3420"/>
              </w:tabs>
              <w:spacing w:before="60" w:after="60"/>
              <w:jc w:val="right"/>
              <w:rPr>
                <w:b/>
                <w:bCs/>
                <w:color w:val="000000"/>
                <w:sz w:val="20"/>
                <w:lang w:val="en-GB"/>
              </w:rPr>
            </w:pPr>
            <w:r w:rsidRPr="00085213">
              <w:rPr>
                <w:b/>
                <w:bCs/>
                <w:color w:val="000000"/>
                <w:sz w:val="20"/>
                <w:lang w:val="en-GB"/>
              </w:rPr>
              <w:t xml:space="preserve">Total project </w:t>
            </w:r>
            <w:r w:rsidR="00021468" w:rsidRPr="00085213">
              <w:rPr>
                <w:b/>
                <w:bCs/>
                <w:color w:val="000000"/>
                <w:sz w:val="20"/>
                <w:lang w:val="en-GB"/>
              </w:rPr>
              <w:t>budget</w:t>
            </w:r>
            <w:r w:rsidRPr="00085213">
              <w:rPr>
                <w:b/>
                <w:bCs/>
                <w:color w:val="000000"/>
                <w:sz w:val="20"/>
                <w:lang w:val="en-GB"/>
              </w:rPr>
              <w:t xml:space="preserve">: </w:t>
            </w:r>
          </w:p>
        </w:tc>
        <w:tc>
          <w:tcPr>
            <w:tcW w:w="1260" w:type="dxa"/>
          </w:tcPr>
          <w:p w14:paraId="22D6371A" w14:textId="77777777" w:rsidR="00391181" w:rsidRPr="008B333E" w:rsidRDefault="00391181" w:rsidP="002A1539">
            <w:pPr>
              <w:tabs>
                <w:tab w:val="left" w:pos="3420"/>
              </w:tabs>
              <w:spacing w:before="60" w:after="60"/>
              <w:rPr>
                <w:b/>
                <w:bCs/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0F0CA11D" w14:textId="77777777" w:rsidR="00391181" w:rsidRPr="008B333E" w:rsidRDefault="00391181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b/>
                <w:bCs/>
                <w:color w:val="2F5496" w:themeColor="accent1" w:themeShade="BF"/>
                <w:lang w:val="en-GB"/>
              </w:rPr>
            </w:pPr>
          </w:p>
        </w:tc>
      </w:tr>
    </w:tbl>
    <w:p w14:paraId="3966B9EE" w14:textId="77777777" w:rsidR="00391181" w:rsidRPr="00085213" w:rsidRDefault="00391181" w:rsidP="00391181">
      <w:pPr>
        <w:tabs>
          <w:tab w:val="left" w:pos="3420"/>
        </w:tabs>
        <w:rPr>
          <w:lang w:val="en-GB"/>
        </w:rPr>
      </w:pPr>
    </w:p>
    <w:p w14:paraId="34F7A2F9" w14:textId="77777777" w:rsidR="00EB4E4D" w:rsidRPr="00085213" w:rsidRDefault="00C77017" w:rsidP="002A1539">
      <w:pPr>
        <w:pStyle w:val="Heading3"/>
        <w:widowControl w:val="0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 xml:space="preserve">Financing </w:t>
      </w:r>
      <w:r w:rsidR="00FF3250">
        <w:rPr>
          <w:rFonts w:ascii="Times New Roman" w:hAnsi="Times New Roman" w:cs="Times New Roman"/>
        </w:rPr>
        <w:t xml:space="preserve">in SEK or EUR </w:t>
      </w:r>
      <w:r w:rsidR="00123D0E" w:rsidRPr="00085213">
        <w:rPr>
          <w:rFonts w:ascii="Times New Roman" w:hAnsi="Times New Roman" w:cs="Times New Roman"/>
          <w:sz w:val="18"/>
          <w:szCs w:val="18"/>
        </w:rPr>
        <w:t>(please specify, and insert lines as needed)</w:t>
      </w:r>
      <w:r w:rsidR="00123D0E" w:rsidRPr="00085213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8"/>
        <w:gridCol w:w="1260"/>
        <w:gridCol w:w="1292"/>
      </w:tblGrid>
      <w:tr w:rsidR="00B21A0A" w:rsidRPr="00085213" w14:paraId="5B05DD99" w14:textId="77777777" w:rsidTr="00464887">
        <w:tc>
          <w:tcPr>
            <w:tcW w:w="6048" w:type="dxa"/>
            <w:shd w:val="clear" w:color="auto" w:fill="E6E6E6"/>
          </w:tcPr>
          <w:p w14:paraId="1B33F730" w14:textId="77777777" w:rsidR="00B21A0A" w:rsidRPr="00085213" w:rsidRDefault="00B21A0A" w:rsidP="001E7F55">
            <w:pPr>
              <w:keepNext/>
              <w:tabs>
                <w:tab w:val="left" w:pos="3420"/>
                <w:tab w:val="right" w:pos="56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Sources of </w:t>
            </w:r>
            <w:r w:rsidR="005D2853" w:rsidRPr="00085213">
              <w:rPr>
                <w:b/>
                <w:bCs/>
                <w:sz w:val="20"/>
                <w:lang w:val="en-GB"/>
              </w:rPr>
              <w:t xml:space="preserve">project funding </w:t>
            </w:r>
          </w:p>
        </w:tc>
        <w:tc>
          <w:tcPr>
            <w:tcW w:w="1260" w:type="dxa"/>
            <w:shd w:val="clear" w:color="auto" w:fill="E6E6E6"/>
          </w:tcPr>
          <w:p w14:paraId="339E9FEA" w14:textId="77777777" w:rsidR="00B21A0A" w:rsidRPr="00085213" w:rsidRDefault="00B21A0A" w:rsidP="001E7F55">
            <w:pPr>
              <w:keepNext/>
              <w:tabs>
                <w:tab w:val="left" w:pos="3420"/>
              </w:tabs>
              <w:spacing w:before="60" w:after="60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>Currency</w:t>
            </w:r>
          </w:p>
        </w:tc>
        <w:tc>
          <w:tcPr>
            <w:tcW w:w="1292" w:type="dxa"/>
            <w:shd w:val="clear" w:color="auto" w:fill="E6E6E6"/>
          </w:tcPr>
          <w:p w14:paraId="6769A5AD" w14:textId="77777777" w:rsidR="00B21A0A" w:rsidRPr="00085213" w:rsidRDefault="009D3078" w:rsidP="001E7F55">
            <w:pPr>
              <w:keepNext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Amount </w:t>
            </w:r>
          </w:p>
        </w:tc>
      </w:tr>
      <w:tr w:rsidR="00762AD5" w:rsidRPr="00085213" w14:paraId="24D0C640" w14:textId="77777777" w:rsidTr="00464887">
        <w:tc>
          <w:tcPr>
            <w:tcW w:w="6048" w:type="dxa"/>
          </w:tcPr>
          <w:p w14:paraId="0B132B2D" w14:textId="77777777" w:rsidR="00762AD5" w:rsidRPr="00646084" w:rsidRDefault="003C639E" w:rsidP="002A1539">
            <w:pPr>
              <w:tabs>
                <w:tab w:val="left" w:pos="3420"/>
              </w:tabs>
              <w:spacing w:before="60" w:after="60"/>
              <w:rPr>
                <w:szCs w:val="24"/>
                <w:lang w:val="en-GB"/>
              </w:rPr>
            </w:pPr>
            <w:r w:rsidRPr="00646084">
              <w:rPr>
                <w:szCs w:val="24"/>
                <w:lang w:val="en-GB"/>
              </w:rPr>
              <w:t>Requested</w:t>
            </w:r>
            <w:r w:rsidR="0056045E" w:rsidRPr="00646084">
              <w:rPr>
                <w:szCs w:val="24"/>
                <w:lang w:val="en-GB"/>
              </w:rPr>
              <w:t xml:space="preserve"> </w:t>
            </w:r>
            <w:r w:rsidR="000F4C11" w:rsidRPr="00646084">
              <w:rPr>
                <w:szCs w:val="24"/>
                <w:lang w:val="en-GB"/>
              </w:rPr>
              <w:t>Project Fund</w:t>
            </w:r>
            <w:r w:rsidR="00413D84" w:rsidRPr="00646084">
              <w:rPr>
                <w:szCs w:val="24"/>
                <w:lang w:val="en-GB"/>
              </w:rPr>
              <w:t xml:space="preserve"> Grant </w:t>
            </w:r>
          </w:p>
        </w:tc>
        <w:tc>
          <w:tcPr>
            <w:tcW w:w="1260" w:type="dxa"/>
          </w:tcPr>
          <w:p w14:paraId="796C02BC" w14:textId="77777777" w:rsidR="00762AD5" w:rsidRPr="008B333E" w:rsidRDefault="00762AD5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3FB1D8A3" w14:textId="77777777" w:rsidR="00762AD5" w:rsidRPr="008B333E" w:rsidRDefault="00762AD5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6B488C" w:rsidRPr="00085213" w14:paraId="60B28E6C" w14:textId="77777777" w:rsidTr="00464887">
        <w:tc>
          <w:tcPr>
            <w:tcW w:w="6048" w:type="dxa"/>
          </w:tcPr>
          <w:p w14:paraId="78524157" w14:textId="77777777" w:rsidR="006B488C" w:rsidRPr="008B333E" w:rsidRDefault="006B488C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06A19A60" w14:textId="77777777" w:rsidR="006B488C" w:rsidRPr="008B333E" w:rsidRDefault="006B488C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00ABFA6B" w14:textId="77777777" w:rsidR="006B488C" w:rsidRPr="008B333E" w:rsidRDefault="006B488C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6B488C" w:rsidRPr="00085213" w14:paraId="27B67526" w14:textId="77777777" w:rsidTr="00464887">
        <w:tc>
          <w:tcPr>
            <w:tcW w:w="6048" w:type="dxa"/>
          </w:tcPr>
          <w:p w14:paraId="3D0E9DE0" w14:textId="77777777" w:rsidR="006B488C" w:rsidRPr="008B333E" w:rsidRDefault="006B488C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60" w:type="dxa"/>
          </w:tcPr>
          <w:p w14:paraId="74CB7B1B" w14:textId="77777777" w:rsidR="006B488C" w:rsidRPr="008B333E" w:rsidRDefault="006B488C" w:rsidP="002A1539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3D3EA7C1" w14:textId="77777777" w:rsidR="006B488C" w:rsidRPr="008B333E" w:rsidRDefault="006B488C" w:rsidP="002A1539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2F5496" w:themeColor="accent1" w:themeShade="BF"/>
                <w:lang w:val="en-GB"/>
              </w:rPr>
            </w:pPr>
          </w:p>
        </w:tc>
      </w:tr>
      <w:tr w:rsidR="006B488C" w:rsidRPr="00085213" w14:paraId="5F67CE90" w14:textId="77777777" w:rsidTr="00464887">
        <w:tc>
          <w:tcPr>
            <w:tcW w:w="6048" w:type="dxa"/>
          </w:tcPr>
          <w:p w14:paraId="1DB90B13" w14:textId="77777777" w:rsidR="006B488C" w:rsidRPr="00085213" w:rsidRDefault="006B488C" w:rsidP="002A1539">
            <w:pPr>
              <w:keepNext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sz w:val="20"/>
                <w:lang w:val="en-GB"/>
              </w:rPr>
            </w:pPr>
            <w:r w:rsidRPr="00085213">
              <w:rPr>
                <w:b/>
                <w:bCs/>
                <w:sz w:val="20"/>
                <w:lang w:val="en-GB"/>
              </w:rPr>
              <w:t xml:space="preserve">Total project </w:t>
            </w:r>
            <w:r w:rsidR="007E5BA8" w:rsidRPr="00085213">
              <w:rPr>
                <w:b/>
                <w:bCs/>
                <w:sz w:val="20"/>
                <w:lang w:val="en-GB"/>
              </w:rPr>
              <w:t>funding</w:t>
            </w:r>
            <w:r w:rsidRPr="00085213">
              <w:rPr>
                <w:b/>
                <w:bCs/>
                <w:sz w:val="20"/>
                <w:lang w:val="en-GB"/>
              </w:rPr>
              <w:t xml:space="preserve">: </w:t>
            </w:r>
          </w:p>
        </w:tc>
        <w:tc>
          <w:tcPr>
            <w:tcW w:w="1260" w:type="dxa"/>
          </w:tcPr>
          <w:p w14:paraId="5EEA8A54" w14:textId="77777777" w:rsidR="006B488C" w:rsidRPr="008B333E" w:rsidRDefault="006B488C" w:rsidP="002A1539">
            <w:pPr>
              <w:keepNext/>
              <w:tabs>
                <w:tab w:val="left" w:pos="3420"/>
              </w:tabs>
              <w:spacing w:before="60" w:after="60"/>
              <w:rPr>
                <w:b/>
                <w:bCs/>
                <w:color w:val="2F5496" w:themeColor="accent1" w:themeShade="BF"/>
                <w:lang w:val="en-GB"/>
              </w:rPr>
            </w:pPr>
          </w:p>
        </w:tc>
        <w:tc>
          <w:tcPr>
            <w:tcW w:w="1292" w:type="dxa"/>
          </w:tcPr>
          <w:p w14:paraId="66C99BB8" w14:textId="77777777" w:rsidR="006B488C" w:rsidRPr="008B333E" w:rsidRDefault="006B488C" w:rsidP="002A1539">
            <w:pPr>
              <w:keepNext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b/>
                <w:bCs/>
                <w:color w:val="2F5496" w:themeColor="accent1" w:themeShade="BF"/>
                <w:lang w:val="en-GB"/>
              </w:rPr>
            </w:pPr>
          </w:p>
        </w:tc>
      </w:tr>
    </w:tbl>
    <w:p w14:paraId="2C6C59A8" w14:textId="77777777" w:rsidR="00C15413" w:rsidRDefault="00065D86" w:rsidP="00742AA5">
      <w:pPr>
        <w:keepLines/>
        <w:tabs>
          <w:tab w:val="left" w:pos="3420"/>
        </w:tabs>
        <w:rPr>
          <w:sz w:val="22"/>
          <w:lang w:val="en"/>
        </w:rPr>
      </w:pPr>
      <w:r w:rsidRPr="00085213">
        <w:rPr>
          <w:sz w:val="20"/>
          <w:lang w:val="en-GB"/>
        </w:rPr>
        <w:t xml:space="preserve">NB! </w:t>
      </w:r>
      <w:r w:rsidR="004B143E">
        <w:rPr>
          <w:sz w:val="22"/>
          <w:lang w:val="en"/>
        </w:rPr>
        <w:t>G</w:t>
      </w:r>
      <w:r w:rsidR="004B143E" w:rsidRPr="00803F45">
        <w:rPr>
          <w:sz w:val="22"/>
          <w:lang w:val="en"/>
        </w:rPr>
        <w:t>rant from the Fund may not exceed the amount contributed by the applicant club/clubs.</w:t>
      </w:r>
      <w:r w:rsidR="00C15413">
        <w:rPr>
          <w:sz w:val="22"/>
          <w:lang w:val="en"/>
        </w:rPr>
        <w:t xml:space="preserve"> </w:t>
      </w:r>
    </w:p>
    <w:p w14:paraId="53B858B9" w14:textId="77777777" w:rsidR="00C15413" w:rsidRDefault="00C15413" w:rsidP="00742AA5">
      <w:pPr>
        <w:keepLines/>
        <w:tabs>
          <w:tab w:val="left" w:pos="3420"/>
        </w:tabs>
        <w:rPr>
          <w:sz w:val="22"/>
          <w:lang w:val="en"/>
        </w:rPr>
      </w:pPr>
    </w:p>
    <w:p w14:paraId="6230911D" w14:textId="77777777" w:rsidR="00EB1812" w:rsidRDefault="00EB1812" w:rsidP="00742AA5">
      <w:pPr>
        <w:keepLines/>
        <w:tabs>
          <w:tab w:val="left" w:pos="3420"/>
        </w:tabs>
        <w:rPr>
          <w:sz w:val="22"/>
          <w:lang w:val="en"/>
        </w:rPr>
      </w:pPr>
    </w:p>
    <w:p w14:paraId="7C3BF28D" w14:textId="77777777" w:rsidR="00065D86" w:rsidRDefault="00C15413" w:rsidP="00EB1812">
      <w:pPr>
        <w:keepNext/>
        <w:keepLines/>
        <w:tabs>
          <w:tab w:val="left" w:pos="3420"/>
        </w:tabs>
        <w:rPr>
          <w:sz w:val="22"/>
          <w:lang w:val="en"/>
        </w:rPr>
      </w:pPr>
      <w:r w:rsidRPr="001B3CD8">
        <w:rPr>
          <w:sz w:val="22"/>
          <w:lang w:val="en"/>
        </w:rPr>
        <w:t xml:space="preserve">Project Fund grants are meant to support smaller scale club projects. </w:t>
      </w:r>
      <w:r w:rsidRPr="001B3CD8">
        <w:rPr>
          <w:b/>
          <w:bCs/>
          <w:sz w:val="22"/>
          <w:lang w:val="en"/>
        </w:rPr>
        <w:t>If the requested grant amount exceeds 10,000 SEK (900 EUR)</w:t>
      </w:r>
      <w:r w:rsidRPr="001B3CD8">
        <w:rPr>
          <w:sz w:val="22"/>
          <w:lang w:val="en"/>
        </w:rPr>
        <w:t>, please provide below an explanation why larger grant amount is needed and why any other project funding sources cannot substitute the grant</w:t>
      </w:r>
      <w:r w:rsidR="00EB1812" w:rsidRPr="001B3CD8">
        <w:rPr>
          <w:sz w:val="22"/>
          <w:lang w:val="e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50"/>
      </w:tblGrid>
      <w:tr w:rsidR="00EB1812" w:rsidRPr="00A71E08" w14:paraId="63CAB368" w14:textId="77777777" w:rsidTr="00EB1812">
        <w:tc>
          <w:tcPr>
            <w:tcW w:w="8450" w:type="dxa"/>
          </w:tcPr>
          <w:p w14:paraId="22D51671" w14:textId="5A823898" w:rsidR="00EB1812" w:rsidRPr="008B333E" w:rsidRDefault="00EB1812" w:rsidP="008B333E">
            <w:pPr>
              <w:tabs>
                <w:tab w:val="left" w:pos="3420"/>
              </w:tabs>
              <w:spacing w:before="60" w:after="60"/>
              <w:rPr>
                <w:color w:val="2F5496" w:themeColor="accent1" w:themeShade="BF"/>
                <w:sz w:val="22"/>
                <w:lang w:val="en"/>
              </w:rPr>
            </w:pPr>
          </w:p>
        </w:tc>
      </w:tr>
    </w:tbl>
    <w:p w14:paraId="72518C1F" w14:textId="77777777" w:rsidR="00C15413" w:rsidRPr="00C15413" w:rsidRDefault="00C15413" w:rsidP="00742AA5">
      <w:pPr>
        <w:keepLines/>
        <w:tabs>
          <w:tab w:val="left" w:pos="3420"/>
        </w:tabs>
        <w:rPr>
          <w:sz w:val="22"/>
          <w:szCs w:val="22"/>
          <w:lang w:val="en-GB"/>
        </w:rPr>
      </w:pPr>
    </w:p>
    <w:p w14:paraId="3D797E51" w14:textId="77777777" w:rsidR="00BA6C91" w:rsidRPr="00085213" w:rsidRDefault="00023D1C" w:rsidP="002A1539">
      <w:pPr>
        <w:widowControl w:val="0"/>
        <w:spacing w:after="120"/>
        <w:rPr>
          <w:sz w:val="20"/>
          <w:lang w:val="en-GB"/>
        </w:rPr>
      </w:pPr>
      <w:r w:rsidRPr="00085213">
        <w:rPr>
          <w:sz w:val="20"/>
          <w:lang w:val="en-GB"/>
        </w:rPr>
        <w:t xml:space="preserve"> </w:t>
      </w:r>
    </w:p>
    <w:tbl>
      <w:tblPr>
        <w:tblW w:w="8962" w:type="dxa"/>
        <w:shd w:val="clear" w:color="auto" w:fill="E6E6E6"/>
        <w:tblLook w:val="01E0" w:firstRow="1" w:lastRow="1" w:firstColumn="1" w:lastColumn="1" w:noHBand="0" w:noVBand="0"/>
      </w:tblPr>
      <w:tblGrid>
        <w:gridCol w:w="8726"/>
        <w:gridCol w:w="236"/>
      </w:tblGrid>
      <w:tr w:rsidR="005C0226" w:rsidRPr="00D65877" w14:paraId="220E8EC6" w14:textId="77777777" w:rsidTr="0013172C">
        <w:trPr>
          <w:gridAfter w:val="1"/>
          <w:wAfter w:w="236" w:type="dxa"/>
          <w:cantSplit/>
          <w:trHeight w:val="346"/>
        </w:trPr>
        <w:tc>
          <w:tcPr>
            <w:tcW w:w="8726" w:type="dxa"/>
            <w:shd w:val="clear" w:color="auto" w:fill="E6E6E6"/>
            <w:vAlign w:val="center"/>
          </w:tcPr>
          <w:p w14:paraId="78EFC968" w14:textId="77777777" w:rsidR="005C0226" w:rsidRPr="00D65877" w:rsidRDefault="005C0226" w:rsidP="00743965">
            <w:pPr>
              <w:keepNext/>
              <w:keepLines/>
              <w:widowControl w:val="0"/>
              <w:spacing w:before="60" w:after="60"/>
              <w:ind w:right="-187"/>
              <w:rPr>
                <w:b/>
                <w:bCs/>
                <w:color w:val="000000"/>
                <w:sz w:val="20"/>
                <w:lang w:val="en-GB"/>
              </w:rPr>
            </w:pPr>
            <w:r w:rsidRPr="00D65877">
              <w:rPr>
                <w:b/>
                <w:bCs/>
                <w:color w:val="000000"/>
                <w:sz w:val="20"/>
                <w:lang w:val="en-GB"/>
              </w:rPr>
              <w:t xml:space="preserve">Bank information </w:t>
            </w:r>
          </w:p>
        </w:tc>
      </w:tr>
      <w:tr w:rsidR="003B5979" w:rsidRPr="00A71E08" w14:paraId="00899C51" w14:textId="77777777" w:rsidTr="0013172C">
        <w:trPr>
          <w:cantSplit/>
          <w:trHeight w:val="1433"/>
        </w:trPr>
        <w:tc>
          <w:tcPr>
            <w:tcW w:w="8726" w:type="dxa"/>
            <w:vAlign w:val="center"/>
          </w:tcPr>
          <w:tbl>
            <w:tblPr>
              <w:tblStyle w:val="TableGrid"/>
              <w:tblW w:w="8500" w:type="dxa"/>
              <w:tblLook w:val="04A0" w:firstRow="1" w:lastRow="0" w:firstColumn="1" w:lastColumn="0" w:noHBand="0" w:noVBand="1"/>
            </w:tblPr>
            <w:tblGrid>
              <w:gridCol w:w="2830"/>
              <w:gridCol w:w="5670"/>
            </w:tblGrid>
            <w:tr w:rsidR="0013172C" w14:paraId="5DA81178" w14:textId="77777777" w:rsidTr="00CA14EF">
              <w:trPr>
                <w:trHeight w:val="346"/>
              </w:trPr>
              <w:tc>
                <w:tcPr>
                  <w:tcW w:w="2830" w:type="dxa"/>
                </w:tcPr>
                <w:p w14:paraId="2387FC4D" w14:textId="77777777" w:rsidR="0013172C" w:rsidRDefault="0013172C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Client name</w:t>
                  </w:r>
                </w:p>
              </w:tc>
              <w:tc>
                <w:tcPr>
                  <w:tcW w:w="5670" w:type="dxa"/>
                </w:tcPr>
                <w:p w14:paraId="32E6DC8E" w14:textId="77777777" w:rsidR="0013172C" w:rsidRPr="008B333E" w:rsidRDefault="0013172C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color w:val="2F5496" w:themeColor="accent1" w:themeShade="BF"/>
                      <w:szCs w:val="24"/>
                      <w:lang w:val="en-GB"/>
                    </w:rPr>
                  </w:pPr>
                </w:p>
              </w:tc>
            </w:tr>
            <w:tr w:rsidR="0013172C" w14:paraId="53E291AD" w14:textId="77777777" w:rsidTr="00CA14EF">
              <w:trPr>
                <w:trHeight w:val="346"/>
              </w:trPr>
              <w:tc>
                <w:tcPr>
                  <w:tcW w:w="2830" w:type="dxa"/>
                </w:tcPr>
                <w:p w14:paraId="13B3194A" w14:textId="77777777" w:rsidR="0013172C" w:rsidRDefault="00CA14EF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Bank account number (IBAN)</w:t>
                  </w:r>
                </w:p>
              </w:tc>
              <w:tc>
                <w:tcPr>
                  <w:tcW w:w="5670" w:type="dxa"/>
                </w:tcPr>
                <w:p w14:paraId="58DDE68D" w14:textId="77777777" w:rsidR="0013172C" w:rsidRPr="008B333E" w:rsidRDefault="0013172C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color w:val="2F5496" w:themeColor="accent1" w:themeShade="BF"/>
                      <w:szCs w:val="24"/>
                      <w:lang w:val="en-GB"/>
                    </w:rPr>
                  </w:pPr>
                </w:p>
              </w:tc>
            </w:tr>
            <w:tr w:rsidR="0013172C" w:rsidRPr="00A71E08" w14:paraId="2826703C" w14:textId="77777777" w:rsidTr="00CA14EF">
              <w:trPr>
                <w:trHeight w:val="346"/>
              </w:trPr>
              <w:tc>
                <w:tcPr>
                  <w:tcW w:w="2830" w:type="dxa"/>
                </w:tcPr>
                <w:p w14:paraId="35FB8D9D" w14:textId="77777777" w:rsidR="0013172C" w:rsidRDefault="00CA14EF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N</w:t>
                  </w:r>
                  <w:r w:rsidRPr="00085213">
                    <w:rPr>
                      <w:sz w:val="20"/>
                      <w:lang w:val="en-GB"/>
                    </w:rPr>
                    <w:t>ame</w:t>
                  </w:r>
                  <w:r>
                    <w:rPr>
                      <w:sz w:val="20"/>
                      <w:lang w:val="en-GB"/>
                    </w:rPr>
                    <w:t xml:space="preserve"> of the bank</w:t>
                  </w:r>
                  <w:r w:rsidRPr="00085213">
                    <w:rPr>
                      <w:sz w:val="20"/>
                      <w:lang w:val="en-GB"/>
                    </w:rPr>
                    <w:t>, SWIFT</w:t>
                  </w:r>
                </w:p>
              </w:tc>
              <w:tc>
                <w:tcPr>
                  <w:tcW w:w="5670" w:type="dxa"/>
                </w:tcPr>
                <w:p w14:paraId="0E748BDE" w14:textId="77777777" w:rsidR="0013172C" w:rsidRPr="008B333E" w:rsidRDefault="0013172C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color w:val="2F5496" w:themeColor="accent1" w:themeShade="BF"/>
                      <w:szCs w:val="24"/>
                      <w:lang w:val="en-GB"/>
                    </w:rPr>
                  </w:pPr>
                </w:p>
              </w:tc>
            </w:tr>
            <w:tr w:rsidR="0013172C" w:rsidRPr="00A71E08" w14:paraId="2BF1BC92" w14:textId="77777777" w:rsidTr="00CA14EF">
              <w:trPr>
                <w:trHeight w:val="346"/>
              </w:trPr>
              <w:tc>
                <w:tcPr>
                  <w:tcW w:w="2830" w:type="dxa"/>
                </w:tcPr>
                <w:p w14:paraId="65AC6431" w14:textId="77777777" w:rsidR="0013172C" w:rsidRDefault="00CA14EF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sz w:val="20"/>
                      <w:lang w:val="en-GB"/>
                    </w:rPr>
                  </w:pPr>
                  <w:r w:rsidRPr="00085213">
                    <w:rPr>
                      <w:i/>
                      <w:iCs/>
                      <w:sz w:val="20"/>
                      <w:lang w:val="en-GB"/>
                    </w:rPr>
                    <w:t>or</w:t>
                  </w:r>
                  <w:r w:rsidRPr="00085213">
                    <w:rPr>
                      <w:sz w:val="20"/>
                      <w:lang w:val="en-GB"/>
                    </w:rPr>
                    <w:t xml:space="preserve"> </w:t>
                  </w:r>
                  <w:proofErr w:type="spellStart"/>
                  <w:r w:rsidRPr="00085213">
                    <w:rPr>
                      <w:sz w:val="20"/>
                      <w:lang w:val="en-GB"/>
                    </w:rPr>
                    <w:t>Bg</w:t>
                  </w:r>
                  <w:proofErr w:type="spellEnd"/>
                  <w:r w:rsidRPr="00085213">
                    <w:rPr>
                      <w:sz w:val="20"/>
                      <w:lang w:val="en-GB"/>
                    </w:rPr>
                    <w:t xml:space="preserve"> account (Sweden only)</w:t>
                  </w:r>
                </w:p>
              </w:tc>
              <w:tc>
                <w:tcPr>
                  <w:tcW w:w="5670" w:type="dxa"/>
                </w:tcPr>
                <w:p w14:paraId="218CA70F" w14:textId="77777777" w:rsidR="0013172C" w:rsidRPr="008B333E" w:rsidRDefault="0013172C" w:rsidP="002A1539">
                  <w:pPr>
                    <w:keepLines/>
                    <w:widowControl w:val="0"/>
                    <w:tabs>
                      <w:tab w:val="left" w:pos="3420"/>
                    </w:tabs>
                    <w:spacing w:before="60" w:after="60"/>
                    <w:rPr>
                      <w:color w:val="2F5496" w:themeColor="accent1" w:themeShade="BF"/>
                      <w:szCs w:val="24"/>
                      <w:lang w:val="en-GB"/>
                    </w:rPr>
                  </w:pPr>
                </w:p>
              </w:tc>
            </w:tr>
          </w:tbl>
          <w:p w14:paraId="73DC09DF" w14:textId="77777777" w:rsidR="003B5979" w:rsidRPr="00085213" w:rsidRDefault="003B5979" w:rsidP="002A1539">
            <w:pPr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</w:p>
        </w:tc>
        <w:tc>
          <w:tcPr>
            <w:tcW w:w="236" w:type="dxa"/>
            <w:vAlign w:val="center"/>
          </w:tcPr>
          <w:p w14:paraId="5B73B23C" w14:textId="77777777" w:rsidR="0013172C" w:rsidRPr="0013172C" w:rsidRDefault="0013172C" w:rsidP="002A1539">
            <w:pPr>
              <w:keepLines/>
              <w:widowControl w:val="0"/>
              <w:spacing w:before="60" w:after="60"/>
              <w:rPr>
                <w:color w:val="0000FF"/>
                <w:sz w:val="20"/>
                <w:lang w:val="en-GB"/>
              </w:rPr>
            </w:pPr>
          </w:p>
        </w:tc>
      </w:tr>
    </w:tbl>
    <w:p w14:paraId="3A3E6DD9" w14:textId="77777777" w:rsidR="00BA6C91" w:rsidRPr="00085213" w:rsidRDefault="00BA6C91" w:rsidP="002A1539">
      <w:pPr>
        <w:widowControl w:val="0"/>
        <w:rPr>
          <w:szCs w:val="24"/>
          <w:lang w:val="en-GB"/>
        </w:rPr>
      </w:pPr>
    </w:p>
    <w:p w14:paraId="0808EDEF" w14:textId="77777777" w:rsidR="00263ECB" w:rsidRPr="00085213" w:rsidRDefault="00363795" w:rsidP="00743965">
      <w:pPr>
        <w:pStyle w:val="Heading2"/>
        <w:keepLines/>
        <w:widowControl w:val="0"/>
        <w:rPr>
          <w:rFonts w:ascii="Times New Roman" w:hAnsi="Times New Roman" w:cs="Times New Roman"/>
        </w:rPr>
      </w:pPr>
      <w:r w:rsidRPr="00085213">
        <w:rPr>
          <w:rFonts w:ascii="Times New Roman" w:hAnsi="Times New Roman" w:cs="Times New Roman"/>
        </w:rPr>
        <w:t>Certifying signature</w:t>
      </w:r>
      <w:r w:rsidR="00BF278D">
        <w:rPr>
          <w:rFonts w:ascii="Times New Roman" w:hAnsi="Times New Roman" w:cs="Times New Roman"/>
        </w:rPr>
        <w:t>s</w:t>
      </w:r>
      <w:r w:rsidRPr="00085213">
        <w:rPr>
          <w:rFonts w:ascii="Times New Roman" w:hAnsi="Times New Roman" w:cs="Times New Roman"/>
        </w:rPr>
        <w:t xml:space="preserve"> </w:t>
      </w:r>
    </w:p>
    <w:p w14:paraId="599CAF6E" w14:textId="77777777" w:rsidR="00363795" w:rsidRPr="00085213" w:rsidRDefault="00363795" w:rsidP="00743965">
      <w:pPr>
        <w:keepNext/>
        <w:keepLines/>
        <w:widowControl w:val="0"/>
        <w:tabs>
          <w:tab w:val="left" w:pos="3420"/>
        </w:tabs>
        <w:rPr>
          <w:color w:val="000000"/>
          <w:sz w:val="20"/>
          <w:lang w:val="en-GB"/>
        </w:rPr>
      </w:pPr>
      <w:r w:rsidRPr="00085213">
        <w:rPr>
          <w:color w:val="000000"/>
          <w:sz w:val="20"/>
          <w:lang w:val="en-GB"/>
        </w:rPr>
        <w:t xml:space="preserve">By signing this </w:t>
      </w:r>
      <w:r w:rsidR="00507549" w:rsidRPr="00085213">
        <w:rPr>
          <w:color w:val="000000"/>
          <w:sz w:val="20"/>
          <w:lang w:val="en-GB"/>
        </w:rPr>
        <w:t>application</w:t>
      </w:r>
      <w:r w:rsidRPr="00085213">
        <w:rPr>
          <w:color w:val="000000"/>
          <w:sz w:val="20"/>
          <w:lang w:val="en-GB"/>
        </w:rPr>
        <w:t xml:space="preserve">, </w:t>
      </w:r>
      <w:r w:rsidR="00507549" w:rsidRPr="00085213">
        <w:rPr>
          <w:color w:val="000000"/>
          <w:sz w:val="20"/>
          <w:lang w:val="en-GB"/>
        </w:rPr>
        <w:t>w</w:t>
      </w:r>
      <w:r w:rsidR="00507549" w:rsidRPr="00085213">
        <w:rPr>
          <w:rFonts w:eastAsia="PMingLiU"/>
          <w:color w:val="000000"/>
          <w:sz w:val="20"/>
          <w:lang w:val="en-GB" w:eastAsia="zh-TW"/>
        </w:rPr>
        <w:t xml:space="preserve">e undertake </w:t>
      </w:r>
      <w:r w:rsidR="00D271D3" w:rsidRPr="00085213">
        <w:rPr>
          <w:rFonts w:eastAsia="PMingLiU"/>
          <w:color w:val="000000"/>
          <w:sz w:val="20"/>
          <w:lang w:val="en-GB" w:eastAsia="zh-TW"/>
        </w:rPr>
        <w:br/>
        <w:t xml:space="preserve">- </w:t>
      </w:r>
      <w:r w:rsidR="00507549" w:rsidRPr="00085213">
        <w:rPr>
          <w:rFonts w:eastAsia="PMingLiU"/>
          <w:color w:val="000000"/>
          <w:sz w:val="20"/>
          <w:lang w:val="en-GB" w:eastAsia="zh-TW"/>
        </w:rPr>
        <w:t>to comply with the</w:t>
      </w:r>
      <w:r w:rsidR="000D2565" w:rsidRPr="000D2565">
        <w:rPr>
          <w:lang w:val="en-US"/>
        </w:rPr>
        <w:t xml:space="preserve"> </w:t>
      </w:r>
      <w:r w:rsidR="000D2565" w:rsidRPr="00322254">
        <w:rPr>
          <w:rFonts w:eastAsia="PMingLiU"/>
          <w:b/>
          <w:bCs/>
          <w:color w:val="000000"/>
          <w:sz w:val="20"/>
          <w:lang w:val="en-GB" w:eastAsia="zh-TW"/>
        </w:rPr>
        <w:t xml:space="preserve">Statutes of the Project Fund </w:t>
      </w:r>
      <w:r w:rsidR="00D128E7">
        <w:rPr>
          <w:rFonts w:eastAsia="PMingLiU"/>
          <w:b/>
          <w:bCs/>
          <w:color w:val="000000"/>
          <w:sz w:val="20"/>
          <w:lang w:val="en-GB" w:eastAsia="zh-TW"/>
        </w:rPr>
        <w:t>of</w:t>
      </w:r>
      <w:r w:rsidR="000D2565" w:rsidRPr="00322254">
        <w:rPr>
          <w:rFonts w:eastAsia="PMingLiU"/>
          <w:b/>
          <w:bCs/>
          <w:color w:val="000000"/>
          <w:sz w:val="20"/>
          <w:lang w:val="en-GB" w:eastAsia="zh-TW"/>
        </w:rPr>
        <w:t xml:space="preserve"> Rotary </w:t>
      </w:r>
      <w:r w:rsidR="00D128E7">
        <w:rPr>
          <w:rFonts w:eastAsia="PMingLiU"/>
          <w:b/>
          <w:bCs/>
          <w:color w:val="000000"/>
          <w:sz w:val="20"/>
          <w:lang w:val="en-GB" w:eastAsia="zh-TW"/>
        </w:rPr>
        <w:t>District 2405</w:t>
      </w:r>
      <w:r w:rsidR="00842CFC">
        <w:rPr>
          <w:rFonts w:eastAsia="PMingLiU"/>
          <w:color w:val="000000"/>
          <w:sz w:val="20"/>
          <w:lang w:val="en-GB" w:eastAsia="zh-TW"/>
        </w:rPr>
        <w:t xml:space="preserve"> and </w:t>
      </w:r>
      <w:r w:rsidR="00842CFC" w:rsidRPr="00322254">
        <w:rPr>
          <w:rFonts w:eastAsia="PMingLiU"/>
          <w:b/>
          <w:bCs/>
          <w:color w:val="000000"/>
          <w:sz w:val="20"/>
          <w:lang w:val="en-GB" w:eastAsia="zh-TW"/>
        </w:rPr>
        <w:t xml:space="preserve">Project Fund </w:t>
      </w:r>
      <w:r w:rsidR="003362DD">
        <w:rPr>
          <w:rFonts w:eastAsia="PMingLiU"/>
          <w:b/>
          <w:bCs/>
          <w:color w:val="000000"/>
          <w:sz w:val="20"/>
          <w:lang w:val="en-GB" w:eastAsia="zh-TW"/>
        </w:rPr>
        <w:t>G</w:t>
      </w:r>
      <w:r w:rsidR="00842CFC" w:rsidRPr="00322254">
        <w:rPr>
          <w:rFonts w:eastAsia="PMingLiU"/>
          <w:b/>
          <w:bCs/>
          <w:color w:val="000000"/>
          <w:sz w:val="20"/>
          <w:lang w:val="en-GB" w:eastAsia="zh-TW"/>
        </w:rPr>
        <w:t>uidelines</w:t>
      </w:r>
      <w:r w:rsidR="00DD6098" w:rsidRPr="00085213">
        <w:rPr>
          <w:color w:val="000000"/>
          <w:sz w:val="20"/>
          <w:lang w:val="en-GB"/>
        </w:rPr>
        <w:t>,</w:t>
      </w:r>
      <w:r w:rsidR="00507549" w:rsidRPr="00085213">
        <w:rPr>
          <w:rFonts w:eastAsia="PMingLiU"/>
          <w:color w:val="000000"/>
          <w:sz w:val="20"/>
          <w:lang w:val="en-GB" w:eastAsia="zh-TW"/>
        </w:rPr>
        <w:t xml:space="preserve"> and </w:t>
      </w:r>
      <w:r w:rsidR="00D271D3" w:rsidRPr="00085213">
        <w:rPr>
          <w:rFonts w:eastAsia="PMingLiU"/>
          <w:color w:val="000000"/>
          <w:sz w:val="20"/>
          <w:lang w:val="en-GB" w:eastAsia="zh-TW"/>
        </w:rPr>
        <w:br/>
        <w:t xml:space="preserve">- </w:t>
      </w:r>
      <w:r w:rsidR="00507549" w:rsidRPr="00085213">
        <w:rPr>
          <w:rFonts w:eastAsia="PMingLiU"/>
          <w:color w:val="000000"/>
          <w:sz w:val="20"/>
          <w:lang w:val="en-GB" w:eastAsia="zh-TW"/>
        </w:rPr>
        <w:t xml:space="preserve">to submit </w:t>
      </w:r>
      <w:r w:rsidR="00507549" w:rsidRPr="00085213">
        <w:rPr>
          <w:rFonts w:eastAsia="PMingLiU"/>
          <w:b/>
          <w:bCs/>
          <w:color w:val="000000"/>
          <w:sz w:val="20"/>
          <w:lang w:val="en-GB" w:eastAsia="zh-TW"/>
        </w:rPr>
        <w:t xml:space="preserve">final </w:t>
      </w:r>
      <w:r w:rsidR="00E73C7F" w:rsidRPr="00085213">
        <w:rPr>
          <w:rFonts w:eastAsia="PMingLiU"/>
          <w:b/>
          <w:bCs/>
          <w:color w:val="000000"/>
          <w:sz w:val="20"/>
          <w:lang w:val="en-GB" w:eastAsia="zh-TW"/>
        </w:rPr>
        <w:t>P</w:t>
      </w:r>
      <w:r w:rsidR="003362DD">
        <w:rPr>
          <w:rFonts w:eastAsia="PMingLiU"/>
          <w:b/>
          <w:bCs/>
          <w:color w:val="000000"/>
          <w:sz w:val="20"/>
          <w:lang w:val="en-GB" w:eastAsia="zh-TW"/>
        </w:rPr>
        <w:t>roject</w:t>
      </w:r>
      <w:r w:rsidR="00E73C7F" w:rsidRPr="00085213">
        <w:rPr>
          <w:rFonts w:eastAsia="PMingLiU"/>
          <w:b/>
          <w:bCs/>
          <w:color w:val="000000"/>
          <w:sz w:val="20"/>
          <w:lang w:val="en-GB" w:eastAsia="zh-TW"/>
        </w:rPr>
        <w:t xml:space="preserve"> R</w:t>
      </w:r>
      <w:r w:rsidR="003362DD">
        <w:rPr>
          <w:rFonts w:eastAsia="PMingLiU"/>
          <w:b/>
          <w:bCs/>
          <w:color w:val="000000"/>
          <w:sz w:val="20"/>
          <w:lang w:val="en-GB" w:eastAsia="zh-TW"/>
        </w:rPr>
        <w:t>eport</w:t>
      </w:r>
      <w:r w:rsidR="00526378" w:rsidRPr="00085213">
        <w:rPr>
          <w:rFonts w:eastAsia="PMingLiU"/>
          <w:b/>
          <w:bCs/>
          <w:color w:val="000000"/>
          <w:sz w:val="20"/>
          <w:lang w:val="en-GB" w:eastAsia="zh-TW"/>
        </w:rPr>
        <w:t xml:space="preserve"> </w:t>
      </w:r>
      <w:r w:rsidR="00507549" w:rsidRPr="003362DD">
        <w:rPr>
          <w:rFonts w:eastAsia="PMingLiU"/>
          <w:color w:val="000000"/>
          <w:sz w:val="20"/>
          <w:lang w:val="en-GB" w:eastAsia="zh-TW"/>
        </w:rPr>
        <w:t>no later than</w:t>
      </w:r>
      <w:r w:rsidR="00507549" w:rsidRPr="00085213">
        <w:rPr>
          <w:rFonts w:eastAsia="PMingLiU"/>
          <w:b/>
          <w:bCs/>
          <w:color w:val="000000"/>
          <w:sz w:val="20"/>
          <w:lang w:val="en-GB" w:eastAsia="zh-TW"/>
        </w:rPr>
        <w:t xml:space="preserve"> </w:t>
      </w:r>
      <w:r w:rsidR="00322254" w:rsidRPr="0013172C">
        <w:rPr>
          <w:sz w:val="20"/>
          <w:lang w:val="en-US"/>
        </w:rPr>
        <w:t>two months after completion of the project</w:t>
      </w:r>
      <w:r w:rsidR="00507549" w:rsidRPr="0013172C">
        <w:rPr>
          <w:rFonts w:eastAsia="PMingLiU"/>
          <w:color w:val="000000"/>
          <w:sz w:val="20"/>
          <w:lang w:val="en-GB" w:eastAsia="zh-TW"/>
        </w:rPr>
        <w:t>.</w:t>
      </w:r>
      <w:r w:rsidR="008518F2" w:rsidRPr="00085213">
        <w:rPr>
          <w:rFonts w:eastAsia="PMingLiU"/>
          <w:color w:val="000000"/>
          <w:sz w:val="20"/>
          <w:lang w:val="en-GB" w:eastAsia="zh-TW"/>
        </w:rPr>
        <w:t xml:space="preserve"> </w:t>
      </w:r>
    </w:p>
    <w:p w14:paraId="6B030558" w14:textId="77777777" w:rsidR="000F57BE" w:rsidRPr="00085213" w:rsidRDefault="000F57BE" w:rsidP="00743965">
      <w:pPr>
        <w:keepNext/>
        <w:keepLines/>
        <w:widowControl w:val="0"/>
        <w:tabs>
          <w:tab w:val="left" w:pos="3420"/>
        </w:tabs>
        <w:rPr>
          <w:sz w:val="20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9"/>
        <w:gridCol w:w="3546"/>
        <w:gridCol w:w="3545"/>
      </w:tblGrid>
      <w:tr w:rsidR="00A72DCA" w:rsidRPr="00085213" w14:paraId="2D28AA69" w14:textId="77777777" w:rsidTr="00395641">
        <w:trPr>
          <w:cantSplit/>
        </w:trPr>
        <w:tc>
          <w:tcPr>
            <w:tcW w:w="1368" w:type="dxa"/>
            <w:vAlign w:val="center"/>
          </w:tcPr>
          <w:p w14:paraId="6DF100DE" w14:textId="77777777" w:rsidR="00A72DCA" w:rsidRPr="00085213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Date: </w:t>
            </w:r>
          </w:p>
        </w:tc>
        <w:tc>
          <w:tcPr>
            <w:tcW w:w="3616" w:type="dxa"/>
            <w:vAlign w:val="center"/>
          </w:tcPr>
          <w:p w14:paraId="51BB473F" w14:textId="77777777" w:rsidR="00A72DCA" w:rsidRPr="008B333E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18A92CCE" w14:textId="77777777" w:rsidR="00A72DCA" w:rsidRPr="008B333E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A72DCA" w:rsidRPr="00085213" w14:paraId="774E2962" w14:textId="77777777" w:rsidTr="00395641">
        <w:trPr>
          <w:cantSplit/>
          <w:trHeight w:val="817"/>
        </w:trPr>
        <w:tc>
          <w:tcPr>
            <w:tcW w:w="1368" w:type="dxa"/>
            <w:vAlign w:val="center"/>
          </w:tcPr>
          <w:p w14:paraId="0C1E543E" w14:textId="77777777" w:rsidR="00A72DCA" w:rsidRPr="00085213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Signature: </w:t>
            </w:r>
          </w:p>
        </w:tc>
        <w:tc>
          <w:tcPr>
            <w:tcW w:w="3616" w:type="dxa"/>
            <w:vAlign w:val="center"/>
          </w:tcPr>
          <w:p w14:paraId="029276B0" w14:textId="77777777" w:rsidR="00A72DCA" w:rsidRPr="009C1148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sz w:val="20"/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47DFFF33" w14:textId="77777777" w:rsidR="00A72DCA" w:rsidRPr="009C1148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sz w:val="20"/>
                <w:lang w:val="en-GB"/>
              </w:rPr>
            </w:pPr>
          </w:p>
        </w:tc>
      </w:tr>
      <w:tr w:rsidR="00A72DCA" w:rsidRPr="00085213" w14:paraId="5B08912C" w14:textId="77777777" w:rsidTr="00395641">
        <w:trPr>
          <w:cantSplit/>
        </w:trPr>
        <w:tc>
          <w:tcPr>
            <w:tcW w:w="1368" w:type="dxa"/>
            <w:vAlign w:val="center"/>
          </w:tcPr>
          <w:p w14:paraId="0C968DFD" w14:textId="77777777" w:rsidR="00A72DCA" w:rsidRPr="00085213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Print name: </w:t>
            </w:r>
          </w:p>
        </w:tc>
        <w:tc>
          <w:tcPr>
            <w:tcW w:w="3616" w:type="dxa"/>
            <w:vAlign w:val="center"/>
          </w:tcPr>
          <w:p w14:paraId="06D1E048" w14:textId="77777777" w:rsidR="00A72DCA" w:rsidRPr="008B333E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  <w:tc>
          <w:tcPr>
            <w:tcW w:w="3616" w:type="dxa"/>
            <w:vAlign w:val="center"/>
          </w:tcPr>
          <w:p w14:paraId="3C95D491" w14:textId="77777777" w:rsidR="00A72DCA" w:rsidRPr="008B333E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color w:val="2F5496" w:themeColor="accent1" w:themeShade="BF"/>
                <w:lang w:val="en-GB"/>
              </w:rPr>
            </w:pPr>
          </w:p>
        </w:tc>
      </w:tr>
      <w:tr w:rsidR="00A72DCA" w:rsidRPr="00085213" w14:paraId="10A65C2D" w14:textId="77777777" w:rsidTr="00395641">
        <w:trPr>
          <w:cantSplit/>
        </w:trPr>
        <w:tc>
          <w:tcPr>
            <w:tcW w:w="1368" w:type="dxa"/>
            <w:vAlign w:val="center"/>
          </w:tcPr>
          <w:p w14:paraId="72B61E4C" w14:textId="77777777" w:rsidR="00A72DCA" w:rsidRPr="00085213" w:rsidRDefault="00A72DCA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rPr>
                <w:sz w:val="20"/>
                <w:lang w:val="en-GB"/>
              </w:rPr>
            </w:pPr>
            <w:r w:rsidRPr="00085213">
              <w:rPr>
                <w:sz w:val="20"/>
                <w:lang w:val="en-GB"/>
              </w:rPr>
              <w:t xml:space="preserve">Rotary title: </w:t>
            </w:r>
          </w:p>
        </w:tc>
        <w:tc>
          <w:tcPr>
            <w:tcW w:w="3616" w:type="dxa"/>
            <w:vAlign w:val="center"/>
          </w:tcPr>
          <w:p w14:paraId="4FB5373B" w14:textId="77777777" w:rsidR="00A72DCA" w:rsidRPr="00085213" w:rsidRDefault="00052777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ind w:left="72"/>
              <w:rPr>
                <w:color w:val="000000"/>
                <w:sz w:val="20"/>
                <w:lang w:val="en-GB"/>
              </w:rPr>
            </w:pPr>
            <w:r w:rsidRPr="00085213">
              <w:rPr>
                <w:color w:val="000000"/>
                <w:sz w:val="20"/>
                <w:lang w:val="en-GB"/>
              </w:rPr>
              <w:t xml:space="preserve"> </w:t>
            </w:r>
            <w:r w:rsidR="00500DB8" w:rsidRPr="00085213">
              <w:rPr>
                <w:color w:val="000000"/>
                <w:sz w:val="20"/>
                <w:lang w:val="en-GB"/>
              </w:rPr>
              <w:t xml:space="preserve">Club President </w:t>
            </w:r>
          </w:p>
        </w:tc>
        <w:tc>
          <w:tcPr>
            <w:tcW w:w="3616" w:type="dxa"/>
            <w:vAlign w:val="center"/>
          </w:tcPr>
          <w:p w14:paraId="7614A261" w14:textId="77777777" w:rsidR="00A72DCA" w:rsidRPr="00085213" w:rsidRDefault="00052777" w:rsidP="00743965">
            <w:pPr>
              <w:keepNext/>
              <w:keepLines/>
              <w:widowControl w:val="0"/>
              <w:tabs>
                <w:tab w:val="left" w:pos="3420"/>
              </w:tabs>
              <w:spacing w:before="60" w:after="60"/>
              <w:ind w:left="56"/>
              <w:rPr>
                <w:color w:val="000000"/>
                <w:sz w:val="20"/>
                <w:lang w:val="en-GB"/>
              </w:rPr>
            </w:pPr>
            <w:r w:rsidRPr="00085213">
              <w:rPr>
                <w:color w:val="000000"/>
                <w:sz w:val="20"/>
                <w:lang w:val="en-GB"/>
              </w:rPr>
              <w:t xml:space="preserve"> </w:t>
            </w:r>
            <w:r w:rsidR="00500DB8" w:rsidRPr="00085213">
              <w:rPr>
                <w:color w:val="000000"/>
                <w:sz w:val="20"/>
                <w:lang w:val="en-GB"/>
              </w:rPr>
              <w:t xml:space="preserve">Project Manager </w:t>
            </w:r>
          </w:p>
        </w:tc>
      </w:tr>
    </w:tbl>
    <w:p w14:paraId="592AE46A" w14:textId="77777777" w:rsidR="000F57BE" w:rsidRPr="00085213" w:rsidRDefault="000F57BE" w:rsidP="002A1539">
      <w:pPr>
        <w:widowControl w:val="0"/>
        <w:tabs>
          <w:tab w:val="left" w:pos="3420"/>
        </w:tabs>
        <w:rPr>
          <w:sz w:val="20"/>
          <w:lang w:val="en-GB"/>
        </w:rPr>
      </w:pPr>
    </w:p>
    <w:p w14:paraId="5D89ADF1" w14:textId="77777777" w:rsidR="00C24EDD" w:rsidRPr="00085213" w:rsidRDefault="00C24EDD" w:rsidP="002A1539">
      <w:pPr>
        <w:widowControl w:val="0"/>
        <w:tabs>
          <w:tab w:val="left" w:pos="3420"/>
        </w:tabs>
        <w:rPr>
          <w:sz w:val="20"/>
          <w:lang w:val="en-GB"/>
        </w:rPr>
      </w:pPr>
    </w:p>
    <w:p w14:paraId="05E2E4ED" w14:textId="77777777" w:rsidR="00C24EDD" w:rsidRPr="00085213" w:rsidRDefault="00C24EDD" w:rsidP="00743965">
      <w:pPr>
        <w:keepNext/>
        <w:keepLines/>
        <w:widowControl w:val="0"/>
        <w:tabs>
          <w:tab w:val="left" w:pos="3420"/>
        </w:tabs>
        <w:rPr>
          <w:sz w:val="20"/>
          <w:lang w:val="en-GB"/>
        </w:rPr>
      </w:pPr>
      <w:r w:rsidRPr="00085213">
        <w:rPr>
          <w:sz w:val="20"/>
          <w:lang w:val="en-GB"/>
        </w:rPr>
        <w:t xml:space="preserve">_______________ </w:t>
      </w:r>
    </w:p>
    <w:p w14:paraId="6C74FA90" w14:textId="77777777" w:rsidR="00C24EDD" w:rsidRPr="00085213" w:rsidRDefault="001032FF" w:rsidP="00743965">
      <w:pPr>
        <w:keepNext/>
        <w:keepLines/>
        <w:widowControl w:val="0"/>
        <w:tabs>
          <w:tab w:val="left" w:pos="3420"/>
        </w:tabs>
        <w:rPr>
          <w:b/>
          <w:bCs/>
          <w:sz w:val="20"/>
          <w:lang w:val="en-GB"/>
        </w:rPr>
      </w:pPr>
      <w:r w:rsidRPr="00085213">
        <w:rPr>
          <w:b/>
          <w:bCs/>
          <w:sz w:val="20"/>
          <w:lang w:val="en-GB"/>
        </w:rPr>
        <w:t xml:space="preserve">Practicalities: </w:t>
      </w:r>
    </w:p>
    <w:p w14:paraId="5EBD556E" w14:textId="77777777" w:rsidR="006F56C2" w:rsidRPr="00494459" w:rsidRDefault="006F56C2" w:rsidP="00743965">
      <w:pPr>
        <w:keepNext/>
        <w:keepLines/>
        <w:widowControl w:val="0"/>
        <w:numPr>
          <w:ilvl w:val="0"/>
          <w:numId w:val="26"/>
        </w:numPr>
        <w:tabs>
          <w:tab w:val="left" w:pos="3420"/>
        </w:tabs>
        <w:ind w:left="360" w:hanging="360"/>
        <w:rPr>
          <w:sz w:val="20"/>
          <w:lang w:val="en-GB"/>
        </w:rPr>
      </w:pPr>
      <w:r w:rsidRPr="00085213">
        <w:rPr>
          <w:sz w:val="20"/>
          <w:lang w:val="en-GB"/>
        </w:rPr>
        <w:t xml:space="preserve">After </w:t>
      </w:r>
      <w:r w:rsidR="00566DBF" w:rsidRPr="00085213">
        <w:rPr>
          <w:sz w:val="20"/>
          <w:lang w:val="en-GB"/>
        </w:rPr>
        <w:t xml:space="preserve">completing and </w:t>
      </w:r>
      <w:r w:rsidRPr="00085213">
        <w:rPr>
          <w:sz w:val="20"/>
          <w:lang w:val="en-GB"/>
        </w:rPr>
        <w:t>signing (</w:t>
      </w:r>
      <w:r w:rsidR="008A06A2" w:rsidRPr="001B3CD8">
        <w:rPr>
          <w:b/>
          <w:bCs/>
          <w:sz w:val="20"/>
          <w:lang w:val="en-GB"/>
        </w:rPr>
        <w:t>just insert</w:t>
      </w:r>
      <w:r w:rsidR="00581382" w:rsidRPr="001B3CD8">
        <w:rPr>
          <w:b/>
          <w:bCs/>
          <w:sz w:val="20"/>
          <w:lang w:val="en-GB"/>
        </w:rPr>
        <w:t xml:space="preserve"> scanned / photographed </w:t>
      </w:r>
      <w:r w:rsidR="008A06A2" w:rsidRPr="001B3CD8">
        <w:rPr>
          <w:b/>
          <w:bCs/>
          <w:sz w:val="20"/>
          <w:lang w:val="en-GB"/>
        </w:rPr>
        <w:t>picture</w:t>
      </w:r>
      <w:r w:rsidR="00581382" w:rsidRPr="001B3CD8">
        <w:rPr>
          <w:b/>
          <w:bCs/>
          <w:sz w:val="20"/>
          <w:lang w:val="en-GB"/>
        </w:rPr>
        <w:t xml:space="preserve"> of signature</w:t>
      </w:r>
      <w:r w:rsidR="008A06A2" w:rsidRPr="001B3CD8">
        <w:rPr>
          <w:b/>
          <w:bCs/>
          <w:sz w:val="20"/>
          <w:lang w:val="en-GB"/>
        </w:rPr>
        <w:t xml:space="preserve"> into the corresponding cell of the table</w:t>
      </w:r>
      <w:r w:rsidRPr="00085213">
        <w:rPr>
          <w:sz w:val="20"/>
          <w:lang w:val="en-GB"/>
        </w:rPr>
        <w:t xml:space="preserve">), please send the </w:t>
      </w:r>
      <w:r w:rsidR="008A06A2" w:rsidRPr="001B3CD8">
        <w:rPr>
          <w:b/>
          <w:bCs/>
          <w:sz w:val="20"/>
          <w:lang w:val="en-GB"/>
        </w:rPr>
        <w:t xml:space="preserve">WORD </w:t>
      </w:r>
      <w:r w:rsidR="00566DBF" w:rsidRPr="001B3CD8">
        <w:rPr>
          <w:b/>
          <w:bCs/>
          <w:sz w:val="20"/>
          <w:lang w:val="en-GB"/>
        </w:rPr>
        <w:t>document</w:t>
      </w:r>
      <w:r w:rsidR="00566DBF" w:rsidRPr="00085213">
        <w:rPr>
          <w:sz w:val="20"/>
          <w:lang w:val="en-GB"/>
        </w:rPr>
        <w:t xml:space="preserve"> </w:t>
      </w:r>
      <w:r w:rsidR="00DC3D52" w:rsidRPr="00085213">
        <w:rPr>
          <w:sz w:val="20"/>
          <w:lang w:val="en-GB"/>
        </w:rPr>
        <w:t xml:space="preserve">by e-mail </w:t>
      </w:r>
      <w:r w:rsidR="00566DBF" w:rsidRPr="00085213">
        <w:rPr>
          <w:sz w:val="20"/>
          <w:lang w:val="en-GB"/>
        </w:rPr>
        <w:t xml:space="preserve">to </w:t>
      </w:r>
      <w:r w:rsidR="000521C9">
        <w:rPr>
          <w:sz w:val="20"/>
          <w:lang w:val="en-GB"/>
        </w:rPr>
        <w:t xml:space="preserve">the </w:t>
      </w:r>
      <w:r w:rsidR="00581382">
        <w:rPr>
          <w:sz w:val="20"/>
          <w:lang w:val="en-GB"/>
        </w:rPr>
        <w:t>District Rotary Foundation Chair</w:t>
      </w:r>
      <w:r w:rsidR="00DC3D52">
        <w:rPr>
          <w:sz w:val="20"/>
          <w:lang w:val="en-GB"/>
        </w:rPr>
        <w:t xml:space="preserve"> </w:t>
      </w:r>
      <w:r w:rsidR="00894277" w:rsidRPr="008B333E">
        <w:rPr>
          <w:color w:val="2F5496" w:themeColor="accent1" w:themeShade="BF"/>
          <w:sz w:val="20"/>
          <w:lang w:val="en-GB"/>
        </w:rPr>
        <w:t>juris.jakobsons@gmail.com</w:t>
      </w:r>
      <w:r w:rsidR="00566DBF" w:rsidRPr="008B333E">
        <w:rPr>
          <w:color w:val="2F5496" w:themeColor="accent1" w:themeShade="BF"/>
          <w:sz w:val="20"/>
          <w:lang w:val="en-GB"/>
        </w:rPr>
        <w:t xml:space="preserve"> </w:t>
      </w:r>
    </w:p>
    <w:p w14:paraId="20834530" w14:textId="50095206" w:rsidR="00BD7C9B" w:rsidRPr="00A71E08" w:rsidRDefault="00BD7C9B" w:rsidP="001B3CD8">
      <w:pPr>
        <w:keepNext/>
        <w:keepLines/>
        <w:widowControl w:val="0"/>
        <w:tabs>
          <w:tab w:val="num" w:pos="360"/>
          <w:tab w:val="left" w:pos="3420"/>
        </w:tabs>
        <w:ind w:left="357"/>
        <w:rPr>
          <w:sz w:val="20"/>
          <w:highlight w:val="yellow"/>
          <w:lang w:val="en-GB"/>
        </w:rPr>
      </w:pPr>
    </w:p>
    <w:sectPr w:rsidR="00BD7C9B" w:rsidRPr="00A71E08" w:rsidSect="00A33440">
      <w:headerReference w:type="default" r:id="rId7"/>
      <w:headerReference w:type="first" r:id="rId8"/>
      <w:footerReference w:type="first" r:id="rId9"/>
      <w:footnotePr>
        <w:numRestart w:val="eachPage"/>
      </w:footnotePr>
      <w:pgSz w:w="11907" w:h="16840" w:code="9"/>
      <w:pgMar w:top="1560" w:right="1107" w:bottom="899" w:left="2340" w:header="567" w:footer="228" w:gutter="0"/>
      <w:cols w:space="864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9212D" w14:textId="77777777" w:rsidR="00425AEA" w:rsidRDefault="00425AEA">
      <w:r>
        <w:separator/>
      </w:r>
    </w:p>
  </w:endnote>
  <w:endnote w:type="continuationSeparator" w:id="0">
    <w:p w14:paraId="77906AA1" w14:textId="77777777" w:rsidR="00425AEA" w:rsidRDefault="0042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AC9F7" w14:textId="77777777" w:rsidR="008C3206" w:rsidRDefault="008C3206" w:rsidP="00CD7FDA">
    <w:pPr>
      <w:spacing w:after="60"/>
      <w:ind w:left="-1080"/>
      <w:rPr>
        <w:rFonts w:ascii="Arial" w:hAnsi="Arial" w:cs="Arial"/>
        <w:b/>
        <w:color w:val="000080"/>
        <w:sz w:val="16"/>
        <w:szCs w:val="16"/>
        <w:lang w:val="en-GB"/>
      </w:rPr>
    </w:pPr>
    <w:r>
      <w:rPr>
        <w:rFonts w:ascii="Arial" w:hAnsi="Arial" w:cs="Arial"/>
        <w:b/>
        <w:color w:val="000080"/>
        <w:sz w:val="16"/>
        <w:szCs w:val="16"/>
        <w:lang w:val="en-GB"/>
      </w:rPr>
      <w:t>———————————————————————————————————————————————————————————</w:t>
    </w:r>
  </w:p>
  <w:p w14:paraId="6DA2DEBF" w14:textId="77777777" w:rsidR="00CC1F98" w:rsidRDefault="00CC1F98" w:rsidP="00281301">
    <w:pPr>
      <w:tabs>
        <w:tab w:val="left" w:pos="360"/>
        <w:tab w:val="left" w:pos="5220"/>
      </w:tabs>
      <w:ind w:left="-1080"/>
      <w:rPr>
        <w:rFonts w:ascii="Arial" w:hAnsi="Arial" w:cs="Arial"/>
        <w:b/>
        <w:color w:val="000080"/>
        <w:sz w:val="16"/>
        <w:szCs w:val="16"/>
        <w:lang w:val="en-GB"/>
      </w:rPr>
    </w:pPr>
  </w:p>
  <w:p w14:paraId="1C48334F" w14:textId="77777777" w:rsidR="008C3206" w:rsidRPr="00DD528F" w:rsidRDefault="008C3206" w:rsidP="00281301">
    <w:pPr>
      <w:tabs>
        <w:tab w:val="left" w:pos="360"/>
        <w:tab w:val="left" w:pos="5220"/>
      </w:tabs>
      <w:ind w:left="-1080"/>
      <w:rPr>
        <w:rFonts w:ascii="Arial" w:hAnsi="Arial" w:cs="Arial"/>
        <w:color w:val="000080"/>
        <w:sz w:val="16"/>
        <w:szCs w:val="16"/>
        <w:lang w:val="en-GB"/>
      </w:rPr>
    </w:pPr>
    <w:r>
      <w:rPr>
        <w:rFonts w:ascii="Arial" w:hAnsi="Arial" w:cs="Arial"/>
        <w:b/>
        <w:color w:val="000080"/>
        <w:sz w:val="16"/>
        <w:szCs w:val="16"/>
        <w:lang w:val="it-I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45CEE" w14:textId="77777777" w:rsidR="00425AEA" w:rsidRDefault="00425AEA">
      <w:r>
        <w:separator/>
      </w:r>
    </w:p>
  </w:footnote>
  <w:footnote w:type="continuationSeparator" w:id="0">
    <w:p w14:paraId="2A5596F8" w14:textId="77777777" w:rsidR="00425AEA" w:rsidRDefault="00425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06D4D" w14:textId="77777777" w:rsidR="008C3206" w:rsidRDefault="002E67C4" w:rsidP="002E48AE">
    <w:pPr>
      <w:pStyle w:val="Header"/>
      <w:tabs>
        <w:tab w:val="clear" w:pos="7200"/>
        <w:tab w:val="right" w:pos="8460"/>
      </w:tabs>
      <w:jc w:val="left"/>
      <w:rPr>
        <w:rStyle w:val="PageNumber"/>
        <w:spacing w:val="0"/>
        <w:sz w:val="20"/>
      </w:rPr>
    </w:pPr>
    <w:r>
      <w:rPr>
        <w:noProof/>
        <w:spacing w:val="0"/>
        <w:sz w:val="20"/>
      </w:rPr>
      <w:drawing>
        <wp:inline distT="0" distB="0" distL="0" distR="0" wp14:anchorId="567A1912" wp14:editId="700851EF">
          <wp:extent cx="1814945" cy="736954"/>
          <wp:effectExtent l="0" t="0" r="0" b="6350"/>
          <wp:docPr id="1924037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3186859" name="Picture 7531868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3272" cy="7443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E48AE">
      <w:rPr>
        <w:rStyle w:val="PageNumber"/>
        <w:spacing w:val="0"/>
        <w:sz w:val="20"/>
      </w:rPr>
      <w:tab/>
    </w:r>
    <w:r w:rsidR="00A33440">
      <w:rPr>
        <w:rStyle w:val="PageNumber"/>
        <w:spacing w:val="0"/>
        <w:sz w:val="20"/>
      </w:rPr>
      <w:fldChar w:fldCharType="begin"/>
    </w:r>
    <w:r w:rsidR="00A33440">
      <w:rPr>
        <w:rStyle w:val="PageNumber"/>
        <w:spacing w:val="0"/>
        <w:sz w:val="20"/>
      </w:rPr>
      <w:instrText xml:space="preserve"> PAGE </w:instrText>
    </w:r>
    <w:r w:rsidR="00A33440">
      <w:rPr>
        <w:rStyle w:val="PageNumber"/>
        <w:spacing w:val="0"/>
        <w:sz w:val="20"/>
      </w:rPr>
      <w:fldChar w:fldCharType="separate"/>
    </w:r>
    <w:r w:rsidR="00A33440">
      <w:rPr>
        <w:rStyle w:val="PageNumber"/>
        <w:sz w:val="20"/>
      </w:rPr>
      <w:t>1</w:t>
    </w:r>
    <w:r w:rsidR="00A33440">
      <w:rPr>
        <w:rStyle w:val="PageNumber"/>
        <w:spacing w:val="0"/>
        <w:sz w:val="20"/>
      </w:rPr>
      <w:fldChar w:fldCharType="end"/>
    </w:r>
    <w:r w:rsidR="00A33440">
      <w:rPr>
        <w:rStyle w:val="PageNumber"/>
        <w:spacing w:val="0"/>
        <w:sz w:val="20"/>
      </w:rPr>
      <w:t xml:space="preserve"> (</w:t>
    </w:r>
    <w:r w:rsidR="00A33440">
      <w:rPr>
        <w:rStyle w:val="PageNumber"/>
        <w:spacing w:val="0"/>
        <w:sz w:val="20"/>
      </w:rPr>
      <w:fldChar w:fldCharType="begin"/>
    </w:r>
    <w:r w:rsidR="00A33440">
      <w:rPr>
        <w:rStyle w:val="PageNumber"/>
        <w:spacing w:val="0"/>
        <w:sz w:val="20"/>
      </w:rPr>
      <w:instrText xml:space="preserve"> NUMPAGES </w:instrText>
    </w:r>
    <w:r w:rsidR="00A33440">
      <w:rPr>
        <w:rStyle w:val="PageNumber"/>
        <w:spacing w:val="0"/>
        <w:sz w:val="20"/>
      </w:rPr>
      <w:fldChar w:fldCharType="separate"/>
    </w:r>
    <w:r w:rsidR="00A33440">
      <w:rPr>
        <w:rStyle w:val="PageNumber"/>
        <w:sz w:val="20"/>
      </w:rPr>
      <w:t>2</w:t>
    </w:r>
    <w:r w:rsidR="00A33440">
      <w:rPr>
        <w:rStyle w:val="PageNumber"/>
        <w:spacing w:val="0"/>
        <w:sz w:val="20"/>
      </w:rPr>
      <w:fldChar w:fldCharType="end"/>
    </w:r>
    <w:r w:rsidR="00A33440">
      <w:rPr>
        <w:rStyle w:val="PageNumber"/>
        <w:spacing w:val="0"/>
        <w:sz w:val="20"/>
      </w:rPr>
      <w:t>)</w:t>
    </w:r>
  </w:p>
  <w:p w14:paraId="316DFA44" w14:textId="77777777" w:rsidR="002E48AE" w:rsidRPr="00A33440" w:rsidRDefault="002E48AE" w:rsidP="00A33440">
    <w:pPr>
      <w:pStyle w:val="Header"/>
      <w:tabs>
        <w:tab w:val="clear" w:pos="7200"/>
        <w:tab w:val="right" w:pos="8460"/>
      </w:tabs>
      <w:ind w:left="-360"/>
      <w:jc w:val="left"/>
      <w:rPr>
        <w:rStyle w:val="PageNumber"/>
        <w:spacing w:val="0"/>
        <w:lang w:val="lv-LV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B8BE7" w14:textId="77777777" w:rsidR="008C3206" w:rsidRPr="00AA7728" w:rsidRDefault="00CA14EF" w:rsidP="00A33440">
    <w:pPr>
      <w:pStyle w:val="Header"/>
      <w:tabs>
        <w:tab w:val="clear" w:pos="7200"/>
        <w:tab w:val="right" w:pos="8460"/>
      </w:tabs>
      <w:jc w:val="left"/>
      <w:rPr>
        <w:spacing w:val="0"/>
        <w:sz w:val="16"/>
        <w:szCs w:val="16"/>
      </w:rPr>
    </w:pPr>
    <w:r>
      <w:rPr>
        <w:rStyle w:val="PageNumber"/>
        <w:noProof/>
        <w:spacing w:val="0"/>
        <w:sz w:val="16"/>
        <w:szCs w:val="16"/>
      </w:rPr>
      <w:drawing>
        <wp:inline distT="0" distB="0" distL="0" distR="0" wp14:anchorId="1E9C62DB" wp14:editId="70892CBE">
          <wp:extent cx="2876550" cy="692150"/>
          <wp:effectExtent l="0" t="0" r="0" b="0"/>
          <wp:docPr id="66609330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33440">
      <w:rPr>
        <w:rStyle w:val="PageNumber"/>
        <w:spacing w:val="0"/>
        <w:sz w:val="16"/>
        <w:szCs w:val="16"/>
      </w:rPr>
      <w:tab/>
    </w:r>
    <w:r w:rsidR="00A33440">
      <w:rPr>
        <w:rStyle w:val="PageNumber"/>
        <w:spacing w:val="0"/>
        <w:sz w:val="16"/>
        <w:szCs w:val="16"/>
      </w:rPr>
      <w:tab/>
    </w:r>
    <w:r w:rsidR="00A33440">
      <w:rPr>
        <w:rStyle w:val="PageNumber"/>
        <w:spacing w:val="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82080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4F9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1C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30817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E9602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CA19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D252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585D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30A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A82D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8591A"/>
    <w:multiLevelType w:val="multilevel"/>
    <w:tmpl w:val="FD88FB66"/>
    <w:lvl w:ilvl="0">
      <w:start w:val="42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FDA4AEB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E54659"/>
    <w:multiLevelType w:val="hybridMultilevel"/>
    <w:tmpl w:val="30CA3834"/>
    <w:lvl w:ilvl="0" w:tplc="D82C8F4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57256"/>
    <w:multiLevelType w:val="hybridMultilevel"/>
    <w:tmpl w:val="2BE8D93E"/>
    <w:lvl w:ilvl="0" w:tplc="650267CC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05C5E"/>
    <w:multiLevelType w:val="multilevel"/>
    <w:tmpl w:val="AF88A3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365649E3"/>
    <w:multiLevelType w:val="hybridMultilevel"/>
    <w:tmpl w:val="DD243CA2"/>
    <w:lvl w:ilvl="0" w:tplc="1BF85D40">
      <w:start w:val="54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D7183C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516843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0FF367D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D668E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3A2FED"/>
    <w:multiLevelType w:val="hybridMultilevel"/>
    <w:tmpl w:val="8A2AE420"/>
    <w:lvl w:ilvl="0" w:tplc="3B7EB2C8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B5840A6"/>
    <w:multiLevelType w:val="hybridMultilevel"/>
    <w:tmpl w:val="A61ADCC8"/>
    <w:lvl w:ilvl="0" w:tplc="A11E9508">
      <w:start w:val="1"/>
      <w:numFmt w:val="bullet"/>
      <w:lvlText w:val=""/>
      <w:lvlJc w:val="left"/>
      <w:pPr>
        <w:tabs>
          <w:tab w:val="num" w:pos="340"/>
        </w:tabs>
        <w:ind w:left="340" w:hanging="227"/>
      </w:pPr>
      <w:rPr>
        <w:rFonts w:ascii="Wingdings" w:hAnsi="Wingdings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824E5"/>
    <w:multiLevelType w:val="hybridMultilevel"/>
    <w:tmpl w:val="CAD60032"/>
    <w:lvl w:ilvl="0" w:tplc="EEAA99F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09098E4">
      <w:start w:val="65"/>
      <w:numFmt w:val="decimal"/>
      <w:lvlText w:val="§ 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72A7BDB"/>
    <w:multiLevelType w:val="multilevel"/>
    <w:tmpl w:val="2BE8D93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A539C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6708210">
    <w:abstractNumId w:val="12"/>
  </w:num>
  <w:num w:numId="2" w16cid:durableId="1124930490">
    <w:abstractNumId w:val="22"/>
  </w:num>
  <w:num w:numId="3" w16cid:durableId="1976525830">
    <w:abstractNumId w:val="8"/>
  </w:num>
  <w:num w:numId="4" w16cid:durableId="1938172412">
    <w:abstractNumId w:val="3"/>
  </w:num>
  <w:num w:numId="5" w16cid:durableId="1753893965">
    <w:abstractNumId w:val="2"/>
  </w:num>
  <w:num w:numId="6" w16cid:durableId="1551263592">
    <w:abstractNumId w:val="1"/>
  </w:num>
  <w:num w:numId="7" w16cid:durableId="1268268105">
    <w:abstractNumId w:val="0"/>
  </w:num>
  <w:num w:numId="8" w16cid:durableId="1889143364">
    <w:abstractNumId w:val="9"/>
  </w:num>
  <w:num w:numId="9" w16cid:durableId="1994529125">
    <w:abstractNumId w:val="7"/>
  </w:num>
  <w:num w:numId="10" w16cid:durableId="1698002441">
    <w:abstractNumId w:val="6"/>
  </w:num>
  <w:num w:numId="11" w16cid:durableId="57749596">
    <w:abstractNumId w:val="5"/>
  </w:num>
  <w:num w:numId="12" w16cid:durableId="96995196">
    <w:abstractNumId w:val="4"/>
  </w:num>
  <w:num w:numId="13" w16cid:durableId="1431850592">
    <w:abstractNumId w:val="15"/>
  </w:num>
  <w:num w:numId="14" w16cid:durableId="1877573143">
    <w:abstractNumId w:val="19"/>
  </w:num>
  <w:num w:numId="15" w16cid:durableId="72288913">
    <w:abstractNumId w:val="18"/>
  </w:num>
  <w:num w:numId="16" w16cid:durableId="3672069">
    <w:abstractNumId w:val="16"/>
  </w:num>
  <w:num w:numId="17" w16cid:durableId="1788500563">
    <w:abstractNumId w:val="24"/>
  </w:num>
  <w:num w:numId="18" w16cid:durableId="1580401126">
    <w:abstractNumId w:val="11"/>
  </w:num>
  <w:num w:numId="19" w16cid:durableId="356393359">
    <w:abstractNumId w:val="20"/>
  </w:num>
  <w:num w:numId="20" w16cid:durableId="299463426">
    <w:abstractNumId w:val="10"/>
  </w:num>
  <w:num w:numId="21" w16cid:durableId="1559366665">
    <w:abstractNumId w:val="14"/>
  </w:num>
  <w:num w:numId="22" w16cid:durableId="1442069465">
    <w:abstractNumId w:val="22"/>
    <w:lvlOverride w:ilvl="0">
      <w:startOverride w:val="6"/>
    </w:lvlOverride>
  </w:num>
  <w:num w:numId="23" w16cid:durableId="720128406">
    <w:abstractNumId w:val="17"/>
  </w:num>
  <w:num w:numId="24" w16cid:durableId="849176633">
    <w:abstractNumId w:val="13"/>
  </w:num>
  <w:num w:numId="25" w16cid:durableId="587691634">
    <w:abstractNumId w:val="23"/>
  </w:num>
  <w:num w:numId="26" w16cid:durableId="121865985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sv-SE" w:vendorID="0" w:dllVersion="512" w:checkStyle="1"/>
  <w:activeWritingStyle w:appName="MSWord" w:lang="sv-SE" w:vendorID="22" w:dllVersion="513" w:checkStyle="1"/>
  <w:activeWritingStyle w:appName="MSWord" w:lang="sv-SE" w:vendorID="666" w:dllVersion="513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08"/>
    <w:rsid w:val="000041FE"/>
    <w:rsid w:val="00021468"/>
    <w:rsid w:val="00021A40"/>
    <w:rsid w:val="00023D1C"/>
    <w:rsid w:val="00030AE9"/>
    <w:rsid w:val="000323A0"/>
    <w:rsid w:val="000363A4"/>
    <w:rsid w:val="00050276"/>
    <w:rsid w:val="000521C9"/>
    <w:rsid w:val="00052777"/>
    <w:rsid w:val="000556FC"/>
    <w:rsid w:val="00065D86"/>
    <w:rsid w:val="000712BB"/>
    <w:rsid w:val="00072B99"/>
    <w:rsid w:val="00074665"/>
    <w:rsid w:val="00084735"/>
    <w:rsid w:val="00085213"/>
    <w:rsid w:val="00094CE0"/>
    <w:rsid w:val="000B0197"/>
    <w:rsid w:val="000B3562"/>
    <w:rsid w:val="000B6586"/>
    <w:rsid w:val="000C691B"/>
    <w:rsid w:val="000D2565"/>
    <w:rsid w:val="000D410D"/>
    <w:rsid w:val="000E5479"/>
    <w:rsid w:val="000E6845"/>
    <w:rsid w:val="000E76AD"/>
    <w:rsid w:val="000F4C11"/>
    <w:rsid w:val="000F57BE"/>
    <w:rsid w:val="000F6AA7"/>
    <w:rsid w:val="001032FF"/>
    <w:rsid w:val="0011099E"/>
    <w:rsid w:val="00113DA4"/>
    <w:rsid w:val="00117C6C"/>
    <w:rsid w:val="00123D0E"/>
    <w:rsid w:val="00126780"/>
    <w:rsid w:val="00127C94"/>
    <w:rsid w:val="001302C5"/>
    <w:rsid w:val="0013172C"/>
    <w:rsid w:val="00133092"/>
    <w:rsid w:val="00137976"/>
    <w:rsid w:val="0015518D"/>
    <w:rsid w:val="001563B3"/>
    <w:rsid w:val="00172DF1"/>
    <w:rsid w:val="0019014E"/>
    <w:rsid w:val="0019207F"/>
    <w:rsid w:val="001A2660"/>
    <w:rsid w:val="001A6155"/>
    <w:rsid w:val="001B2B12"/>
    <w:rsid w:val="001B3CD8"/>
    <w:rsid w:val="001C159D"/>
    <w:rsid w:val="001D0A2F"/>
    <w:rsid w:val="001D1A5B"/>
    <w:rsid w:val="001E14F1"/>
    <w:rsid w:val="001E7F55"/>
    <w:rsid w:val="001F5758"/>
    <w:rsid w:val="002015AB"/>
    <w:rsid w:val="00213DD9"/>
    <w:rsid w:val="00214178"/>
    <w:rsid w:val="002346D3"/>
    <w:rsid w:val="00243F9E"/>
    <w:rsid w:val="00244925"/>
    <w:rsid w:val="00254A13"/>
    <w:rsid w:val="00263ECB"/>
    <w:rsid w:val="0026412D"/>
    <w:rsid w:val="00265638"/>
    <w:rsid w:val="002802A8"/>
    <w:rsid w:val="00281301"/>
    <w:rsid w:val="0028509A"/>
    <w:rsid w:val="00291014"/>
    <w:rsid w:val="00291E45"/>
    <w:rsid w:val="00296DD4"/>
    <w:rsid w:val="002975E0"/>
    <w:rsid w:val="002A1539"/>
    <w:rsid w:val="002A79FA"/>
    <w:rsid w:val="002B51A4"/>
    <w:rsid w:val="002B673C"/>
    <w:rsid w:val="002C58A9"/>
    <w:rsid w:val="002E48AE"/>
    <w:rsid w:val="002E67C4"/>
    <w:rsid w:val="002E6988"/>
    <w:rsid w:val="002F3508"/>
    <w:rsid w:val="002F6C7D"/>
    <w:rsid w:val="003146C9"/>
    <w:rsid w:val="00322254"/>
    <w:rsid w:val="003260FE"/>
    <w:rsid w:val="003362DD"/>
    <w:rsid w:val="003373A3"/>
    <w:rsid w:val="00351F5C"/>
    <w:rsid w:val="003560B2"/>
    <w:rsid w:val="00363795"/>
    <w:rsid w:val="0036711A"/>
    <w:rsid w:val="00370160"/>
    <w:rsid w:val="00391181"/>
    <w:rsid w:val="00391296"/>
    <w:rsid w:val="003924F7"/>
    <w:rsid w:val="00395641"/>
    <w:rsid w:val="003B5979"/>
    <w:rsid w:val="003B64C2"/>
    <w:rsid w:val="003C1694"/>
    <w:rsid w:val="003C2CDB"/>
    <w:rsid w:val="003C3F0F"/>
    <w:rsid w:val="003C4D07"/>
    <w:rsid w:val="003C639E"/>
    <w:rsid w:val="003D2E72"/>
    <w:rsid w:val="003D44F6"/>
    <w:rsid w:val="003E48B1"/>
    <w:rsid w:val="003F0D22"/>
    <w:rsid w:val="00413D84"/>
    <w:rsid w:val="004150BE"/>
    <w:rsid w:val="00420D6D"/>
    <w:rsid w:val="00424FBB"/>
    <w:rsid w:val="00425AEA"/>
    <w:rsid w:val="0042794E"/>
    <w:rsid w:val="00432852"/>
    <w:rsid w:val="00454997"/>
    <w:rsid w:val="0045780A"/>
    <w:rsid w:val="00462021"/>
    <w:rsid w:val="00464887"/>
    <w:rsid w:val="00466D61"/>
    <w:rsid w:val="004777CB"/>
    <w:rsid w:val="00483DFE"/>
    <w:rsid w:val="004841A7"/>
    <w:rsid w:val="0048424C"/>
    <w:rsid w:val="004851FB"/>
    <w:rsid w:val="00494459"/>
    <w:rsid w:val="004944B6"/>
    <w:rsid w:val="00497F06"/>
    <w:rsid w:val="004B143E"/>
    <w:rsid w:val="004B2903"/>
    <w:rsid w:val="004C133C"/>
    <w:rsid w:val="004C3992"/>
    <w:rsid w:val="004D0556"/>
    <w:rsid w:val="004D51C2"/>
    <w:rsid w:val="004D6A96"/>
    <w:rsid w:val="004E67A9"/>
    <w:rsid w:val="004F5634"/>
    <w:rsid w:val="00500DB8"/>
    <w:rsid w:val="00507549"/>
    <w:rsid w:val="005105CC"/>
    <w:rsid w:val="00526378"/>
    <w:rsid w:val="0056045E"/>
    <w:rsid w:val="00566DBF"/>
    <w:rsid w:val="00573E1A"/>
    <w:rsid w:val="00580A89"/>
    <w:rsid w:val="00581382"/>
    <w:rsid w:val="00587B63"/>
    <w:rsid w:val="005A3F85"/>
    <w:rsid w:val="005B1DF4"/>
    <w:rsid w:val="005B5876"/>
    <w:rsid w:val="005C0226"/>
    <w:rsid w:val="005C223C"/>
    <w:rsid w:val="005C3BC1"/>
    <w:rsid w:val="005D2853"/>
    <w:rsid w:val="005D7033"/>
    <w:rsid w:val="005D7366"/>
    <w:rsid w:val="005F0BB3"/>
    <w:rsid w:val="005F202D"/>
    <w:rsid w:val="005F75A6"/>
    <w:rsid w:val="006250B4"/>
    <w:rsid w:val="00637F17"/>
    <w:rsid w:val="00646084"/>
    <w:rsid w:val="00646DC2"/>
    <w:rsid w:val="00655217"/>
    <w:rsid w:val="00664F85"/>
    <w:rsid w:val="00666CD9"/>
    <w:rsid w:val="0066705A"/>
    <w:rsid w:val="00667CE8"/>
    <w:rsid w:val="0067617B"/>
    <w:rsid w:val="00681A31"/>
    <w:rsid w:val="00683F16"/>
    <w:rsid w:val="006A6206"/>
    <w:rsid w:val="006A7187"/>
    <w:rsid w:val="006B38FB"/>
    <w:rsid w:val="006B488C"/>
    <w:rsid w:val="006D00DA"/>
    <w:rsid w:val="006D0184"/>
    <w:rsid w:val="006D21AF"/>
    <w:rsid w:val="006D56D9"/>
    <w:rsid w:val="006E42EC"/>
    <w:rsid w:val="006E4DA8"/>
    <w:rsid w:val="006F56C2"/>
    <w:rsid w:val="007031BB"/>
    <w:rsid w:val="00715305"/>
    <w:rsid w:val="0071557F"/>
    <w:rsid w:val="00741838"/>
    <w:rsid w:val="007425EC"/>
    <w:rsid w:val="00742AA5"/>
    <w:rsid w:val="00743965"/>
    <w:rsid w:val="00751AFA"/>
    <w:rsid w:val="00753CDF"/>
    <w:rsid w:val="00760CB5"/>
    <w:rsid w:val="00761417"/>
    <w:rsid w:val="007619B4"/>
    <w:rsid w:val="00762AD5"/>
    <w:rsid w:val="00764354"/>
    <w:rsid w:val="00766B9C"/>
    <w:rsid w:val="00786633"/>
    <w:rsid w:val="00787520"/>
    <w:rsid w:val="00791D1D"/>
    <w:rsid w:val="00791D27"/>
    <w:rsid w:val="00797724"/>
    <w:rsid w:val="00797CF4"/>
    <w:rsid w:val="007E5BA8"/>
    <w:rsid w:val="007F6231"/>
    <w:rsid w:val="008037AB"/>
    <w:rsid w:val="00810D5C"/>
    <w:rsid w:val="00811BA7"/>
    <w:rsid w:val="00830E00"/>
    <w:rsid w:val="00835C17"/>
    <w:rsid w:val="0083704D"/>
    <w:rsid w:val="00842CFC"/>
    <w:rsid w:val="00846273"/>
    <w:rsid w:val="008518F2"/>
    <w:rsid w:val="00865CF7"/>
    <w:rsid w:val="00873345"/>
    <w:rsid w:val="008904DA"/>
    <w:rsid w:val="00891511"/>
    <w:rsid w:val="00891E3D"/>
    <w:rsid w:val="00894277"/>
    <w:rsid w:val="00894389"/>
    <w:rsid w:val="008A06A2"/>
    <w:rsid w:val="008B333E"/>
    <w:rsid w:val="008C3206"/>
    <w:rsid w:val="008C3BED"/>
    <w:rsid w:val="008D0475"/>
    <w:rsid w:val="008D2A39"/>
    <w:rsid w:val="009032B9"/>
    <w:rsid w:val="0093217C"/>
    <w:rsid w:val="00940345"/>
    <w:rsid w:val="00966B24"/>
    <w:rsid w:val="0097018E"/>
    <w:rsid w:val="00984677"/>
    <w:rsid w:val="00990CB4"/>
    <w:rsid w:val="009B109B"/>
    <w:rsid w:val="009B12B9"/>
    <w:rsid w:val="009B64ED"/>
    <w:rsid w:val="009C1148"/>
    <w:rsid w:val="009C49FA"/>
    <w:rsid w:val="009D3078"/>
    <w:rsid w:val="009D3F0A"/>
    <w:rsid w:val="009D5A04"/>
    <w:rsid w:val="009E1866"/>
    <w:rsid w:val="009E78D9"/>
    <w:rsid w:val="009F7798"/>
    <w:rsid w:val="00A03CA5"/>
    <w:rsid w:val="00A06923"/>
    <w:rsid w:val="00A119B8"/>
    <w:rsid w:val="00A12900"/>
    <w:rsid w:val="00A16EBD"/>
    <w:rsid w:val="00A27C24"/>
    <w:rsid w:val="00A33440"/>
    <w:rsid w:val="00A336E5"/>
    <w:rsid w:val="00A37E0D"/>
    <w:rsid w:val="00A42EFF"/>
    <w:rsid w:val="00A506A3"/>
    <w:rsid w:val="00A55027"/>
    <w:rsid w:val="00A7065E"/>
    <w:rsid w:val="00A71E08"/>
    <w:rsid w:val="00A72DCA"/>
    <w:rsid w:val="00A73301"/>
    <w:rsid w:val="00A85A2C"/>
    <w:rsid w:val="00A96525"/>
    <w:rsid w:val="00AA1AC3"/>
    <w:rsid w:val="00AA7728"/>
    <w:rsid w:val="00AB508F"/>
    <w:rsid w:val="00AE1467"/>
    <w:rsid w:val="00AE254D"/>
    <w:rsid w:val="00AE26A0"/>
    <w:rsid w:val="00AE6B48"/>
    <w:rsid w:val="00AF4F28"/>
    <w:rsid w:val="00AF5D6F"/>
    <w:rsid w:val="00AF69B8"/>
    <w:rsid w:val="00B05953"/>
    <w:rsid w:val="00B14B73"/>
    <w:rsid w:val="00B14F4D"/>
    <w:rsid w:val="00B17471"/>
    <w:rsid w:val="00B21A0A"/>
    <w:rsid w:val="00B55A3A"/>
    <w:rsid w:val="00B71FF6"/>
    <w:rsid w:val="00B7210D"/>
    <w:rsid w:val="00B72494"/>
    <w:rsid w:val="00B85671"/>
    <w:rsid w:val="00B86C92"/>
    <w:rsid w:val="00B9472D"/>
    <w:rsid w:val="00BA6C91"/>
    <w:rsid w:val="00BA7D77"/>
    <w:rsid w:val="00BC4989"/>
    <w:rsid w:val="00BD57F6"/>
    <w:rsid w:val="00BD756D"/>
    <w:rsid w:val="00BD7C9B"/>
    <w:rsid w:val="00BF278D"/>
    <w:rsid w:val="00BF635B"/>
    <w:rsid w:val="00C006D3"/>
    <w:rsid w:val="00C0623A"/>
    <w:rsid w:val="00C15413"/>
    <w:rsid w:val="00C16363"/>
    <w:rsid w:val="00C24EDD"/>
    <w:rsid w:val="00C261F8"/>
    <w:rsid w:val="00C2690C"/>
    <w:rsid w:val="00C341AE"/>
    <w:rsid w:val="00C35BF1"/>
    <w:rsid w:val="00C36188"/>
    <w:rsid w:val="00C45761"/>
    <w:rsid w:val="00C50C15"/>
    <w:rsid w:val="00C53424"/>
    <w:rsid w:val="00C65ABE"/>
    <w:rsid w:val="00C67750"/>
    <w:rsid w:val="00C67AA8"/>
    <w:rsid w:val="00C7076A"/>
    <w:rsid w:val="00C77017"/>
    <w:rsid w:val="00C85B6C"/>
    <w:rsid w:val="00C93235"/>
    <w:rsid w:val="00CA14EF"/>
    <w:rsid w:val="00CC1F98"/>
    <w:rsid w:val="00CC63E8"/>
    <w:rsid w:val="00CC728E"/>
    <w:rsid w:val="00CC7EAD"/>
    <w:rsid w:val="00CD67DA"/>
    <w:rsid w:val="00CD7FDA"/>
    <w:rsid w:val="00CF395A"/>
    <w:rsid w:val="00CF4500"/>
    <w:rsid w:val="00CF65FB"/>
    <w:rsid w:val="00CF719E"/>
    <w:rsid w:val="00D128E7"/>
    <w:rsid w:val="00D15821"/>
    <w:rsid w:val="00D162A4"/>
    <w:rsid w:val="00D2060B"/>
    <w:rsid w:val="00D20894"/>
    <w:rsid w:val="00D271D3"/>
    <w:rsid w:val="00D31B93"/>
    <w:rsid w:val="00D33BB8"/>
    <w:rsid w:val="00D35A1E"/>
    <w:rsid w:val="00D41C7C"/>
    <w:rsid w:val="00D53F26"/>
    <w:rsid w:val="00D61CB8"/>
    <w:rsid w:val="00D65877"/>
    <w:rsid w:val="00D6617F"/>
    <w:rsid w:val="00D8300B"/>
    <w:rsid w:val="00D83E2E"/>
    <w:rsid w:val="00D850F7"/>
    <w:rsid w:val="00D9638B"/>
    <w:rsid w:val="00DA6F9C"/>
    <w:rsid w:val="00DA77CC"/>
    <w:rsid w:val="00DC1F95"/>
    <w:rsid w:val="00DC3D52"/>
    <w:rsid w:val="00DC3E92"/>
    <w:rsid w:val="00DC43A5"/>
    <w:rsid w:val="00DC4BAF"/>
    <w:rsid w:val="00DD26D0"/>
    <w:rsid w:val="00DD4315"/>
    <w:rsid w:val="00DD528F"/>
    <w:rsid w:val="00DD6098"/>
    <w:rsid w:val="00DE5A96"/>
    <w:rsid w:val="00DE6923"/>
    <w:rsid w:val="00E02C2E"/>
    <w:rsid w:val="00E1088F"/>
    <w:rsid w:val="00E15A38"/>
    <w:rsid w:val="00E17401"/>
    <w:rsid w:val="00E21D1E"/>
    <w:rsid w:val="00E26099"/>
    <w:rsid w:val="00E31E3B"/>
    <w:rsid w:val="00E529FD"/>
    <w:rsid w:val="00E5336C"/>
    <w:rsid w:val="00E53793"/>
    <w:rsid w:val="00E54174"/>
    <w:rsid w:val="00E55374"/>
    <w:rsid w:val="00E6626D"/>
    <w:rsid w:val="00E66D59"/>
    <w:rsid w:val="00E67A8E"/>
    <w:rsid w:val="00E73C7F"/>
    <w:rsid w:val="00E82D02"/>
    <w:rsid w:val="00E94C12"/>
    <w:rsid w:val="00E978D9"/>
    <w:rsid w:val="00EA2065"/>
    <w:rsid w:val="00EA7569"/>
    <w:rsid w:val="00EB1812"/>
    <w:rsid w:val="00EB4E4D"/>
    <w:rsid w:val="00ED59BE"/>
    <w:rsid w:val="00EE139F"/>
    <w:rsid w:val="00EE253B"/>
    <w:rsid w:val="00EE25A1"/>
    <w:rsid w:val="00EE71E2"/>
    <w:rsid w:val="00F20532"/>
    <w:rsid w:val="00F24334"/>
    <w:rsid w:val="00F3792B"/>
    <w:rsid w:val="00F53BA3"/>
    <w:rsid w:val="00F65E48"/>
    <w:rsid w:val="00F82BCC"/>
    <w:rsid w:val="00F86697"/>
    <w:rsid w:val="00FA04D0"/>
    <w:rsid w:val="00FA0F6F"/>
    <w:rsid w:val="00FA163E"/>
    <w:rsid w:val="00FA5146"/>
    <w:rsid w:val="00FB27B9"/>
    <w:rsid w:val="00FC2E5C"/>
    <w:rsid w:val="00FD3ADE"/>
    <w:rsid w:val="00FD47CB"/>
    <w:rsid w:val="00FE3BE5"/>
    <w:rsid w:val="00FE5E36"/>
    <w:rsid w:val="00FF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3EA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7401"/>
    <w:rPr>
      <w:sz w:val="24"/>
      <w:lang w:val="sv-SE" w:eastAsia="sv-SE"/>
    </w:rPr>
  </w:style>
  <w:style w:type="paragraph" w:styleId="Heading1">
    <w:name w:val="heading 1"/>
    <w:basedOn w:val="Normal"/>
    <w:next w:val="Normal"/>
    <w:qFormat/>
    <w:rsid w:val="00D35A1E"/>
    <w:pPr>
      <w:keepNext/>
      <w:spacing w:after="12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C261F8"/>
    <w:pPr>
      <w:keepNext/>
      <w:spacing w:after="120"/>
      <w:outlineLvl w:val="1"/>
    </w:pPr>
    <w:rPr>
      <w:rFonts w:ascii="Arial" w:hAnsi="Arial" w:cs="Arial"/>
      <w:b/>
      <w:iCs/>
      <w:sz w:val="28"/>
      <w:szCs w:val="28"/>
      <w:lang w:val="en-GB"/>
    </w:rPr>
  </w:style>
  <w:style w:type="paragraph" w:styleId="Heading3">
    <w:name w:val="heading 3"/>
    <w:basedOn w:val="Normal"/>
    <w:next w:val="Normal"/>
    <w:qFormat/>
    <w:rsid w:val="005D7366"/>
    <w:pPr>
      <w:keepNext/>
      <w:spacing w:after="120"/>
      <w:outlineLvl w:val="2"/>
    </w:pPr>
    <w:rPr>
      <w:rFonts w:ascii="Arial" w:hAnsi="Arial" w:cs="Arial"/>
      <w:b/>
      <w:bCs/>
      <w:color w:val="000000"/>
      <w:sz w:val="20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paragraph" w:styleId="Header">
    <w:name w:val="header"/>
    <w:basedOn w:val="Normal"/>
    <w:link w:val="HeaderChar"/>
    <w:uiPriority w:val="99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character" w:styleId="Hyperlink">
    <w:name w:val="Hyperlink"/>
    <w:rPr>
      <w:rFonts w:ascii="Verdana" w:hAnsi="Verdana" w:hint="default"/>
      <w:color w:val="000066"/>
      <w:u w:val="single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table" w:styleId="TableGrid">
    <w:name w:val="Table Grid"/>
    <w:basedOn w:val="TableNormal"/>
    <w:rsid w:val="00424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296DD4"/>
    <w:rPr>
      <w:rFonts w:ascii="Arial" w:hAnsi="Arial" w:cs="Arial"/>
      <w:sz w:val="22"/>
      <w:lang w:val="en-US" w:eastAsia="en-US"/>
    </w:rPr>
  </w:style>
  <w:style w:type="paragraph" w:styleId="BodyText">
    <w:name w:val="Body Text"/>
    <w:basedOn w:val="Normal"/>
    <w:rsid w:val="00E978D9"/>
    <w:pPr>
      <w:spacing w:after="120"/>
    </w:pPr>
  </w:style>
  <w:style w:type="character" w:customStyle="1" w:styleId="tlid-translationtranslation">
    <w:name w:val="tlid-translation translation"/>
    <w:basedOn w:val="DefaultParagraphFont"/>
    <w:rsid w:val="00507549"/>
  </w:style>
  <w:style w:type="character" w:customStyle="1" w:styleId="FooterChar">
    <w:name w:val="Footer Char"/>
    <w:link w:val="Footer"/>
    <w:uiPriority w:val="99"/>
    <w:rsid w:val="00254A13"/>
    <w:rPr>
      <w:spacing w:val="80"/>
      <w:sz w:val="24"/>
      <w:lang w:val="sv-SE" w:eastAsia="sv-SE"/>
    </w:rPr>
  </w:style>
  <w:style w:type="character" w:styleId="UnresolvedMention">
    <w:name w:val="Unresolved Mention"/>
    <w:uiPriority w:val="99"/>
    <w:semiHidden/>
    <w:unhideWhenUsed/>
    <w:rsid w:val="00E66D59"/>
    <w:rPr>
      <w:color w:val="605E5C"/>
      <w:shd w:val="clear" w:color="auto" w:fill="E1DFDD"/>
    </w:rPr>
  </w:style>
  <w:style w:type="character" w:styleId="FollowedHyperlink">
    <w:name w:val="FollowedHyperlink"/>
    <w:rsid w:val="00ED59BE"/>
    <w:rPr>
      <w:color w:val="954F72"/>
      <w:u w:val="single"/>
    </w:rPr>
  </w:style>
  <w:style w:type="character" w:customStyle="1" w:styleId="HeaderChar">
    <w:name w:val="Header Char"/>
    <w:link w:val="Header"/>
    <w:uiPriority w:val="99"/>
    <w:rsid w:val="00A33440"/>
    <w:rPr>
      <w:spacing w:val="80"/>
      <w:sz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1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90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984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04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781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PF application form 2026-2027(1).dotx</Template>
  <TotalTime>82</TotalTime>
  <Pages>2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Dokumentmall M-ås RK 2010 - 2011</vt:lpstr>
      <vt:lpstr>Dokumentmall M-ås RK 2010 - 2011</vt:lpstr>
    </vt:vector>
  </TitlesOfParts>
  <Company>C-son Consult</Company>
  <LinksUpToDate>false</LinksUpToDate>
  <CharactersWithSpaces>2029</CharactersWithSpaces>
  <SharedDoc>false</SharedDoc>
  <HLinks>
    <vt:vector size="24" baseType="variant">
      <vt:variant>
        <vt:i4>5701753</vt:i4>
      </vt:variant>
      <vt:variant>
        <vt:i4>21</vt:i4>
      </vt:variant>
      <vt:variant>
        <vt:i4>0</vt:i4>
      </vt:variant>
      <vt:variant>
        <vt:i4>5</vt:i4>
      </vt:variant>
      <vt:variant>
        <vt:lpwstr>mailto:rumar.c-son@hogsby.net</vt:lpwstr>
      </vt:variant>
      <vt:variant>
        <vt:lpwstr/>
      </vt:variant>
      <vt:variant>
        <vt:i4>1179758</vt:i4>
      </vt:variant>
      <vt:variant>
        <vt:i4>18</vt:i4>
      </vt:variant>
      <vt:variant>
        <vt:i4>0</vt:i4>
      </vt:variant>
      <vt:variant>
        <vt:i4>5</vt:i4>
      </vt:variant>
      <vt:variant>
        <vt:lpwstr>mailto:juris.jakobsons@gmail.com</vt:lpwstr>
      </vt:variant>
      <vt:variant>
        <vt:lpwstr/>
      </vt:variant>
      <vt:variant>
        <vt:i4>5701753</vt:i4>
      </vt:variant>
      <vt:variant>
        <vt:i4>9</vt:i4>
      </vt:variant>
      <vt:variant>
        <vt:i4>0</vt:i4>
      </vt:variant>
      <vt:variant>
        <vt:i4>5</vt:i4>
      </vt:variant>
      <vt:variant>
        <vt:lpwstr>mailto:rumar.c-son@hogsby.net</vt:lpwstr>
      </vt:variant>
      <vt:variant>
        <vt:lpwstr/>
      </vt:variant>
      <vt:variant>
        <vt:i4>1179758</vt:i4>
      </vt:variant>
      <vt:variant>
        <vt:i4>6</vt:i4>
      </vt:variant>
      <vt:variant>
        <vt:i4>0</vt:i4>
      </vt:variant>
      <vt:variant>
        <vt:i4>5</vt:i4>
      </vt:variant>
      <vt:variant>
        <vt:lpwstr>mailto:juris.jakobsons@gmail.com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Dokumentmall M-ås RK 2010 - 2011</dc:title>
  <dc:subject/>
  <dc:creator>Juris Jakobsons</dc:creator>
  <cp:keywords/>
  <dc:description/>
  <cp:lastModifiedBy>Juris Jakobsons</cp:lastModifiedBy>
  <cp:revision>1</cp:revision>
  <cp:lastPrinted>2011-09-08T07:57:00Z</cp:lastPrinted>
  <dcterms:created xsi:type="dcterms:W3CDTF">2026-07-16T16:27:00Z</dcterms:created>
  <dcterms:modified xsi:type="dcterms:W3CDTF">2026-07-16T17:50:00Z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883220337</vt:i4>
  </property>
  <property fmtid="{D5CDD505-2E9C-101B-9397-08002B2CF9AE}" pid="3" name="_EmailSubject">
    <vt:lpwstr>mall</vt:lpwstr>
  </property>
  <property fmtid="{D5CDD505-2E9C-101B-9397-08002B2CF9AE}" pid="4" name="_PreviousAdHocReviewCycleID">
    <vt:i4>-224434816</vt:i4>
  </property>
  <property fmtid="{D5CDD505-2E9C-101B-9397-08002B2CF9AE}" pid="5" name="_ReviewingToolsShownOnce">
    <vt:lpwstr/>
  </property>
  <property fmtid="{D5CDD505-2E9C-101B-9397-08002B2CF9AE}" pid="6" name="Grupp">
    <vt:lpwstr>M-ås RK</vt:lpwstr>
  </property>
  <property fmtid="{D5CDD505-2E9C-101B-9397-08002B2CF9AE}" pid="7" name="Disposition">
    <vt:lpwstr>ny</vt:lpwstr>
  </property>
  <property fmtid="{D5CDD505-2E9C-101B-9397-08002B2CF9AE}" pid="8" name="Dokumentnummer">
    <vt:i4>777</vt:i4>
  </property>
</Properties>
</file>