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CDACA4" w14:textId="77777777" w:rsidR="00424FBB" w:rsidRPr="00085213" w:rsidRDefault="00E1088F" w:rsidP="00AF04FF">
      <w:pPr>
        <w:pStyle w:val="Heading1"/>
        <w:rPr>
          <w:rFonts w:ascii="Times New Roman" w:hAnsi="Times New Roman" w:cs="Times New Roman"/>
          <w:lang w:val="en-GB"/>
        </w:rPr>
      </w:pPr>
      <w:r w:rsidRPr="00085213">
        <w:rPr>
          <w:rFonts w:ascii="Times New Roman" w:hAnsi="Times New Roman" w:cs="Times New Roman"/>
          <w:lang w:val="en-GB"/>
        </w:rPr>
        <w:t>Project Fund</w:t>
      </w:r>
      <w:r w:rsidR="00DD528F" w:rsidRPr="00085213">
        <w:rPr>
          <w:rFonts w:ascii="Times New Roman" w:hAnsi="Times New Roman" w:cs="Times New Roman"/>
          <w:lang w:val="en-GB"/>
        </w:rPr>
        <w:t xml:space="preserve"> </w:t>
      </w:r>
      <w:r w:rsidR="002D5255">
        <w:rPr>
          <w:rFonts w:ascii="Times New Roman" w:hAnsi="Times New Roman" w:cs="Times New Roman"/>
          <w:lang w:val="en-GB"/>
        </w:rPr>
        <w:t xml:space="preserve">grant </w:t>
      </w:r>
      <w:r w:rsidR="00680D1E">
        <w:rPr>
          <w:rFonts w:ascii="Times New Roman" w:hAnsi="Times New Roman" w:cs="Times New Roman"/>
          <w:lang w:val="en-GB"/>
        </w:rPr>
        <w:t>report</w:t>
      </w:r>
      <w:r w:rsidR="001D0A2F" w:rsidRPr="00085213">
        <w:rPr>
          <w:rFonts w:ascii="Times New Roman" w:hAnsi="Times New Roman" w:cs="Times New Roman"/>
          <w:lang w:val="en-GB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3"/>
        <w:gridCol w:w="1440"/>
      </w:tblGrid>
      <w:tr w:rsidR="006250B4" w:rsidRPr="00085213" w14:paraId="3C828089" w14:textId="77777777" w:rsidTr="00395641"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4FB7A" w14:textId="77777777" w:rsidR="006250B4" w:rsidRPr="00085213" w:rsidRDefault="006250B4" w:rsidP="00AF04FF">
            <w:pPr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Rotary year 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</w:tcPr>
          <w:p w14:paraId="5A104060" w14:textId="65EA8BE9" w:rsidR="006250B4" w:rsidRPr="00085213" w:rsidRDefault="006250B4" w:rsidP="00AF04FF">
            <w:pPr>
              <w:tabs>
                <w:tab w:val="left" w:pos="3420"/>
              </w:tabs>
              <w:spacing w:before="60" w:after="60"/>
              <w:rPr>
                <w:color w:val="0000FF"/>
                <w:lang w:val="en-GB"/>
              </w:rPr>
            </w:pPr>
            <w:r w:rsidRPr="00085213">
              <w:rPr>
                <w:color w:val="0000FF"/>
                <w:lang w:val="en-GB"/>
              </w:rPr>
              <w:t>202</w:t>
            </w:r>
            <w:r w:rsidR="00B73BF2">
              <w:rPr>
                <w:color w:val="0000FF"/>
                <w:lang w:val="en-GB"/>
              </w:rPr>
              <w:t>6</w:t>
            </w:r>
            <w:r w:rsidRPr="00085213">
              <w:rPr>
                <w:color w:val="0000FF"/>
                <w:lang w:val="en-GB"/>
              </w:rPr>
              <w:t xml:space="preserve"> – 202</w:t>
            </w:r>
            <w:r w:rsidR="00B73BF2">
              <w:rPr>
                <w:color w:val="0000FF"/>
                <w:lang w:val="en-GB"/>
              </w:rPr>
              <w:t>7</w:t>
            </w:r>
            <w:r w:rsidRPr="00085213">
              <w:rPr>
                <w:color w:val="0000FF"/>
                <w:lang w:val="en-GB"/>
              </w:rPr>
              <w:t xml:space="preserve"> </w:t>
            </w:r>
          </w:p>
        </w:tc>
      </w:tr>
    </w:tbl>
    <w:p w14:paraId="7589E38E" w14:textId="77777777" w:rsidR="00424FBB" w:rsidRPr="0093217C" w:rsidRDefault="00424FBB" w:rsidP="00AF04FF">
      <w:pPr>
        <w:tabs>
          <w:tab w:val="left" w:pos="3420"/>
        </w:tabs>
        <w:rPr>
          <w:color w:val="002060"/>
          <w:sz w:val="16"/>
          <w:szCs w:val="16"/>
          <w:lang w:val="en-GB"/>
        </w:rPr>
      </w:pPr>
    </w:p>
    <w:tbl>
      <w:tblPr>
        <w:tblW w:w="8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6770"/>
      </w:tblGrid>
      <w:tr w:rsidR="00C7076A" w:rsidRPr="00085213" w14:paraId="7374A8EB" w14:textId="77777777" w:rsidTr="00395641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BABFB" w14:textId="77777777" w:rsidR="00C7076A" w:rsidRPr="00085213" w:rsidRDefault="00C7076A" w:rsidP="00AF04FF">
            <w:pPr>
              <w:tabs>
                <w:tab w:val="left" w:pos="3420"/>
              </w:tabs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>Rotary club</w:t>
            </w:r>
            <w:r w:rsidR="00E978D9" w:rsidRPr="00085213">
              <w:rPr>
                <w:sz w:val="20"/>
                <w:lang w:val="en-GB"/>
              </w:rPr>
              <w:t xml:space="preserve"> (-s)</w:t>
            </w:r>
            <w:r w:rsidRPr="00085213">
              <w:rPr>
                <w:sz w:val="20"/>
                <w:lang w:val="en-GB"/>
              </w:rPr>
              <w:t xml:space="preserve">: 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319D83" w14:textId="77777777" w:rsidR="00C7076A" w:rsidRPr="00085213" w:rsidRDefault="00C7076A" w:rsidP="00AF04FF">
            <w:pPr>
              <w:tabs>
                <w:tab w:val="left" w:pos="3420"/>
              </w:tabs>
              <w:spacing w:before="120"/>
              <w:rPr>
                <w:color w:val="0000FF"/>
                <w:lang w:val="en-GB"/>
              </w:rPr>
            </w:pPr>
          </w:p>
        </w:tc>
      </w:tr>
      <w:tr w:rsidR="00C7076A" w:rsidRPr="00085213" w14:paraId="10500827" w14:textId="77777777" w:rsidTr="00395641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122CD" w14:textId="77777777" w:rsidR="00C7076A" w:rsidRPr="00085213" w:rsidRDefault="001E14F1" w:rsidP="00AF04FF">
            <w:pPr>
              <w:tabs>
                <w:tab w:val="left" w:pos="3420"/>
              </w:tabs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Project title: </w:t>
            </w:r>
          </w:p>
        </w:tc>
        <w:tc>
          <w:tcPr>
            <w:tcW w:w="67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20EDD0" w14:textId="77777777" w:rsidR="00D61CB8" w:rsidRPr="00085213" w:rsidRDefault="00D61CB8" w:rsidP="00AF04FF">
            <w:pPr>
              <w:tabs>
                <w:tab w:val="left" w:pos="3420"/>
              </w:tabs>
              <w:spacing w:before="120"/>
              <w:rPr>
                <w:color w:val="0000FF"/>
                <w:lang w:val="en-GB"/>
              </w:rPr>
            </w:pPr>
          </w:p>
        </w:tc>
      </w:tr>
    </w:tbl>
    <w:p w14:paraId="69556D7F" w14:textId="77777777" w:rsidR="00FE3BE5" w:rsidRPr="00085213" w:rsidRDefault="00FE3BE5" w:rsidP="00AF04FF">
      <w:pPr>
        <w:tabs>
          <w:tab w:val="left" w:pos="3420"/>
        </w:tabs>
        <w:rPr>
          <w:lang w:val="en-GB"/>
        </w:rPr>
      </w:pPr>
    </w:p>
    <w:p w14:paraId="0D569D39" w14:textId="77777777" w:rsidR="00265638" w:rsidRPr="00085213" w:rsidRDefault="00265638" w:rsidP="00AF04FF">
      <w:pPr>
        <w:pStyle w:val="Heading2"/>
        <w:rPr>
          <w:rFonts w:ascii="Times New Roman" w:hAnsi="Times New Roman" w:cs="Times New Roman"/>
        </w:rPr>
      </w:pPr>
      <w:r w:rsidRPr="00085213">
        <w:rPr>
          <w:rFonts w:ascii="Times New Roman" w:hAnsi="Times New Roman" w:cs="Times New Roman"/>
        </w:rPr>
        <w:t xml:space="preserve">Project description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00"/>
      </w:tblGrid>
      <w:tr w:rsidR="00E67A8E" w:rsidRPr="00B73BF2" w14:paraId="25BEB533" w14:textId="77777777" w:rsidTr="006C3B1D">
        <w:tc>
          <w:tcPr>
            <w:tcW w:w="8600" w:type="dxa"/>
            <w:shd w:val="clear" w:color="auto" w:fill="E6E6E6"/>
          </w:tcPr>
          <w:p w14:paraId="4EDA3F64" w14:textId="77777777" w:rsidR="00E67A8E" w:rsidRPr="00085213" w:rsidRDefault="006A6206" w:rsidP="006C3B1D">
            <w:pPr>
              <w:keepNext/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>Please d</w:t>
            </w:r>
            <w:r w:rsidR="00786633" w:rsidRPr="00085213">
              <w:rPr>
                <w:sz w:val="20"/>
                <w:lang w:val="en-GB"/>
              </w:rPr>
              <w:t>escribe the project</w:t>
            </w:r>
            <w:r w:rsidR="00786633" w:rsidRPr="00F00036">
              <w:rPr>
                <w:sz w:val="20"/>
                <w:lang w:val="en-GB"/>
              </w:rPr>
              <w:t xml:space="preserve">. </w:t>
            </w:r>
            <w:r w:rsidR="00E94C12" w:rsidRPr="00F00036">
              <w:rPr>
                <w:sz w:val="20"/>
                <w:lang w:val="en-GB"/>
              </w:rPr>
              <w:t>(</w:t>
            </w:r>
            <w:r w:rsidR="00213DD9" w:rsidRPr="00F00036">
              <w:rPr>
                <w:sz w:val="20"/>
                <w:lang w:val="en-GB"/>
              </w:rPr>
              <w:t xml:space="preserve">What </w:t>
            </w:r>
            <w:r w:rsidR="00FE7996" w:rsidRPr="00F00036">
              <w:rPr>
                <w:sz w:val="20"/>
                <w:lang w:val="en-GB"/>
              </w:rPr>
              <w:t>was</w:t>
            </w:r>
            <w:r w:rsidRPr="00F00036">
              <w:rPr>
                <w:sz w:val="20"/>
                <w:lang w:val="en-GB"/>
              </w:rPr>
              <w:t xml:space="preserve"> </w:t>
            </w:r>
            <w:r w:rsidR="00786633" w:rsidRPr="00F00036">
              <w:rPr>
                <w:sz w:val="20"/>
                <w:lang w:val="en-GB"/>
              </w:rPr>
              <w:t xml:space="preserve">done, </w:t>
            </w:r>
            <w:r w:rsidR="00F00036" w:rsidRPr="00F00036">
              <w:rPr>
                <w:sz w:val="20"/>
                <w:lang w:val="en-GB"/>
              </w:rPr>
              <w:t xml:space="preserve">when and </w:t>
            </w:r>
            <w:r w:rsidR="00786633" w:rsidRPr="00F00036">
              <w:rPr>
                <w:sz w:val="20"/>
                <w:lang w:val="en-GB"/>
              </w:rPr>
              <w:t xml:space="preserve">where </w:t>
            </w:r>
            <w:r w:rsidR="00FE7996" w:rsidRPr="00F00036">
              <w:rPr>
                <w:sz w:val="20"/>
                <w:lang w:val="en-GB"/>
              </w:rPr>
              <w:t>the</w:t>
            </w:r>
            <w:r w:rsidRPr="00F00036">
              <w:rPr>
                <w:sz w:val="20"/>
                <w:lang w:val="en-GB"/>
              </w:rPr>
              <w:t xml:space="preserve"> </w:t>
            </w:r>
            <w:r w:rsidR="00786633" w:rsidRPr="00F00036">
              <w:rPr>
                <w:sz w:val="20"/>
                <w:lang w:val="en-GB"/>
              </w:rPr>
              <w:t>project activities t</w:t>
            </w:r>
            <w:r w:rsidR="00FE7996" w:rsidRPr="00F00036">
              <w:rPr>
                <w:sz w:val="20"/>
                <w:lang w:val="en-GB"/>
              </w:rPr>
              <w:t>oo</w:t>
            </w:r>
            <w:r w:rsidR="00786633" w:rsidRPr="00F00036">
              <w:rPr>
                <w:sz w:val="20"/>
                <w:lang w:val="en-GB"/>
              </w:rPr>
              <w:t>k place</w:t>
            </w:r>
            <w:r w:rsidR="00E94C12" w:rsidRPr="00F00036">
              <w:rPr>
                <w:sz w:val="20"/>
                <w:lang w:val="en-GB"/>
              </w:rPr>
              <w:t>, etc.</w:t>
            </w:r>
            <w:r w:rsidR="00786633" w:rsidRPr="00F00036">
              <w:rPr>
                <w:sz w:val="20"/>
                <w:lang w:val="en-GB"/>
              </w:rPr>
              <w:t>?</w:t>
            </w:r>
            <w:r w:rsidR="00E94C12" w:rsidRPr="00F00036">
              <w:rPr>
                <w:sz w:val="20"/>
                <w:lang w:val="en-GB"/>
              </w:rPr>
              <w:t>)</w:t>
            </w:r>
            <w:r w:rsidR="00786633" w:rsidRPr="00085213">
              <w:rPr>
                <w:sz w:val="18"/>
                <w:szCs w:val="18"/>
                <w:lang w:val="en-GB"/>
              </w:rPr>
              <w:t xml:space="preserve"> </w:t>
            </w:r>
          </w:p>
        </w:tc>
      </w:tr>
      <w:tr w:rsidR="00E67A8E" w:rsidRPr="00B73BF2" w14:paraId="70C9C26E" w14:textId="77777777" w:rsidTr="006C3B1D">
        <w:tc>
          <w:tcPr>
            <w:tcW w:w="8600" w:type="dxa"/>
            <w:tcBorders>
              <w:bottom w:val="single" w:sz="4" w:space="0" w:color="auto"/>
            </w:tcBorders>
          </w:tcPr>
          <w:p w14:paraId="203A1F26" w14:textId="77777777" w:rsidR="00E67A8E" w:rsidRPr="00085213" w:rsidRDefault="00E67A8E" w:rsidP="006C3B1D">
            <w:pPr>
              <w:tabs>
                <w:tab w:val="left" w:pos="3420"/>
              </w:tabs>
              <w:spacing w:before="60" w:after="60"/>
              <w:rPr>
                <w:color w:val="0000FF"/>
                <w:lang w:val="en-GB"/>
              </w:rPr>
            </w:pPr>
          </w:p>
        </w:tc>
      </w:tr>
      <w:tr w:rsidR="00296DD4" w:rsidRPr="00B73BF2" w14:paraId="111D3153" w14:textId="77777777" w:rsidTr="006C3B1D">
        <w:tc>
          <w:tcPr>
            <w:tcW w:w="8600" w:type="dxa"/>
            <w:shd w:val="clear" w:color="auto" w:fill="E6E6E6"/>
          </w:tcPr>
          <w:p w14:paraId="0734D6B2" w14:textId="77777777" w:rsidR="00296DD4" w:rsidRPr="00085213" w:rsidRDefault="00006A78" w:rsidP="006C3B1D">
            <w:pPr>
              <w:keepNext/>
              <w:spacing w:before="60" w:after="60"/>
              <w:rPr>
                <w:sz w:val="20"/>
                <w:lang w:val="en-GB"/>
              </w:rPr>
            </w:pPr>
            <w:r w:rsidRPr="00006A78">
              <w:rPr>
                <w:sz w:val="20"/>
                <w:lang w:val="en-GB"/>
              </w:rPr>
              <w:t>Who were the beneficiaries, how were they impacted by this project?</w:t>
            </w:r>
            <w:r w:rsidR="003560B2" w:rsidRPr="00085213">
              <w:rPr>
                <w:sz w:val="20"/>
                <w:lang w:val="en-GB"/>
              </w:rPr>
              <w:t xml:space="preserve"> </w:t>
            </w:r>
          </w:p>
        </w:tc>
      </w:tr>
      <w:tr w:rsidR="00AB508F" w:rsidRPr="00B73BF2" w14:paraId="3C37AF26" w14:textId="77777777" w:rsidTr="006C3B1D">
        <w:tc>
          <w:tcPr>
            <w:tcW w:w="8600" w:type="dxa"/>
            <w:tcBorders>
              <w:bottom w:val="single" w:sz="4" w:space="0" w:color="auto"/>
            </w:tcBorders>
          </w:tcPr>
          <w:p w14:paraId="27F9FBA5" w14:textId="77777777" w:rsidR="00AB508F" w:rsidRPr="00085213" w:rsidRDefault="00AB508F" w:rsidP="006C3B1D">
            <w:pPr>
              <w:spacing w:before="60" w:after="60"/>
              <w:rPr>
                <w:color w:val="0000FF"/>
                <w:lang w:val="en-GB"/>
              </w:rPr>
            </w:pPr>
          </w:p>
        </w:tc>
      </w:tr>
      <w:tr w:rsidR="00133092" w:rsidRPr="00B73BF2" w14:paraId="2791C48E" w14:textId="77777777" w:rsidTr="006C3B1D">
        <w:tc>
          <w:tcPr>
            <w:tcW w:w="8600" w:type="dxa"/>
            <w:tcBorders>
              <w:bottom w:val="single" w:sz="4" w:space="0" w:color="auto"/>
            </w:tcBorders>
            <w:shd w:val="clear" w:color="auto" w:fill="E6E6E6"/>
          </w:tcPr>
          <w:p w14:paraId="3F472636" w14:textId="77777777" w:rsidR="00133092" w:rsidRPr="00085213" w:rsidRDefault="00B05953" w:rsidP="006C3B1D">
            <w:pPr>
              <w:keepNext/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>What are the expected long-term community impacts of the project?</w:t>
            </w:r>
          </w:p>
        </w:tc>
      </w:tr>
      <w:tr w:rsidR="00B05953" w:rsidRPr="00B73BF2" w14:paraId="6D9C614D" w14:textId="77777777" w:rsidTr="006C3B1D">
        <w:tc>
          <w:tcPr>
            <w:tcW w:w="8600" w:type="dxa"/>
            <w:tcBorders>
              <w:bottom w:val="single" w:sz="4" w:space="0" w:color="auto"/>
            </w:tcBorders>
          </w:tcPr>
          <w:p w14:paraId="1E2E3462" w14:textId="77777777" w:rsidR="00B05953" w:rsidRPr="00085213" w:rsidRDefault="00B05953" w:rsidP="006C3B1D">
            <w:pPr>
              <w:spacing w:before="60" w:after="60"/>
              <w:rPr>
                <w:color w:val="0000FF"/>
                <w:lang w:val="en-GB"/>
              </w:rPr>
            </w:pPr>
          </w:p>
        </w:tc>
      </w:tr>
      <w:tr w:rsidR="00B05953" w:rsidRPr="00B73BF2" w14:paraId="7632E54E" w14:textId="77777777" w:rsidTr="006C3B1D">
        <w:tc>
          <w:tcPr>
            <w:tcW w:w="8600" w:type="dxa"/>
            <w:shd w:val="clear" w:color="auto" w:fill="E6E6E6"/>
          </w:tcPr>
          <w:p w14:paraId="234DAEAD" w14:textId="77777777" w:rsidR="00B05953" w:rsidRPr="00085213" w:rsidRDefault="009300E4" w:rsidP="006C3B1D">
            <w:pPr>
              <w:keepNext/>
              <w:spacing w:before="60" w:after="60"/>
              <w:rPr>
                <w:sz w:val="20"/>
                <w:lang w:val="en-GB"/>
              </w:rPr>
            </w:pPr>
            <w:r w:rsidRPr="009300E4">
              <w:rPr>
                <w:sz w:val="20"/>
                <w:lang w:val="en-GB"/>
              </w:rPr>
              <w:t xml:space="preserve">If a cooperating organization was involved, what was its role? </w:t>
            </w:r>
            <w:r w:rsidR="00B05953" w:rsidRPr="00085213">
              <w:rPr>
                <w:sz w:val="20"/>
                <w:lang w:val="en-GB"/>
              </w:rPr>
              <w:t xml:space="preserve"> </w:t>
            </w:r>
          </w:p>
        </w:tc>
      </w:tr>
      <w:tr w:rsidR="00B05953" w:rsidRPr="00B73BF2" w14:paraId="59E9D553" w14:textId="77777777" w:rsidTr="006C3B1D">
        <w:tc>
          <w:tcPr>
            <w:tcW w:w="8600" w:type="dxa"/>
          </w:tcPr>
          <w:p w14:paraId="1993E5F6" w14:textId="77777777" w:rsidR="00B05953" w:rsidRPr="00085213" w:rsidRDefault="00B05953" w:rsidP="006C3B1D">
            <w:pPr>
              <w:spacing w:before="60" w:after="60"/>
              <w:rPr>
                <w:color w:val="0000FF"/>
                <w:lang w:val="en-GB"/>
              </w:rPr>
            </w:pPr>
          </w:p>
        </w:tc>
      </w:tr>
      <w:tr w:rsidR="00B05953" w:rsidRPr="00B73BF2" w14:paraId="75B8399C" w14:textId="77777777" w:rsidTr="006C3B1D">
        <w:tc>
          <w:tcPr>
            <w:tcW w:w="8600" w:type="dxa"/>
            <w:tcBorders>
              <w:bottom w:val="single" w:sz="4" w:space="0" w:color="auto"/>
            </w:tcBorders>
            <w:shd w:val="clear" w:color="auto" w:fill="E6E6E6"/>
          </w:tcPr>
          <w:p w14:paraId="7AA9AB83" w14:textId="77777777" w:rsidR="002815F4" w:rsidRPr="002815F4" w:rsidRDefault="002815F4" w:rsidP="006C3B1D">
            <w:pPr>
              <w:keepNext/>
              <w:spacing w:before="60" w:after="60"/>
              <w:rPr>
                <w:color w:val="000000"/>
                <w:sz w:val="20"/>
                <w:lang w:val="en-GB"/>
              </w:rPr>
            </w:pPr>
            <w:r w:rsidRPr="002815F4">
              <w:rPr>
                <w:color w:val="000000"/>
                <w:sz w:val="20"/>
                <w:lang w:val="en-GB"/>
              </w:rPr>
              <w:t xml:space="preserve">What actions have been taken to make the project publicly known? (Newspapers, radio, TV, social media, website, etc.) </w:t>
            </w:r>
          </w:p>
          <w:p w14:paraId="5A25C30A" w14:textId="77777777" w:rsidR="00B05953" w:rsidRPr="00085213" w:rsidRDefault="002815F4" w:rsidP="006C3B1D">
            <w:pPr>
              <w:keepNext/>
              <w:spacing w:before="60" w:after="60"/>
              <w:rPr>
                <w:color w:val="000000"/>
                <w:sz w:val="20"/>
                <w:lang w:val="en-GB"/>
              </w:rPr>
            </w:pPr>
            <w:r w:rsidRPr="002815F4">
              <w:rPr>
                <w:color w:val="000000"/>
                <w:sz w:val="20"/>
                <w:lang w:val="en-GB"/>
              </w:rPr>
              <w:t>Please attach pictures</w:t>
            </w:r>
            <w:r w:rsidR="008638E4">
              <w:rPr>
                <w:color w:val="000000"/>
                <w:sz w:val="20"/>
                <w:lang w:val="en-GB"/>
              </w:rPr>
              <w:t xml:space="preserve"> and </w:t>
            </w:r>
            <w:r w:rsidRPr="002815F4">
              <w:rPr>
                <w:color w:val="000000"/>
                <w:sz w:val="20"/>
                <w:lang w:val="en-GB"/>
              </w:rPr>
              <w:t>add links to websites, social media, etc.</w:t>
            </w:r>
          </w:p>
        </w:tc>
      </w:tr>
      <w:tr w:rsidR="00B05953" w:rsidRPr="00B73BF2" w14:paraId="5411678A" w14:textId="77777777" w:rsidTr="006C3B1D">
        <w:tc>
          <w:tcPr>
            <w:tcW w:w="8600" w:type="dxa"/>
          </w:tcPr>
          <w:p w14:paraId="378713DA" w14:textId="77777777" w:rsidR="00B05953" w:rsidRPr="00085213" w:rsidRDefault="00B05953" w:rsidP="006C3B1D">
            <w:pPr>
              <w:spacing w:before="60" w:after="60"/>
              <w:rPr>
                <w:color w:val="0000FF"/>
                <w:lang w:val="en-GB"/>
              </w:rPr>
            </w:pPr>
          </w:p>
        </w:tc>
      </w:tr>
    </w:tbl>
    <w:p w14:paraId="3ABDEEB4" w14:textId="77777777" w:rsidR="00265638" w:rsidRPr="00085213" w:rsidRDefault="00265638" w:rsidP="006C3B1D">
      <w:pPr>
        <w:widowControl w:val="0"/>
        <w:tabs>
          <w:tab w:val="left" w:pos="3420"/>
        </w:tabs>
        <w:rPr>
          <w:lang w:val="en-GB"/>
        </w:rPr>
      </w:pPr>
    </w:p>
    <w:p w14:paraId="237B3381" w14:textId="77777777" w:rsidR="00C35BF1" w:rsidRPr="00085213" w:rsidRDefault="003B7110" w:rsidP="006C3B1D">
      <w:pPr>
        <w:pStyle w:val="Heading2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Financial report</w:t>
      </w:r>
      <w:r w:rsidR="00391181" w:rsidRPr="00085213">
        <w:rPr>
          <w:rFonts w:ascii="Times New Roman" w:hAnsi="Times New Roman" w:cs="Times New Roman"/>
        </w:rPr>
        <w:t xml:space="preserve"> </w:t>
      </w:r>
    </w:p>
    <w:p w14:paraId="4873939C" w14:textId="77777777" w:rsidR="00391181" w:rsidRPr="00085213" w:rsidRDefault="008A27A8" w:rsidP="006C3B1D">
      <w:pPr>
        <w:pStyle w:val="Heading3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Financing</w:t>
      </w:r>
      <w:r w:rsidR="00F20532" w:rsidRPr="00085213">
        <w:rPr>
          <w:rFonts w:ascii="Times New Roman" w:hAnsi="Times New Roman" w:cs="Times New Roman"/>
        </w:rPr>
        <w:t xml:space="preserve"> </w:t>
      </w:r>
      <w:r w:rsidR="00FF3250">
        <w:rPr>
          <w:rFonts w:ascii="Times New Roman" w:hAnsi="Times New Roman" w:cs="Times New Roman"/>
        </w:rPr>
        <w:t xml:space="preserve">in SEK or EUR </w:t>
      </w:r>
      <w:r w:rsidR="00F20532" w:rsidRPr="00085213">
        <w:rPr>
          <w:rFonts w:ascii="Times New Roman" w:hAnsi="Times New Roman" w:cs="Times New Roman"/>
          <w:sz w:val="18"/>
          <w:szCs w:val="18"/>
        </w:rPr>
        <w:t>(p</w:t>
      </w:r>
      <w:r w:rsidR="00391181" w:rsidRPr="00085213">
        <w:rPr>
          <w:rFonts w:ascii="Times New Roman" w:hAnsi="Times New Roman" w:cs="Times New Roman"/>
          <w:sz w:val="18"/>
          <w:szCs w:val="18"/>
        </w:rPr>
        <w:t>lease specify, and insert lines as needed</w:t>
      </w:r>
      <w:r w:rsidR="00F20532" w:rsidRPr="00085213">
        <w:rPr>
          <w:rFonts w:ascii="Times New Roman" w:hAnsi="Times New Roman" w:cs="Times New Roman"/>
          <w:sz w:val="18"/>
          <w:szCs w:val="18"/>
        </w:rPr>
        <w:t>)</w:t>
      </w:r>
      <w:r w:rsidR="00F20532" w:rsidRPr="00085213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8"/>
        <w:gridCol w:w="1260"/>
        <w:gridCol w:w="1292"/>
      </w:tblGrid>
      <w:tr w:rsidR="00391181" w:rsidRPr="00085213" w14:paraId="7D8849C1" w14:textId="77777777" w:rsidTr="006C3B1D">
        <w:trPr>
          <w:cantSplit/>
        </w:trPr>
        <w:tc>
          <w:tcPr>
            <w:tcW w:w="6048" w:type="dxa"/>
            <w:shd w:val="clear" w:color="auto" w:fill="E6E6E6"/>
          </w:tcPr>
          <w:p w14:paraId="14F2A6E9" w14:textId="77777777" w:rsidR="00391181" w:rsidRPr="00085213" w:rsidRDefault="008A27A8" w:rsidP="006C3B1D">
            <w:pPr>
              <w:keepNext/>
              <w:widowControl w:val="0"/>
              <w:tabs>
                <w:tab w:val="left" w:pos="3420"/>
              </w:tabs>
              <w:spacing w:before="60" w:after="60"/>
              <w:rPr>
                <w:b/>
                <w:bCs/>
                <w:sz w:val="20"/>
                <w:lang w:val="en-GB"/>
              </w:rPr>
            </w:pPr>
            <w:r>
              <w:rPr>
                <w:b/>
                <w:bCs/>
                <w:sz w:val="20"/>
                <w:lang w:val="en-GB"/>
              </w:rPr>
              <w:t>Sources of project funding</w:t>
            </w:r>
            <w:r w:rsidR="00391181" w:rsidRPr="00085213">
              <w:rPr>
                <w:b/>
                <w:bCs/>
                <w:sz w:val="20"/>
                <w:lang w:val="en-GB"/>
              </w:rPr>
              <w:t xml:space="preserve"> </w:t>
            </w:r>
          </w:p>
        </w:tc>
        <w:tc>
          <w:tcPr>
            <w:tcW w:w="1260" w:type="dxa"/>
            <w:shd w:val="clear" w:color="auto" w:fill="E6E6E6"/>
          </w:tcPr>
          <w:p w14:paraId="3BF9E6F3" w14:textId="77777777" w:rsidR="00391181" w:rsidRPr="00085213" w:rsidRDefault="00391181" w:rsidP="006C3B1D">
            <w:pPr>
              <w:keepNext/>
              <w:widowControl w:val="0"/>
              <w:tabs>
                <w:tab w:val="left" w:pos="3420"/>
              </w:tabs>
              <w:spacing w:before="60" w:after="60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 xml:space="preserve">Currency </w:t>
            </w:r>
          </w:p>
        </w:tc>
        <w:tc>
          <w:tcPr>
            <w:tcW w:w="1292" w:type="dxa"/>
            <w:shd w:val="clear" w:color="auto" w:fill="E6E6E6"/>
          </w:tcPr>
          <w:p w14:paraId="7D1DDBDB" w14:textId="77777777" w:rsidR="00391181" w:rsidRPr="00085213" w:rsidRDefault="00391181" w:rsidP="006C3B1D">
            <w:pPr>
              <w:keepNext/>
              <w:widowControl w:val="0"/>
              <w:tabs>
                <w:tab w:val="left" w:pos="3420"/>
              </w:tabs>
              <w:spacing w:before="60" w:after="60"/>
              <w:jc w:val="right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 xml:space="preserve">Amount </w:t>
            </w:r>
          </w:p>
        </w:tc>
      </w:tr>
      <w:tr w:rsidR="00391181" w:rsidRPr="00085213" w14:paraId="38E0C661" w14:textId="77777777" w:rsidTr="006C3B1D">
        <w:trPr>
          <w:cantSplit/>
        </w:trPr>
        <w:tc>
          <w:tcPr>
            <w:tcW w:w="6048" w:type="dxa"/>
          </w:tcPr>
          <w:p w14:paraId="70827236" w14:textId="77777777" w:rsidR="00391181" w:rsidRPr="00085213" w:rsidRDefault="00F22624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Project Fund grant</w:t>
            </w:r>
          </w:p>
        </w:tc>
        <w:tc>
          <w:tcPr>
            <w:tcW w:w="1260" w:type="dxa"/>
          </w:tcPr>
          <w:p w14:paraId="5764809F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92" w:type="dxa"/>
          </w:tcPr>
          <w:p w14:paraId="45A7291B" w14:textId="77777777" w:rsidR="00391181" w:rsidRPr="00085213" w:rsidRDefault="00391181" w:rsidP="00C17155">
            <w:pPr>
              <w:widowControl w:val="0"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en-GB"/>
              </w:rPr>
            </w:pPr>
          </w:p>
        </w:tc>
      </w:tr>
      <w:tr w:rsidR="00391181" w:rsidRPr="00085213" w14:paraId="3F529630" w14:textId="77777777" w:rsidTr="006C3B1D">
        <w:trPr>
          <w:cantSplit/>
        </w:trPr>
        <w:tc>
          <w:tcPr>
            <w:tcW w:w="6048" w:type="dxa"/>
          </w:tcPr>
          <w:p w14:paraId="22273B5A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60" w:type="dxa"/>
          </w:tcPr>
          <w:p w14:paraId="561CA371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92" w:type="dxa"/>
          </w:tcPr>
          <w:p w14:paraId="23B70549" w14:textId="77777777" w:rsidR="00391181" w:rsidRPr="00085213" w:rsidRDefault="00391181" w:rsidP="00C17155">
            <w:pPr>
              <w:widowControl w:val="0"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en-GB"/>
              </w:rPr>
            </w:pPr>
          </w:p>
        </w:tc>
      </w:tr>
      <w:tr w:rsidR="00391181" w:rsidRPr="00085213" w14:paraId="7F6D1C58" w14:textId="77777777" w:rsidTr="006C3B1D">
        <w:trPr>
          <w:cantSplit/>
        </w:trPr>
        <w:tc>
          <w:tcPr>
            <w:tcW w:w="6048" w:type="dxa"/>
          </w:tcPr>
          <w:p w14:paraId="5E589304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60" w:type="dxa"/>
          </w:tcPr>
          <w:p w14:paraId="070CE9A8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92" w:type="dxa"/>
          </w:tcPr>
          <w:p w14:paraId="156C8669" w14:textId="77777777" w:rsidR="00391181" w:rsidRPr="00085213" w:rsidRDefault="00391181" w:rsidP="00C17155">
            <w:pPr>
              <w:widowControl w:val="0"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en-GB"/>
              </w:rPr>
            </w:pPr>
          </w:p>
        </w:tc>
      </w:tr>
      <w:tr w:rsidR="00391181" w:rsidRPr="00085213" w14:paraId="784C931F" w14:textId="77777777" w:rsidTr="006C3B1D">
        <w:trPr>
          <w:cantSplit/>
        </w:trPr>
        <w:tc>
          <w:tcPr>
            <w:tcW w:w="6048" w:type="dxa"/>
          </w:tcPr>
          <w:p w14:paraId="17E550A3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60" w:type="dxa"/>
          </w:tcPr>
          <w:p w14:paraId="535329A5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92" w:type="dxa"/>
          </w:tcPr>
          <w:p w14:paraId="38719421" w14:textId="77777777" w:rsidR="00391181" w:rsidRPr="00085213" w:rsidRDefault="00391181" w:rsidP="00C17155">
            <w:pPr>
              <w:widowControl w:val="0"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en-GB"/>
              </w:rPr>
            </w:pPr>
          </w:p>
        </w:tc>
      </w:tr>
      <w:tr w:rsidR="00391181" w:rsidRPr="00085213" w14:paraId="6965DECA" w14:textId="77777777" w:rsidTr="006C3B1D">
        <w:trPr>
          <w:cantSplit/>
        </w:trPr>
        <w:tc>
          <w:tcPr>
            <w:tcW w:w="6048" w:type="dxa"/>
          </w:tcPr>
          <w:p w14:paraId="2CB50400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60" w:type="dxa"/>
          </w:tcPr>
          <w:p w14:paraId="376731AB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92" w:type="dxa"/>
          </w:tcPr>
          <w:p w14:paraId="0CE93368" w14:textId="77777777" w:rsidR="00391181" w:rsidRPr="00085213" w:rsidRDefault="00391181" w:rsidP="00C17155">
            <w:pPr>
              <w:widowControl w:val="0"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en-GB"/>
              </w:rPr>
            </w:pPr>
          </w:p>
        </w:tc>
      </w:tr>
      <w:tr w:rsidR="00391181" w:rsidRPr="00085213" w14:paraId="02611852" w14:textId="77777777" w:rsidTr="006C3B1D">
        <w:trPr>
          <w:cantSplit/>
        </w:trPr>
        <w:tc>
          <w:tcPr>
            <w:tcW w:w="6048" w:type="dxa"/>
          </w:tcPr>
          <w:p w14:paraId="0420EC90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jc w:val="right"/>
              <w:rPr>
                <w:b/>
                <w:bCs/>
                <w:color w:val="000000"/>
                <w:sz w:val="20"/>
                <w:lang w:val="en-GB"/>
              </w:rPr>
            </w:pPr>
            <w:r w:rsidRPr="00085213">
              <w:rPr>
                <w:b/>
                <w:bCs/>
                <w:color w:val="000000"/>
                <w:sz w:val="20"/>
                <w:lang w:val="en-GB"/>
              </w:rPr>
              <w:t xml:space="preserve">Total project </w:t>
            </w:r>
            <w:r w:rsidR="00F37D3B">
              <w:rPr>
                <w:b/>
                <w:bCs/>
                <w:color w:val="000000"/>
                <w:sz w:val="20"/>
                <w:lang w:val="en-GB"/>
              </w:rPr>
              <w:t>income</w:t>
            </w:r>
            <w:r w:rsidRPr="00085213">
              <w:rPr>
                <w:b/>
                <w:bCs/>
                <w:color w:val="000000"/>
                <w:sz w:val="20"/>
                <w:lang w:val="en-GB"/>
              </w:rPr>
              <w:t xml:space="preserve">: </w:t>
            </w:r>
          </w:p>
        </w:tc>
        <w:tc>
          <w:tcPr>
            <w:tcW w:w="1260" w:type="dxa"/>
          </w:tcPr>
          <w:p w14:paraId="7E20097B" w14:textId="77777777" w:rsidR="00391181" w:rsidRPr="00085213" w:rsidRDefault="00391181" w:rsidP="00C17155">
            <w:pPr>
              <w:widowControl w:val="0"/>
              <w:tabs>
                <w:tab w:val="left" w:pos="3420"/>
              </w:tabs>
              <w:spacing w:before="60" w:after="60"/>
              <w:rPr>
                <w:b/>
                <w:bCs/>
                <w:lang w:val="en-GB"/>
              </w:rPr>
            </w:pPr>
          </w:p>
        </w:tc>
        <w:tc>
          <w:tcPr>
            <w:tcW w:w="1292" w:type="dxa"/>
          </w:tcPr>
          <w:p w14:paraId="2E18A43A" w14:textId="77777777" w:rsidR="00391181" w:rsidRPr="00085213" w:rsidRDefault="00391181" w:rsidP="00C17155">
            <w:pPr>
              <w:widowControl w:val="0"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b/>
                <w:bCs/>
                <w:color w:val="0000FF"/>
                <w:lang w:val="en-GB"/>
              </w:rPr>
            </w:pPr>
          </w:p>
        </w:tc>
      </w:tr>
    </w:tbl>
    <w:p w14:paraId="61EEADB2" w14:textId="77777777" w:rsidR="00391181" w:rsidRPr="00085213" w:rsidRDefault="00391181" w:rsidP="006C3B1D">
      <w:pPr>
        <w:widowControl w:val="0"/>
        <w:tabs>
          <w:tab w:val="left" w:pos="3420"/>
        </w:tabs>
        <w:rPr>
          <w:lang w:val="en-GB"/>
        </w:rPr>
      </w:pPr>
    </w:p>
    <w:p w14:paraId="1C8A7071" w14:textId="77777777" w:rsidR="00EB4E4D" w:rsidRPr="00085213" w:rsidRDefault="00D13300" w:rsidP="006C3B1D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Expenditures</w:t>
      </w:r>
      <w:r w:rsidR="00C77017" w:rsidRPr="00085213">
        <w:rPr>
          <w:rFonts w:ascii="Times New Roman" w:hAnsi="Times New Roman" w:cs="Times New Roman"/>
        </w:rPr>
        <w:t xml:space="preserve"> </w:t>
      </w:r>
      <w:r w:rsidR="00FF3250">
        <w:rPr>
          <w:rFonts w:ascii="Times New Roman" w:hAnsi="Times New Roman" w:cs="Times New Roman"/>
        </w:rPr>
        <w:t xml:space="preserve">in SEK or EUR </w:t>
      </w:r>
      <w:r w:rsidR="00123D0E" w:rsidRPr="00085213">
        <w:rPr>
          <w:rFonts w:ascii="Times New Roman" w:hAnsi="Times New Roman" w:cs="Times New Roman"/>
          <w:sz w:val="18"/>
          <w:szCs w:val="18"/>
        </w:rPr>
        <w:t>(please specify, and insert lines as needed)</w:t>
      </w:r>
      <w:r w:rsidR="00123D0E" w:rsidRPr="00085213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48"/>
        <w:gridCol w:w="1260"/>
        <w:gridCol w:w="1292"/>
      </w:tblGrid>
      <w:tr w:rsidR="00B21A0A" w:rsidRPr="00085213" w14:paraId="30DB7DA8" w14:textId="77777777" w:rsidTr="00395641">
        <w:trPr>
          <w:cantSplit/>
        </w:trPr>
        <w:tc>
          <w:tcPr>
            <w:tcW w:w="6048" w:type="dxa"/>
            <w:shd w:val="clear" w:color="auto" w:fill="E6E6E6"/>
          </w:tcPr>
          <w:p w14:paraId="06086350" w14:textId="77777777" w:rsidR="00B21A0A" w:rsidRPr="00085213" w:rsidRDefault="005329C3" w:rsidP="006C3B1D">
            <w:pPr>
              <w:keepNext/>
              <w:tabs>
                <w:tab w:val="left" w:pos="3420"/>
                <w:tab w:val="right" w:pos="5620"/>
              </w:tabs>
              <w:spacing w:before="60" w:after="60"/>
              <w:rPr>
                <w:b/>
                <w:bCs/>
                <w:sz w:val="20"/>
                <w:lang w:val="en-GB"/>
              </w:rPr>
            </w:pPr>
            <w:r>
              <w:rPr>
                <w:b/>
                <w:bCs/>
                <w:sz w:val="20"/>
                <w:lang w:val="en-GB"/>
              </w:rPr>
              <w:t>Expense items</w:t>
            </w:r>
            <w:r w:rsidR="005D2853" w:rsidRPr="00085213">
              <w:rPr>
                <w:b/>
                <w:bCs/>
                <w:sz w:val="20"/>
                <w:lang w:val="en-GB"/>
              </w:rPr>
              <w:t xml:space="preserve"> </w:t>
            </w:r>
          </w:p>
        </w:tc>
        <w:tc>
          <w:tcPr>
            <w:tcW w:w="1260" w:type="dxa"/>
            <w:shd w:val="clear" w:color="auto" w:fill="E6E6E6"/>
          </w:tcPr>
          <w:p w14:paraId="0AD6B9C0" w14:textId="77777777" w:rsidR="00B21A0A" w:rsidRPr="00085213" w:rsidRDefault="00B21A0A" w:rsidP="006C3B1D">
            <w:pPr>
              <w:keepNext/>
              <w:tabs>
                <w:tab w:val="left" w:pos="3420"/>
              </w:tabs>
              <w:spacing w:before="60" w:after="60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>Currency</w:t>
            </w:r>
          </w:p>
        </w:tc>
        <w:tc>
          <w:tcPr>
            <w:tcW w:w="1292" w:type="dxa"/>
            <w:shd w:val="clear" w:color="auto" w:fill="E6E6E6"/>
          </w:tcPr>
          <w:p w14:paraId="6AA0AB60" w14:textId="77777777" w:rsidR="00B21A0A" w:rsidRPr="00085213" w:rsidRDefault="009D3078" w:rsidP="006C3B1D">
            <w:pPr>
              <w:keepNext/>
              <w:tabs>
                <w:tab w:val="left" w:pos="3420"/>
              </w:tabs>
              <w:spacing w:before="60" w:after="60"/>
              <w:jc w:val="right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 xml:space="preserve">Amount </w:t>
            </w:r>
          </w:p>
        </w:tc>
      </w:tr>
      <w:tr w:rsidR="00762AD5" w:rsidRPr="00085213" w14:paraId="7A53A9FE" w14:textId="77777777" w:rsidTr="00395641">
        <w:trPr>
          <w:cantSplit/>
        </w:trPr>
        <w:tc>
          <w:tcPr>
            <w:tcW w:w="6048" w:type="dxa"/>
          </w:tcPr>
          <w:p w14:paraId="6F707291" w14:textId="77777777" w:rsidR="00762AD5" w:rsidRPr="00085213" w:rsidRDefault="00762AD5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60" w:type="dxa"/>
          </w:tcPr>
          <w:p w14:paraId="47E80B07" w14:textId="77777777" w:rsidR="00762AD5" w:rsidRPr="00085213" w:rsidRDefault="00762AD5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92" w:type="dxa"/>
          </w:tcPr>
          <w:p w14:paraId="2BFBEA2E" w14:textId="77777777" w:rsidR="00762AD5" w:rsidRPr="00085213" w:rsidRDefault="00762AD5" w:rsidP="00C17155">
            <w:pPr>
              <w:widowControl w:val="0"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en-GB"/>
              </w:rPr>
            </w:pPr>
          </w:p>
        </w:tc>
      </w:tr>
      <w:tr w:rsidR="006B488C" w:rsidRPr="00085213" w14:paraId="64794C94" w14:textId="77777777" w:rsidTr="00395641">
        <w:trPr>
          <w:cantSplit/>
        </w:trPr>
        <w:tc>
          <w:tcPr>
            <w:tcW w:w="6048" w:type="dxa"/>
          </w:tcPr>
          <w:p w14:paraId="76AD79D2" w14:textId="77777777" w:rsidR="006B488C" w:rsidRPr="00085213" w:rsidRDefault="006B488C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60" w:type="dxa"/>
          </w:tcPr>
          <w:p w14:paraId="78275390" w14:textId="77777777" w:rsidR="006B488C" w:rsidRPr="00085213" w:rsidRDefault="006B488C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92" w:type="dxa"/>
          </w:tcPr>
          <w:p w14:paraId="17BDB945" w14:textId="77777777" w:rsidR="006B488C" w:rsidRPr="00085213" w:rsidRDefault="006B488C" w:rsidP="00C17155">
            <w:pPr>
              <w:widowControl w:val="0"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en-GB"/>
              </w:rPr>
            </w:pPr>
          </w:p>
        </w:tc>
      </w:tr>
      <w:tr w:rsidR="006B488C" w:rsidRPr="00085213" w14:paraId="30147E63" w14:textId="77777777" w:rsidTr="00395641">
        <w:trPr>
          <w:cantSplit/>
        </w:trPr>
        <w:tc>
          <w:tcPr>
            <w:tcW w:w="6048" w:type="dxa"/>
          </w:tcPr>
          <w:p w14:paraId="1C7BB2AB" w14:textId="77777777" w:rsidR="006B488C" w:rsidRPr="00085213" w:rsidRDefault="006B488C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60" w:type="dxa"/>
          </w:tcPr>
          <w:p w14:paraId="508208FC" w14:textId="77777777" w:rsidR="006B488C" w:rsidRPr="00085213" w:rsidRDefault="006B488C" w:rsidP="00C17155">
            <w:pPr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1292" w:type="dxa"/>
          </w:tcPr>
          <w:p w14:paraId="279F9499" w14:textId="77777777" w:rsidR="006B488C" w:rsidRPr="00085213" w:rsidRDefault="006B488C" w:rsidP="00C17155">
            <w:pPr>
              <w:widowControl w:val="0"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en-GB"/>
              </w:rPr>
            </w:pPr>
          </w:p>
        </w:tc>
      </w:tr>
      <w:tr w:rsidR="006B488C" w:rsidRPr="00085213" w14:paraId="676033D0" w14:textId="77777777" w:rsidTr="00395641">
        <w:trPr>
          <w:cantSplit/>
        </w:trPr>
        <w:tc>
          <w:tcPr>
            <w:tcW w:w="6048" w:type="dxa"/>
          </w:tcPr>
          <w:p w14:paraId="1D415669" w14:textId="77777777" w:rsidR="006B488C" w:rsidRPr="00085213" w:rsidRDefault="006B488C" w:rsidP="00C17155">
            <w:pPr>
              <w:widowControl w:val="0"/>
              <w:tabs>
                <w:tab w:val="left" w:pos="3420"/>
              </w:tabs>
              <w:spacing w:before="60" w:after="60"/>
              <w:jc w:val="right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 xml:space="preserve">Total project </w:t>
            </w:r>
            <w:r w:rsidR="007E5BA8" w:rsidRPr="00085213">
              <w:rPr>
                <w:b/>
                <w:bCs/>
                <w:sz w:val="20"/>
                <w:lang w:val="en-GB"/>
              </w:rPr>
              <w:t>funding</w:t>
            </w:r>
            <w:r w:rsidRPr="00085213">
              <w:rPr>
                <w:b/>
                <w:bCs/>
                <w:sz w:val="20"/>
                <w:lang w:val="en-GB"/>
              </w:rPr>
              <w:t xml:space="preserve">: </w:t>
            </w:r>
          </w:p>
        </w:tc>
        <w:tc>
          <w:tcPr>
            <w:tcW w:w="1260" w:type="dxa"/>
          </w:tcPr>
          <w:p w14:paraId="6E9CC7B1" w14:textId="77777777" w:rsidR="006B488C" w:rsidRPr="00085213" w:rsidRDefault="006B488C" w:rsidP="00C17155">
            <w:pPr>
              <w:widowControl w:val="0"/>
              <w:tabs>
                <w:tab w:val="left" w:pos="3420"/>
              </w:tabs>
              <w:spacing w:before="60" w:after="60"/>
              <w:rPr>
                <w:b/>
                <w:bCs/>
                <w:lang w:val="en-GB"/>
              </w:rPr>
            </w:pPr>
          </w:p>
        </w:tc>
        <w:tc>
          <w:tcPr>
            <w:tcW w:w="1292" w:type="dxa"/>
          </w:tcPr>
          <w:p w14:paraId="0FA5D16E" w14:textId="77777777" w:rsidR="006B488C" w:rsidRPr="00085213" w:rsidRDefault="006B488C" w:rsidP="00C17155">
            <w:pPr>
              <w:widowControl w:val="0"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b/>
                <w:bCs/>
                <w:color w:val="0000FF"/>
                <w:lang w:val="en-GB"/>
              </w:rPr>
            </w:pPr>
          </w:p>
        </w:tc>
      </w:tr>
    </w:tbl>
    <w:p w14:paraId="70B09E02" w14:textId="77777777" w:rsidR="00BA6C91" w:rsidRPr="00085213" w:rsidRDefault="00BA6C91" w:rsidP="00AF04FF">
      <w:pPr>
        <w:keepNext/>
        <w:keepLines/>
        <w:spacing w:after="120"/>
        <w:rPr>
          <w:sz w:val="20"/>
          <w:lang w:val="en-GB"/>
        </w:rPr>
      </w:pPr>
    </w:p>
    <w:p w14:paraId="42AA9EB3" w14:textId="77777777" w:rsidR="00263ECB" w:rsidRPr="00085213" w:rsidRDefault="00363795" w:rsidP="006C3B1D">
      <w:pPr>
        <w:pStyle w:val="Heading2"/>
        <w:keepLines/>
        <w:widowControl w:val="0"/>
        <w:rPr>
          <w:rFonts w:ascii="Times New Roman" w:hAnsi="Times New Roman" w:cs="Times New Roman"/>
        </w:rPr>
      </w:pPr>
      <w:r w:rsidRPr="00085213">
        <w:rPr>
          <w:rFonts w:ascii="Times New Roman" w:hAnsi="Times New Roman" w:cs="Times New Roman"/>
        </w:rPr>
        <w:t>Certifying signature</w:t>
      </w:r>
      <w:r w:rsidR="00BF278D">
        <w:rPr>
          <w:rFonts w:ascii="Times New Roman" w:hAnsi="Times New Roman" w:cs="Times New Roman"/>
        </w:rPr>
        <w:t>s</w:t>
      </w:r>
      <w:r w:rsidRPr="00085213">
        <w:rPr>
          <w:rFonts w:ascii="Times New Roman" w:hAnsi="Times New Roman" w:cs="Times New Roman"/>
        </w:rPr>
        <w:t xml:space="preserve"> </w:t>
      </w:r>
    </w:p>
    <w:p w14:paraId="26970921" w14:textId="161F460A" w:rsidR="005104E0" w:rsidRDefault="005104E0" w:rsidP="006C3B1D">
      <w:pPr>
        <w:keepNext/>
        <w:keepLines/>
        <w:widowControl w:val="0"/>
        <w:tabs>
          <w:tab w:val="left" w:pos="3420"/>
        </w:tabs>
        <w:rPr>
          <w:color w:val="000000"/>
          <w:sz w:val="20"/>
          <w:lang w:val="en-GB"/>
        </w:rPr>
      </w:pPr>
      <w:r w:rsidRPr="005104E0">
        <w:rPr>
          <w:color w:val="000000"/>
          <w:sz w:val="20"/>
          <w:lang w:val="en-GB"/>
        </w:rPr>
        <w:t xml:space="preserve">By signing this report, </w:t>
      </w:r>
      <w:r>
        <w:rPr>
          <w:color w:val="000000"/>
          <w:sz w:val="20"/>
          <w:lang w:val="en-GB"/>
        </w:rPr>
        <w:t>we</w:t>
      </w:r>
      <w:r w:rsidRPr="005104E0">
        <w:rPr>
          <w:color w:val="000000"/>
          <w:sz w:val="20"/>
          <w:lang w:val="en-GB"/>
        </w:rPr>
        <w:t xml:space="preserve"> confirm that to the best of </w:t>
      </w:r>
      <w:r w:rsidR="002F6C53">
        <w:rPr>
          <w:color w:val="000000"/>
          <w:sz w:val="20"/>
          <w:lang w:val="en-GB"/>
        </w:rPr>
        <w:t>our</w:t>
      </w:r>
      <w:r w:rsidRPr="005104E0">
        <w:rPr>
          <w:color w:val="000000"/>
          <w:sz w:val="20"/>
          <w:lang w:val="en-GB"/>
        </w:rPr>
        <w:t xml:space="preserve"> knowledge these Project Fund means were spent only for eligible items in accordance with the </w:t>
      </w:r>
      <w:r w:rsidR="002F6C53" w:rsidRPr="002F6C53">
        <w:rPr>
          <w:b/>
          <w:bCs/>
          <w:color w:val="000000"/>
          <w:sz w:val="20"/>
          <w:lang w:val="en-GB"/>
        </w:rPr>
        <w:t xml:space="preserve">Statutes of </w:t>
      </w:r>
      <w:r w:rsidR="002F6C53" w:rsidRPr="00AF04FF">
        <w:rPr>
          <w:b/>
          <w:bCs/>
          <w:color w:val="000000"/>
          <w:sz w:val="20"/>
          <w:lang w:val="en-GB"/>
        </w:rPr>
        <w:t xml:space="preserve">the </w:t>
      </w:r>
      <w:r w:rsidR="00AF04FF" w:rsidRPr="00AF04FF">
        <w:rPr>
          <w:b/>
          <w:bCs/>
          <w:sz w:val="20"/>
          <w:lang w:val="en-US"/>
        </w:rPr>
        <w:t>Project Fund of Rotary District 2405</w:t>
      </w:r>
      <w:r w:rsidRPr="005104E0">
        <w:rPr>
          <w:color w:val="000000"/>
          <w:sz w:val="20"/>
          <w:lang w:val="en-GB"/>
        </w:rPr>
        <w:t xml:space="preserve">, and that </w:t>
      </w:r>
      <w:r w:rsidR="00AF04FF" w:rsidRPr="005104E0">
        <w:rPr>
          <w:color w:val="000000"/>
          <w:sz w:val="20"/>
          <w:lang w:val="en-GB"/>
        </w:rPr>
        <w:t>all</w:t>
      </w:r>
      <w:r w:rsidRPr="005104E0">
        <w:rPr>
          <w:color w:val="000000"/>
          <w:sz w:val="20"/>
          <w:lang w:val="en-GB"/>
        </w:rPr>
        <w:t xml:space="preserve"> the information contained herein is true and accurate.</w:t>
      </w:r>
    </w:p>
    <w:p w14:paraId="0B45F123" w14:textId="77777777" w:rsidR="000F57BE" w:rsidRPr="00085213" w:rsidRDefault="000F57BE" w:rsidP="006C3B1D">
      <w:pPr>
        <w:keepNext/>
        <w:keepLines/>
        <w:widowControl w:val="0"/>
        <w:tabs>
          <w:tab w:val="left" w:pos="3420"/>
        </w:tabs>
        <w:rPr>
          <w:sz w:val="20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616"/>
        <w:gridCol w:w="3616"/>
      </w:tblGrid>
      <w:tr w:rsidR="00A72DCA" w:rsidRPr="00085213" w14:paraId="76097AB0" w14:textId="77777777" w:rsidTr="00395641">
        <w:trPr>
          <w:cantSplit/>
        </w:trPr>
        <w:tc>
          <w:tcPr>
            <w:tcW w:w="1368" w:type="dxa"/>
            <w:vAlign w:val="center"/>
          </w:tcPr>
          <w:p w14:paraId="15407D65" w14:textId="77777777" w:rsidR="00A72DCA" w:rsidRPr="00085213" w:rsidRDefault="00A72DCA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Date: </w:t>
            </w:r>
          </w:p>
        </w:tc>
        <w:tc>
          <w:tcPr>
            <w:tcW w:w="3616" w:type="dxa"/>
            <w:vAlign w:val="center"/>
          </w:tcPr>
          <w:p w14:paraId="66174F93" w14:textId="77777777" w:rsidR="00A72DCA" w:rsidRPr="00085213" w:rsidRDefault="00A72DCA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3616" w:type="dxa"/>
            <w:vAlign w:val="center"/>
          </w:tcPr>
          <w:p w14:paraId="2754A9F9" w14:textId="77777777" w:rsidR="00A72DCA" w:rsidRPr="00085213" w:rsidRDefault="00A72DCA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</w:tr>
      <w:tr w:rsidR="00A72DCA" w:rsidRPr="00085213" w14:paraId="55C8EF2A" w14:textId="77777777" w:rsidTr="00395641">
        <w:trPr>
          <w:cantSplit/>
          <w:trHeight w:val="817"/>
        </w:trPr>
        <w:tc>
          <w:tcPr>
            <w:tcW w:w="1368" w:type="dxa"/>
            <w:vAlign w:val="center"/>
          </w:tcPr>
          <w:p w14:paraId="64B4ABD8" w14:textId="77777777" w:rsidR="00A72DCA" w:rsidRPr="00085213" w:rsidRDefault="00A72DCA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Signature: </w:t>
            </w:r>
          </w:p>
        </w:tc>
        <w:tc>
          <w:tcPr>
            <w:tcW w:w="3616" w:type="dxa"/>
            <w:vAlign w:val="center"/>
          </w:tcPr>
          <w:p w14:paraId="02316BB1" w14:textId="77777777" w:rsidR="00A72DCA" w:rsidRPr="00085213" w:rsidRDefault="00A72DCA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</w:p>
        </w:tc>
        <w:tc>
          <w:tcPr>
            <w:tcW w:w="3616" w:type="dxa"/>
            <w:vAlign w:val="center"/>
          </w:tcPr>
          <w:p w14:paraId="3CFD2032" w14:textId="77777777" w:rsidR="00A72DCA" w:rsidRPr="00085213" w:rsidRDefault="00A72DCA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</w:p>
        </w:tc>
      </w:tr>
      <w:tr w:rsidR="00A72DCA" w:rsidRPr="00085213" w14:paraId="0430173A" w14:textId="77777777" w:rsidTr="00395641">
        <w:trPr>
          <w:cantSplit/>
        </w:trPr>
        <w:tc>
          <w:tcPr>
            <w:tcW w:w="1368" w:type="dxa"/>
            <w:vAlign w:val="center"/>
          </w:tcPr>
          <w:p w14:paraId="188BF64D" w14:textId="77777777" w:rsidR="00A72DCA" w:rsidRPr="00085213" w:rsidRDefault="00A72DCA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Print name: </w:t>
            </w:r>
          </w:p>
        </w:tc>
        <w:tc>
          <w:tcPr>
            <w:tcW w:w="3616" w:type="dxa"/>
            <w:vAlign w:val="center"/>
          </w:tcPr>
          <w:p w14:paraId="4C74ABDB" w14:textId="77777777" w:rsidR="00A72DCA" w:rsidRPr="00085213" w:rsidRDefault="00A72DCA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  <w:tc>
          <w:tcPr>
            <w:tcW w:w="3616" w:type="dxa"/>
            <w:vAlign w:val="center"/>
          </w:tcPr>
          <w:p w14:paraId="32F1E021" w14:textId="77777777" w:rsidR="00A72DCA" w:rsidRPr="00085213" w:rsidRDefault="00A72DCA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lang w:val="en-GB"/>
              </w:rPr>
            </w:pPr>
          </w:p>
        </w:tc>
      </w:tr>
      <w:tr w:rsidR="00A72DCA" w:rsidRPr="00085213" w14:paraId="1303084E" w14:textId="77777777" w:rsidTr="00395641">
        <w:trPr>
          <w:cantSplit/>
        </w:trPr>
        <w:tc>
          <w:tcPr>
            <w:tcW w:w="1368" w:type="dxa"/>
            <w:vAlign w:val="center"/>
          </w:tcPr>
          <w:p w14:paraId="43F7B941" w14:textId="77777777" w:rsidR="00A72DCA" w:rsidRPr="00085213" w:rsidRDefault="00A72DCA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Rotary title: </w:t>
            </w:r>
          </w:p>
        </w:tc>
        <w:tc>
          <w:tcPr>
            <w:tcW w:w="3616" w:type="dxa"/>
            <w:vAlign w:val="center"/>
          </w:tcPr>
          <w:p w14:paraId="118ABA66" w14:textId="77777777" w:rsidR="00A72DCA" w:rsidRPr="00085213" w:rsidRDefault="00052777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color w:val="000000"/>
                <w:sz w:val="20"/>
                <w:lang w:val="en-GB"/>
              </w:rPr>
            </w:pPr>
            <w:r w:rsidRPr="00085213">
              <w:rPr>
                <w:color w:val="000000"/>
                <w:sz w:val="20"/>
                <w:lang w:val="en-GB"/>
              </w:rPr>
              <w:t xml:space="preserve"> </w:t>
            </w:r>
            <w:r w:rsidR="00500DB8" w:rsidRPr="00085213">
              <w:rPr>
                <w:color w:val="000000"/>
                <w:sz w:val="20"/>
                <w:lang w:val="en-GB"/>
              </w:rPr>
              <w:t xml:space="preserve">Club President </w:t>
            </w:r>
          </w:p>
        </w:tc>
        <w:tc>
          <w:tcPr>
            <w:tcW w:w="3616" w:type="dxa"/>
            <w:vAlign w:val="center"/>
          </w:tcPr>
          <w:p w14:paraId="121D8EFC" w14:textId="77777777" w:rsidR="00A72DCA" w:rsidRPr="00085213" w:rsidRDefault="00052777" w:rsidP="006C3B1D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color w:val="000000"/>
                <w:sz w:val="20"/>
                <w:lang w:val="en-GB"/>
              </w:rPr>
            </w:pPr>
            <w:r w:rsidRPr="00085213">
              <w:rPr>
                <w:color w:val="000000"/>
                <w:sz w:val="20"/>
                <w:lang w:val="en-GB"/>
              </w:rPr>
              <w:t xml:space="preserve"> </w:t>
            </w:r>
            <w:r w:rsidR="00500DB8" w:rsidRPr="00085213">
              <w:rPr>
                <w:color w:val="000000"/>
                <w:sz w:val="20"/>
                <w:lang w:val="en-GB"/>
              </w:rPr>
              <w:t xml:space="preserve">Project Manager </w:t>
            </w:r>
          </w:p>
        </w:tc>
      </w:tr>
    </w:tbl>
    <w:p w14:paraId="766258FF" w14:textId="77777777" w:rsidR="000F57BE" w:rsidRPr="00085213" w:rsidRDefault="000F57BE" w:rsidP="006C3B1D">
      <w:pPr>
        <w:widowControl w:val="0"/>
        <w:tabs>
          <w:tab w:val="left" w:pos="3420"/>
        </w:tabs>
        <w:rPr>
          <w:sz w:val="20"/>
          <w:lang w:val="en-GB"/>
        </w:rPr>
      </w:pPr>
    </w:p>
    <w:p w14:paraId="35FD2579" w14:textId="77777777" w:rsidR="00C24EDD" w:rsidRPr="00085213" w:rsidRDefault="00C24EDD" w:rsidP="006C3B1D">
      <w:pPr>
        <w:widowControl w:val="0"/>
        <w:tabs>
          <w:tab w:val="left" w:pos="3420"/>
        </w:tabs>
        <w:rPr>
          <w:sz w:val="20"/>
          <w:lang w:val="en-GB"/>
        </w:rPr>
      </w:pPr>
    </w:p>
    <w:p w14:paraId="4B937018" w14:textId="77777777" w:rsidR="00C24EDD" w:rsidRPr="00085213" w:rsidRDefault="00C24EDD" w:rsidP="006C3B1D">
      <w:pPr>
        <w:keepNext/>
        <w:keepLines/>
        <w:widowControl w:val="0"/>
        <w:tabs>
          <w:tab w:val="left" w:pos="3420"/>
        </w:tabs>
        <w:rPr>
          <w:sz w:val="20"/>
          <w:lang w:val="en-GB"/>
        </w:rPr>
      </w:pPr>
      <w:r w:rsidRPr="00085213">
        <w:rPr>
          <w:sz w:val="20"/>
          <w:lang w:val="en-GB"/>
        </w:rPr>
        <w:t xml:space="preserve">_______________ </w:t>
      </w:r>
    </w:p>
    <w:p w14:paraId="72401A17" w14:textId="77777777" w:rsidR="00C24EDD" w:rsidRPr="00085213" w:rsidRDefault="001032FF" w:rsidP="006C3B1D">
      <w:pPr>
        <w:keepNext/>
        <w:keepLines/>
        <w:widowControl w:val="0"/>
        <w:tabs>
          <w:tab w:val="left" w:pos="3420"/>
        </w:tabs>
        <w:rPr>
          <w:b/>
          <w:bCs/>
          <w:sz w:val="20"/>
          <w:lang w:val="en-GB"/>
        </w:rPr>
      </w:pPr>
      <w:r w:rsidRPr="00085213">
        <w:rPr>
          <w:b/>
          <w:bCs/>
          <w:sz w:val="20"/>
          <w:lang w:val="en-GB"/>
        </w:rPr>
        <w:t xml:space="preserve">Practicalities: </w:t>
      </w:r>
    </w:p>
    <w:p w14:paraId="2035C83D" w14:textId="7BDB8397" w:rsidR="006F56C2" w:rsidRPr="00494459" w:rsidRDefault="006F56C2" w:rsidP="006C3B1D">
      <w:pPr>
        <w:keepNext/>
        <w:keepLines/>
        <w:widowControl w:val="0"/>
        <w:numPr>
          <w:ilvl w:val="0"/>
          <w:numId w:val="26"/>
        </w:numPr>
        <w:tabs>
          <w:tab w:val="left" w:pos="3420"/>
        </w:tabs>
        <w:ind w:left="0" w:firstLine="0"/>
        <w:rPr>
          <w:sz w:val="20"/>
          <w:lang w:val="en-GB"/>
        </w:rPr>
      </w:pPr>
      <w:r w:rsidRPr="00085213">
        <w:rPr>
          <w:sz w:val="20"/>
          <w:lang w:val="en-GB"/>
        </w:rPr>
        <w:t xml:space="preserve">After </w:t>
      </w:r>
      <w:r w:rsidR="00566DBF" w:rsidRPr="00085213">
        <w:rPr>
          <w:sz w:val="20"/>
          <w:lang w:val="en-GB"/>
        </w:rPr>
        <w:t xml:space="preserve">completing and </w:t>
      </w:r>
      <w:r w:rsidRPr="00085213">
        <w:rPr>
          <w:sz w:val="20"/>
          <w:lang w:val="en-GB"/>
        </w:rPr>
        <w:t>signing (</w:t>
      </w:r>
      <w:r w:rsidR="00581382">
        <w:rPr>
          <w:sz w:val="20"/>
          <w:lang w:val="en-GB"/>
        </w:rPr>
        <w:t>use scanned / photographed image of signature</w:t>
      </w:r>
      <w:r w:rsidRPr="00085213">
        <w:rPr>
          <w:sz w:val="20"/>
          <w:lang w:val="en-GB"/>
        </w:rPr>
        <w:t xml:space="preserve">), please send the </w:t>
      </w:r>
      <w:r w:rsidR="00566DBF" w:rsidRPr="00085213">
        <w:rPr>
          <w:sz w:val="20"/>
          <w:lang w:val="en-GB"/>
        </w:rPr>
        <w:t xml:space="preserve">document </w:t>
      </w:r>
      <w:r w:rsidR="00DC3D52" w:rsidRPr="00085213">
        <w:rPr>
          <w:sz w:val="20"/>
          <w:lang w:val="en-GB"/>
        </w:rPr>
        <w:t xml:space="preserve">by e-mail </w:t>
      </w:r>
      <w:r w:rsidR="00566DBF" w:rsidRPr="00085213">
        <w:rPr>
          <w:sz w:val="20"/>
          <w:lang w:val="en-GB"/>
        </w:rPr>
        <w:t xml:space="preserve">to </w:t>
      </w:r>
      <w:r w:rsidR="000521C9">
        <w:rPr>
          <w:sz w:val="20"/>
          <w:lang w:val="en-GB"/>
        </w:rPr>
        <w:t xml:space="preserve">the </w:t>
      </w:r>
      <w:r w:rsidR="00581382">
        <w:rPr>
          <w:sz w:val="20"/>
          <w:lang w:val="en-GB"/>
        </w:rPr>
        <w:t>District Rotary Foundation Chair</w:t>
      </w:r>
      <w:r w:rsidR="00DC3D52">
        <w:rPr>
          <w:sz w:val="20"/>
          <w:lang w:val="en-GB"/>
        </w:rPr>
        <w:t xml:space="preserve"> </w:t>
      </w:r>
      <w:r w:rsidR="003B705C">
        <w:rPr>
          <w:color w:val="0000FF"/>
          <w:sz w:val="20"/>
          <w:lang w:val="en-GB"/>
        </w:rPr>
        <w:t>juris.jakobsons@gmail.com</w:t>
      </w:r>
      <w:r w:rsidR="00566DBF" w:rsidRPr="00494459">
        <w:rPr>
          <w:sz w:val="20"/>
          <w:lang w:val="en-GB"/>
        </w:rPr>
        <w:t xml:space="preserve"> </w:t>
      </w:r>
    </w:p>
    <w:p w14:paraId="4A4F8495" w14:textId="77777777" w:rsidR="00BD7C9B" w:rsidRPr="00085213" w:rsidRDefault="00BD7C9B" w:rsidP="006C3B1D">
      <w:pPr>
        <w:keepNext/>
        <w:keepLines/>
        <w:widowControl w:val="0"/>
        <w:numPr>
          <w:ilvl w:val="0"/>
          <w:numId w:val="26"/>
        </w:numPr>
        <w:tabs>
          <w:tab w:val="clear" w:pos="340"/>
          <w:tab w:val="num" w:pos="360"/>
          <w:tab w:val="left" w:pos="3420"/>
        </w:tabs>
        <w:ind w:left="0" w:firstLine="0"/>
        <w:rPr>
          <w:sz w:val="20"/>
          <w:lang w:val="en-GB"/>
        </w:rPr>
      </w:pPr>
      <w:r w:rsidRPr="00085213">
        <w:rPr>
          <w:sz w:val="20"/>
          <w:lang w:val="en-GB"/>
        </w:rPr>
        <w:t xml:space="preserve">If you prefer to send the completed and signed document by snail mail, </w:t>
      </w:r>
      <w:r w:rsidR="000521C9">
        <w:rPr>
          <w:sz w:val="20"/>
          <w:lang w:val="en-GB"/>
        </w:rPr>
        <w:t>p</w:t>
      </w:r>
      <w:r w:rsidR="001C159D" w:rsidRPr="00085213">
        <w:rPr>
          <w:sz w:val="20"/>
          <w:lang w:val="en-GB"/>
        </w:rPr>
        <w:t>lease c</w:t>
      </w:r>
      <w:r w:rsidR="00A27C24" w:rsidRPr="00085213">
        <w:rPr>
          <w:sz w:val="20"/>
          <w:lang w:val="en-GB"/>
        </w:rPr>
        <w:t xml:space="preserve">ontact the </w:t>
      </w:r>
      <w:r w:rsidR="00494459">
        <w:rPr>
          <w:sz w:val="20"/>
          <w:lang w:val="en-GB"/>
        </w:rPr>
        <w:t>District Rotary Foundation Chair</w:t>
      </w:r>
      <w:r w:rsidR="00A27C24" w:rsidRPr="00085213">
        <w:rPr>
          <w:sz w:val="20"/>
          <w:lang w:val="en-GB"/>
        </w:rPr>
        <w:t xml:space="preserve"> to get address data. </w:t>
      </w:r>
    </w:p>
    <w:sectPr w:rsidR="00BD7C9B" w:rsidRPr="00085213" w:rsidSect="00AF04FF">
      <w:headerReference w:type="default" r:id="rId7"/>
      <w:headerReference w:type="first" r:id="rId8"/>
      <w:footerReference w:type="first" r:id="rId9"/>
      <w:footnotePr>
        <w:numRestart w:val="eachPage"/>
      </w:footnotePr>
      <w:pgSz w:w="11907" w:h="16840" w:code="9"/>
      <w:pgMar w:top="1560" w:right="1107" w:bottom="899" w:left="1701" w:header="567" w:footer="228" w:gutter="0"/>
      <w:cols w:space="864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2502103" w14:textId="77777777" w:rsidR="00DE7F91" w:rsidRDefault="00DE7F91">
      <w:r>
        <w:separator/>
      </w:r>
    </w:p>
  </w:endnote>
  <w:endnote w:type="continuationSeparator" w:id="0">
    <w:p w14:paraId="74513610" w14:textId="77777777" w:rsidR="00DE7F91" w:rsidRDefault="00DE7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5E0717" w14:textId="77777777" w:rsidR="008C3206" w:rsidRDefault="008C3206" w:rsidP="00CD7FDA">
    <w:pPr>
      <w:spacing w:after="60"/>
      <w:ind w:left="-1080"/>
      <w:rPr>
        <w:rFonts w:ascii="Arial" w:hAnsi="Arial" w:cs="Arial"/>
        <w:b/>
        <w:color w:val="000080"/>
        <w:sz w:val="16"/>
        <w:szCs w:val="16"/>
        <w:lang w:val="en-GB"/>
      </w:rPr>
    </w:pPr>
    <w:r>
      <w:rPr>
        <w:rFonts w:ascii="Arial" w:hAnsi="Arial" w:cs="Arial"/>
        <w:b/>
        <w:color w:val="000080"/>
        <w:sz w:val="16"/>
        <w:szCs w:val="16"/>
        <w:lang w:val="en-GB"/>
      </w:rPr>
      <w:t>———————————————————————————————————————————————————————————</w:t>
    </w:r>
  </w:p>
  <w:p w14:paraId="2242BBEC" w14:textId="77777777" w:rsidR="00CC1F98" w:rsidRDefault="00CC1F98" w:rsidP="00281301">
    <w:pPr>
      <w:tabs>
        <w:tab w:val="left" w:pos="360"/>
        <w:tab w:val="left" w:pos="5220"/>
      </w:tabs>
      <w:ind w:left="-1080"/>
      <w:rPr>
        <w:rFonts w:ascii="Arial" w:hAnsi="Arial" w:cs="Arial"/>
        <w:b/>
        <w:color w:val="000080"/>
        <w:sz w:val="16"/>
        <w:szCs w:val="16"/>
        <w:lang w:val="en-GB"/>
      </w:rPr>
    </w:pPr>
  </w:p>
  <w:p w14:paraId="753019E8" w14:textId="77777777" w:rsidR="008C3206" w:rsidRPr="00DD528F" w:rsidRDefault="008C3206" w:rsidP="00281301">
    <w:pPr>
      <w:tabs>
        <w:tab w:val="left" w:pos="360"/>
        <w:tab w:val="left" w:pos="5220"/>
      </w:tabs>
      <w:ind w:left="-1080"/>
      <w:rPr>
        <w:rFonts w:ascii="Arial" w:hAnsi="Arial" w:cs="Arial"/>
        <w:color w:val="000080"/>
        <w:sz w:val="16"/>
        <w:szCs w:val="16"/>
        <w:lang w:val="en-GB"/>
      </w:rPr>
    </w:pPr>
    <w:r>
      <w:rPr>
        <w:rFonts w:ascii="Arial" w:hAnsi="Arial" w:cs="Arial"/>
        <w:b/>
        <w:color w:val="000080"/>
        <w:sz w:val="16"/>
        <w:szCs w:val="16"/>
        <w:lang w:val="it-IT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3C6CB92" w14:textId="77777777" w:rsidR="00DE7F91" w:rsidRDefault="00DE7F91">
      <w:r>
        <w:separator/>
      </w:r>
    </w:p>
  </w:footnote>
  <w:footnote w:type="continuationSeparator" w:id="0">
    <w:p w14:paraId="7E2300FE" w14:textId="77777777" w:rsidR="00DE7F91" w:rsidRDefault="00DE7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F823E2" w14:textId="056D43BD" w:rsidR="008C3206" w:rsidRDefault="00B60092" w:rsidP="002E48AE">
    <w:pPr>
      <w:pStyle w:val="Header"/>
      <w:tabs>
        <w:tab w:val="clear" w:pos="7200"/>
        <w:tab w:val="right" w:pos="8460"/>
      </w:tabs>
      <w:jc w:val="left"/>
      <w:rPr>
        <w:rStyle w:val="PageNumber"/>
        <w:spacing w:val="0"/>
        <w:sz w:val="20"/>
      </w:rPr>
    </w:pPr>
    <w:r>
      <w:rPr>
        <w:rStyle w:val="PageNumber"/>
        <w:noProof/>
        <w:spacing w:val="0"/>
        <w:sz w:val="20"/>
      </w:rPr>
      <w:drawing>
        <wp:inline distT="0" distB="0" distL="0" distR="0" wp14:anchorId="40AECA52" wp14:editId="1BDCEC98">
          <wp:extent cx="1759585" cy="713740"/>
          <wp:effectExtent l="0" t="0" r="0" b="0"/>
          <wp:docPr id="72606541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585" cy="713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E48AE">
      <w:rPr>
        <w:rStyle w:val="PageNumber"/>
        <w:spacing w:val="0"/>
        <w:sz w:val="20"/>
      </w:rPr>
      <w:tab/>
    </w:r>
    <w:r w:rsidR="00A33440">
      <w:rPr>
        <w:rStyle w:val="PageNumber"/>
        <w:spacing w:val="0"/>
        <w:sz w:val="20"/>
      </w:rPr>
      <w:fldChar w:fldCharType="begin"/>
    </w:r>
    <w:r w:rsidR="00A33440">
      <w:rPr>
        <w:rStyle w:val="PageNumber"/>
        <w:spacing w:val="0"/>
        <w:sz w:val="20"/>
      </w:rPr>
      <w:instrText xml:space="preserve"> PAGE </w:instrText>
    </w:r>
    <w:r w:rsidR="00A33440">
      <w:rPr>
        <w:rStyle w:val="PageNumber"/>
        <w:spacing w:val="0"/>
        <w:sz w:val="20"/>
      </w:rPr>
      <w:fldChar w:fldCharType="separate"/>
    </w:r>
    <w:r w:rsidR="00A33440">
      <w:rPr>
        <w:rStyle w:val="PageNumber"/>
        <w:sz w:val="20"/>
      </w:rPr>
      <w:t>1</w:t>
    </w:r>
    <w:r w:rsidR="00A33440">
      <w:rPr>
        <w:rStyle w:val="PageNumber"/>
        <w:spacing w:val="0"/>
        <w:sz w:val="20"/>
      </w:rPr>
      <w:fldChar w:fldCharType="end"/>
    </w:r>
    <w:r w:rsidR="00A33440">
      <w:rPr>
        <w:rStyle w:val="PageNumber"/>
        <w:spacing w:val="0"/>
        <w:sz w:val="20"/>
      </w:rPr>
      <w:t xml:space="preserve"> (</w:t>
    </w:r>
    <w:r w:rsidR="00A33440">
      <w:rPr>
        <w:rStyle w:val="PageNumber"/>
        <w:spacing w:val="0"/>
        <w:sz w:val="20"/>
      </w:rPr>
      <w:fldChar w:fldCharType="begin"/>
    </w:r>
    <w:r w:rsidR="00A33440">
      <w:rPr>
        <w:rStyle w:val="PageNumber"/>
        <w:spacing w:val="0"/>
        <w:sz w:val="20"/>
      </w:rPr>
      <w:instrText xml:space="preserve"> NUMPAGES </w:instrText>
    </w:r>
    <w:r w:rsidR="00A33440">
      <w:rPr>
        <w:rStyle w:val="PageNumber"/>
        <w:spacing w:val="0"/>
        <w:sz w:val="20"/>
      </w:rPr>
      <w:fldChar w:fldCharType="separate"/>
    </w:r>
    <w:r w:rsidR="00A33440">
      <w:rPr>
        <w:rStyle w:val="PageNumber"/>
        <w:sz w:val="20"/>
      </w:rPr>
      <w:t>2</w:t>
    </w:r>
    <w:r w:rsidR="00A33440">
      <w:rPr>
        <w:rStyle w:val="PageNumber"/>
        <w:spacing w:val="0"/>
        <w:sz w:val="20"/>
      </w:rPr>
      <w:fldChar w:fldCharType="end"/>
    </w:r>
    <w:r w:rsidR="00A33440">
      <w:rPr>
        <w:rStyle w:val="PageNumber"/>
        <w:spacing w:val="0"/>
        <w:sz w:val="20"/>
      </w:rPr>
      <w:t>)</w:t>
    </w:r>
  </w:p>
  <w:p w14:paraId="54854641" w14:textId="77777777" w:rsidR="002E48AE" w:rsidRPr="00A33440" w:rsidRDefault="002E48AE" w:rsidP="00A33440">
    <w:pPr>
      <w:pStyle w:val="Header"/>
      <w:tabs>
        <w:tab w:val="clear" w:pos="7200"/>
        <w:tab w:val="right" w:pos="8460"/>
      </w:tabs>
      <w:ind w:left="-360"/>
      <w:jc w:val="left"/>
      <w:rPr>
        <w:rStyle w:val="PageNumber"/>
        <w:spacing w:val="0"/>
        <w:lang w:val="lv-LV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8F4FA77" w14:textId="14361526" w:rsidR="008C3206" w:rsidRPr="00AA7728" w:rsidRDefault="00B60092" w:rsidP="00A33440">
    <w:pPr>
      <w:pStyle w:val="Header"/>
      <w:tabs>
        <w:tab w:val="clear" w:pos="7200"/>
        <w:tab w:val="right" w:pos="8460"/>
      </w:tabs>
      <w:jc w:val="left"/>
      <w:rPr>
        <w:spacing w:val="0"/>
        <w:sz w:val="16"/>
        <w:szCs w:val="16"/>
      </w:rPr>
    </w:pPr>
    <w:r>
      <w:rPr>
        <w:rStyle w:val="PageNumber"/>
        <w:noProof/>
        <w:spacing w:val="0"/>
        <w:sz w:val="16"/>
        <w:szCs w:val="16"/>
      </w:rPr>
      <w:drawing>
        <wp:inline distT="0" distB="0" distL="0" distR="0" wp14:anchorId="1E212E3E" wp14:editId="057C7F8E">
          <wp:extent cx="2881630" cy="692785"/>
          <wp:effectExtent l="0" t="0" r="0" b="0"/>
          <wp:docPr id="168898086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692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33440">
      <w:rPr>
        <w:rStyle w:val="PageNumber"/>
        <w:spacing w:val="0"/>
        <w:sz w:val="16"/>
        <w:szCs w:val="16"/>
      </w:rPr>
      <w:tab/>
    </w:r>
    <w:r w:rsidR="00A33440">
      <w:rPr>
        <w:rStyle w:val="PageNumber"/>
        <w:spacing w:val="0"/>
        <w:sz w:val="16"/>
        <w:szCs w:val="16"/>
      </w:rPr>
      <w:tab/>
    </w:r>
    <w:r w:rsidR="00A33440">
      <w:rPr>
        <w:rStyle w:val="PageNumber"/>
        <w:spacing w:val="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382080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244F9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C1C05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30817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E9602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3CA19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D252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585D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30A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A82D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8591A"/>
    <w:multiLevelType w:val="multilevel"/>
    <w:tmpl w:val="FD88FB66"/>
    <w:lvl w:ilvl="0">
      <w:start w:val="42"/>
      <w:numFmt w:val="decimal"/>
      <w:lvlText w:val="§ %1."/>
      <w:lvlJc w:val="left"/>
      <w:pPr>
        <w:tabs>
          <w:tab w:val="num" w:pos="899"/>
        </w:tabs>
        <w:ind w:left="89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FDA4AEB"/>
    <w:multiLevelType w:val="multilevel"/>
    <w:tmpl w:val="E67A8806"/>
    <w:lvl w:ilvl="0">
      <w:start w:val="30"/>
      <w:numFmt w:val="decimal"/>
      <w:lvlText w:val="§ %1."/>
      <w:lvlJc w:val="left"/>
      <w:pPr>
        <w:tabs>
          <w:tab w:val="num" w:pos="899"/>
        </w:tabs>
        <w:ind w:left="89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E54659"/>
    <w:multiLevelType w:val="hybridMultilevel"/>
    <w:tmpl w:val="30CA3834"/>
    <w:lvl w:ilvl="0" w:tplc="D82C8F4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57256"/>
    <w:multiLevelType w:val="hybridMultilevel"/>
    <w:tmpl w:val="2BE8D93E"/>
    <w:lvl w:ilvl="0" w:tplc="650267CC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  <w:sz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05C5E"/>
    <w:multiLevelType w:val="multilevel"/>
    <w:tmpl w:val="AF88A3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365649E3"/>
    <w:multiLevelType w:val="hybridMultilevel"/>
    <w:tmpl w:val="DD243CA2"/>
    <w:lvl w:ilvl="0" w:tplc="1BF85D40">
      <w:start w:val="54"/>
      <w:numFmt w:val="decimal"/>
      <w:lvlText w:val="§ %1."/>
      <w:lvlJc w:val="left"/>
      <w:pPr>
        <w:tabs>
          <w:tab w:val="num" w:pos="899"/>
        </w:tabs>
        <w:ind w:left="899" w:hanging="539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D7183C"/>
    <w:multiLevelType w:val="multilevel"/>
    <w:tmpl w:val="7FB8232E"/>
    <w:lvl w:ilvl="0">
      <w:start w:val="15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516843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0FF367D"/>
    <w:multiLevelType w:val="multilevel"/>
    <w:tmpl w:val="7FB8232E"/>
    <w:lvl w:ilvl="0">
      <w:start w:val="15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D668E"/>
    <w:multiLevelType w:val="multilevel"/>
    <w:tmpl w:val="7FB8232E"/>
    <w:lvl w:ilvl="0">
      <w:start w:val="15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3A2FED"/>
    <w:multiLevelType w:val="hybridMultilevel"/>
    <w:tmpl w:val="8A2AE420"/>
    <w:lvl w:ilvl="0" w:tplc="3B7EB2C8">
      <w:start w:val="2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B5840A6"/>
    <w:multiLevelType w:val="hybridMultilevel"/>
    <w:tmpl w:val="A61ADCC8"/>
    <w:lvl w:ilvl="0" w:tplc="A11E9508">
      <w:start w:val="1"/>
      <w:numFmt w:val="bullet"/>
      <w:lvlText w:val=""/>
      <w:lvlJc w:val="left"/>
      <w:pPr>
        <w:tabs>
          <w:tab w:val="num" w:pos="340"/>
        </w:tabs>
        <w:ind w:left="340" w:hanging="227"/>
      </w:pPr>
      <w:rPr>
        <w:rFonts w:ascii="Wingdings" w:hAnsi="Wingdings" w:hint="default"/>
        <w:sz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D824E5"/>
    <w:multiLevelType w:val="hybridMultilevel"/>
    <w:tmpl w:val="CAD60032"/>
    <w:lvl w:ilvl="0" w:tplc="EEAA99F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09098E4">
      <w:start w:val="65"/>
      <w:numFmt w:val="decimal"/>
      <w:lvlText w:val="§ 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672A7BDB"/>
    <w:multiLevelType w:val="multilevel"/>
    <w:tmpl w:val="2BE8D93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7A539C"/>
    <w:multiLevelType w:val="multilevel"/>
    <w:tmpl w:val="E67A8806"/>
    <w:lvl w:ilvl="0">
      <w:start w:val="30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6708210">
    <w:abstractNumId w:val="12"/>
  </w:num>
  <w:num w:numId="2" w16cid:durableId="1124930490">
    <w:abstractNumId w:val="22"/>
  </w:num>
  <w:num w:numId="3" w16cid:durableId="1976525830">
    <w:abstractNumId w:val="8"/>
  </w:num>
  <w:num w:numId="4" w16cid:durableId="1938172412">
    <w:abstractNumId w:val="3"/>
  </w:num>
  <w:num w:numId="5" w16cid:durableId="1753893965">
    <w:abstractNumId w:val="2"/>
  </w:num>
  <w:num w:numId="6" w16cid:durableId="1551263592">
    <w:abstractNumId w:val="1"/>
  </w:num>
  <w:num w:numId="7" w16cid:durableId="1268268105">
    <w:abstractNumId w:val="0"/>
  </w:num>
  <w:num w:numId="8" w16cid:durableId="1889143364">
    <w:abstractNumId w:val="9"/>
  </w:num>
  <w:num w:numId="9" w16cid:durableId="1994529125">
    <w:abstractNumId w:val="7"/>
  </w:num>
  <w:num w:numId="10" w16cid:durableId="1698002441">
    <w:abstractNumId w:val="6"/>
  </w:num>
  <w:num w:numId="11" w16cid:durableId="57749596">
    <w:abstractNumId w:val="5"/>
  </w:num>
  <w:num w:numId="12" w16cid:durableId="96995196">
    <w:abstractNumId w:val="4"/>
  </w:num>
  <w:num w:numId="13" w16cid:durableId="1431850592">
    <w:abstractNumId w:val="15"/>
  </w:num>
  <w:num w:numId="14" w16cid:durableId="1877573143">
    <w:abstractNumId w:val="19"/>
  </w:num>
  <w:num w:numId="15" w16cid:durableId="72288913">
    <w:abstractNumId w:val="18"/>
  </w:num>
  <w:num w:numId="16" w16cid:durableId="3672069">
    <w:abstractNumId w:val="16"/>
  </w:num>
  <w:num w:numId="17" w16cid:durableId="1788500563">
    <w:abstractNumId w:val="24"/>
  </w:num>
  <w:num w:numId="18" w16cid:durableId="1580401126">
    <w:abstractNumId w:val="11"/>
  </w:num>
  <w:num w:numId="19" w16cid:durableId="356393359">
    <w:abstractNumId w:val="20"/>
  </w:num>
  <w:num w:numId="20" w16cid:durableId="299463426">
    <w:abstractNumId w:val="10"/>
  </w:num>
  <w:num w:numId="21" w16cid:durableId="1559366665">
    <w:abstractNumId w:val="14"/>
  </w:num>
  <w:num w:numId="22" w16cid:durableId="1442069465">
    <w:abstractNumId w:val="22"/>
    <w:lvlOverride w:ilvl="0">
      <w:startOverride w:val="6"/>
    </w:lvlOverride>
  </w:num>
  <w:num w:numId="23" w16cid:durableId="720128406">
    <w:abstractNumId w:val="17"/>
  </w:num>
  <w:num w:numId="24" w16cid:durableId="849176633">
    <w:abstractNumId w:val="13"/>
  </w:num>
  <w:num w:numId="25" w16cid:durableId="587691634">
    <w:abstractNumId w:val="23"/>
  </w:num>
  <w:num w:numId="26" w16cid:durableId="1218659855">
    <w:abstractNumId w:val="2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activeWritingStyle w:appName="MSWord" w:lang="sv-SE" w:vendorID="0" w:dllVersion="512" w:checkStyle="1"/>
  <w:activeWritingStyle w:appName="MSWord" w:lang="sv-SE" w:vendorID="22" w:dllVersion="513" w:checkStyle="1"/>
  <w:activeWritingStyle w:appName="MSWord" w:lang="sv-SE" w:vendorID="666" w:dllVersion="513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092"/>
    <w:rsid w:val="000041FE"/>
    <w:rsid w:val="00006A78"/>
    <w:rsid w:val="00021468"/>
    <w:rsid w:val="00021A40"/>
    <w:rsid w:val="00023D1C"/>
    <w:rsid w:val="00030AE9"/>
    <w:rsid w:val="000323A0"/>
    <w:rsid w:val="000363A4"/>
    <w:rsid w:val="00050276"/>
    <w:rsid w:val="000521C9"/>
    <w:rsid w:val="00052777"/>
    <w:rsid w:val="000556FC"/>
    <w:rsid w:val="00065D86"/>
    <w:rsid w:val="00072B99"/>
    <w:rsid w:val="00084735"/>
    <w:rsid w:val="00085213"/>
    <w:rsid w:val="00094CE0"/>
    <w:rsid w:val="000B0197"/>
    <w:rsid w:val="000B3562"/>
    <w:rsid w:val="000B6586"/>
    <w:rsid w:val="000C691B"/>
    <w:rsid w:val="000D2565"/>
    <w:rsid w:val="000D410D"/>
    <w:rsid w:val="000E5479"/>
    <w:rsid w:val="000E613A"/>
    <w:rsid w:val="000E6845"/>
    <w:rsid w:val="000E76AD"/>
    <w:rsid w:val="000F4C11"/>
    <w:rsid w:val="000F57BE"/>
    <w:rsid w:val="000F6AA7"/>
    <w:rsid w:val="001032FF"/>
    <w:rsid w:val="0011099E"/>
    <w:rsid w:val="00113DA4"/>
    <w:rsid w:val="00117C6C"/>
    <w:rsid w:val="00123D0E"/>
    <w:rsid w:val="00126780"/>
    <w:rsid w:val="00127C94"/>
    <w:rsid w:val="001302C5"/>
    <w:rsid w:val="00133092"/>
    <w:rsid w:val="00137976"/>
    <w:rsid w:val="0015518D"/>
    <w:rsid w:val="001563B3"/>
    <w:rsid w:val="00172DF1"/>
    <w:rsid w:val="0019014E"/>
    <w:rsid w:val="0019207F"/>
    <w:rsid w:val="001A2660"/>
    <w:rsid w:val="001A6155"/>
    <w:rsid w:val="001B2B12"/>
    <w:rsid w:val="001C159D"/>
    <w:rsid w:val="001D0A2F"/>
    <w:rsid w:val="001D1A5B"/>
    <w:rsid w:val="001E14F1"/>
    <w:rsid w:val="001F5758"/>
    <w:rsid w:val="002112BF"/>
    <w:rsid w:val="00213DD9"/>
    <w:rsid w:val="00214178"/>
    <w:rsid w:val="002346D3"/>
    <w:rsid w:val="00243F9E"/>
    <w:rsid w:val="00244925"/>
    <w:rsid w:val="00254A13"/>
    <w:rsid w:val="00263ECB"/>
    <w:rsid w:val="0026412D"/>
    <w:rsid w:val="00265638"/>
    <w:rsid w:val="002802A8"/>
    <w:rsid w:val="00281301"/>
    <w:rsid w:val="002815F4"/>
    <w:rsid w:val="00291014"/>
    <w:rsid w:val="00291E45"/>
    <w:rsid w:val="00296DD4"/>
    <w:rsid w:val="002A79FA"/>
    <w:rsid w:val="002B673C"/>
    <w:rsid w:val="002C58A9"/>
    <w:rsid w:val="002D5255"/>
    <w:rsid w:val="002E48AE"/>
    <w:rsid w:val="002E6988"/>
    <w:rsid w:val="002F3508"/>
    <w:rsid w:val="002F6C53"/>
    <w:rsid w:val="002F6C7D"/>
    <w:rsid w:val="003146C9"/>
    <w:rsid w:val="00322254"/>
    <w:rsid w:val="003260FE"/>
    <w:rsid w:val="003362DD"/>
    <w:rsid w:val="003373A3"/>
    <w:rsid w:val="00351F5C"/>
    <w:rsid w:val="003560B2"/>
    <w:rsid w:val="00363795"/>
    <w:rsid w:val="0036711A"/>
    <w:rsid w:val="00370160"/>
    <w:rsid w:val="00391181"/>
    <w:rsid w:val="003924F7"/>
    <w:rsid w:val="00395641"/>
    <w:rsid w:val="003B5979"/>
    <w:rsid w:val="003B64C2"/>
    <w:rsid w:val="003B705C"/>
    <w:rsid w:val="003B7110"/>
    <w:rsid w:val="003C1694"/>
    <w:rsid w:val="003C2CDB"/>
    <w:rsid w:val="003C3F0F"/>
    <w:rsid w:val="003C4D07"/>
    <w:rsid w:val="003C639E"/>
    <w:rsid w:val="003D44F6"/>
    <w:rsid w:val="003E48B1"/>
    <w:rsid w:val="003F0D22"/>
    <w:rsid w:val="00413D84"/>
    <w:rsid w:val="004150BE"/>
    <w:rsid w:val="00420D6D"/>
    <w:rsid w:val="00424FBB"/>
    <w:rsid w:val="0042794E"/>
    <w:rsid w:val="00432852"/>
    <w:rsid w:val="00454997"/>
    <w:rsid w:val="0045780A"/>
    <w:rsid w:val="00462021"/>
    <w:rsid w:val="00466D61"/>
    <w:rsid w:val="004777CB"/>
    <w:rsid w:val="0048424C"/>
    <w:rsid w:val="004851FB"/>
    <w:rsid w:val="00494459"/>
    <w:rsid w:val="004944B6"/>
    <w:rsid w:val="00497F06"/>
    <w:rsid w:val="004B143E"/>
    <w:rsid w:val="004B2903"/>
    <w:rsid w:val="004C133C"/>
    <w:rsid w:val="004C3992"/>
    <w:rsid w:val="004D0556"/>
    <w:rsid w:val="004D51C2"/>
    <w:rsid w:val="004D6A96"/>
    <w:rsid w:val="004E67A9"/>
    <w:rsid w:val="004F5634"/>
    <w:rsid w:val="00500DB8"/>
    <w:rsid w:val="00507549"/>
    <w:rsid w:val="005104E0"/>
    <w:rsid w:val="00526378"/>
    <w:rsid w:val="005329C3"/>
    <w:rsid w:val="0056045E"/>
    <w:rsid w:val="00566DBF"/>
    <w:rsid w:val="00573E1A"/>
    <w:rsid w:val="00580A89"/>
    <w:rsid w:val="00581382"/>
    <w:rsid w:val="00587B63"/>
    <w:rsid w:val="005B1DF4"/>
    <w:rsid w:val="005B5876"/>
    <w:rsid w:val="005C0226"/>
    <w:rsid w:val="005C223C"/>
    <w:rsid w:val="005C3BC1"/>
    <w:rsid w:val="005D2853"/>
    <w:rsid w:val="005D3B5A"/>
    <w:rsid w:val="005D7033"/>
    <w:rsid w:val="005D7366"/>
    <w:rsid w:val="005F0BB3"/>
    <w:rsid w:val="005F202D"/>
    <w:rsid w:val="005F75A6"/>
    <w:rsid w:val="006250B4"/>
    <w:rsid w:val="00637F17"/>
    <w:rsid w:val="00646DC2"/>
    <w:rsid w:val="00650F4F"/>
    <w:rsid w:val="00655217"/>
    <w:rsid w:val="00664F85"/>
    <w:rsid w:val="00666CD9"/>
    <w:rsid w:val="0066705A"/>
    <w:rsid w:val="00667CE8"/>
    <w:rsid w:val="0067617B"/>
    <w:rsid w:val="00680D1E"/>
    <w:rsid w:val="00681A31"/>
    <w:rsid w:val="00683F16"/>
    <w:rsid w:val="006A6206"/>
    <w:rsid w:val="006A7187"/>
    <w:rsid w:val="006B38FB"/>
    <w:rsid w:val="006B488C"/>
    <w:rsid w:val="006C3B1D"/>
    <w:rsid w:val="006D00DA"/>
    <w:rsid w:val="006D0184"/>
    <w:rsid w:val="006D21AF"/>
    <w:rsid w:val="006D56D9"/>
    <w:rsid w:val="006E42EC"/>
    <w:rsid w:val="006E4DA8"/>
    <w:rsid w:val="006F56C2"/>
    <w:rsid w:val="007031BB"/>
    <w:rsid w:val="00715305"/>
    <w:rsid w:val="0071557F"/>
    <w:rsid w:val="00741838"/>
    <w:rsid w:val="00742AA5"/>
    <w:rsid w:val="00751AFA"/>
    <w:rsid w:val="00753CDF"/>
    <w:rsid w:val="00760CB5"/>
    <w:rsid w:val="00761417"/>
    <w:rsid w:val="007619B4"/>
    <w:rsid w:val="00762AD5"/>
    <w:rsid w:val="00764354"/>
    <w:rsid w:val="00766B9C"/>
    <w:rsid w:val="00786633"/>
    <w:rsid w:val="00787520"/>
    <w:rsid w:val="00791D1D"/>
    <w:rsid w:val="00791D27"/>
    <w:rsid w:val="00797724"/>
    <w:rsid w:val="00797CF4"/>
    <w:rsid w:val="007E5BA8"/>
    <w:rsid w:val="007F6231"/>
    <w:rsid w:val="008037AB"/>
    <w:rsid w:val="00810D5C"/>
    <w:rsid w:val="00811BA7"/>
    <w:rsid w:val="00830E00"/>
    <w:rsid w:val="00835C17"/>
    <w:rsid w:val="0083704D"/>
    <w:rsid w:val="00842CFC"/>
    <w:rsid w:val="00846273"/>
    <w:rsid w:val="008518F2"/>
    <w:rsid w:val="008638E4"/>
    <w:rsid w:val="00865CF7"/>
    <w:rsid w:val="00873345"/>
    <w:rsid w:val="008904DA"/>
    <w:rsid w:val="00891511"/>
    <w:rsid w:val="008A27A8"/>
    <w:rsid w:val="008C3206"/>
    <w:rsid w:val="008C3BED"/>
    <w:rsid w:val="008D0475"/>
    <w:rsid w:val="008D2A39"/>
    <w:rsid w:val="009032B9"/>
    <w:rsid w:val="009300E4"/>
    <w:rsid w:val="0093217C"/>
    <w:rsid w:val="00966B24"/>
    <w:rsid w:val="0097018E"/>
    <w:rsid w:val="00984677"/>
    <w:rsid w:val="009B109B"/>
    <w:rsid w:val="009B12B9"/>
    <w:rsid w:val="009B64ED"/>
    <w:rsid w:val="009C49FA"/>
    <w:rsid w:val="009D1BDA"/>
    <w:rsid w:val="009D3078"/>
    <w:rsid w:val="009D3F0A"/>
    <w:rsid w:val="009D5A04"/>
    <w:rsid w:val="009E1866"/>
    <w:rsid w:val="009E78D9"/>
    <w:rsid w:val="009F7798"/>
    <w:rsid w:val="00A03CA5"/>
    <w:rsid w:val="00A06923"/>
    <w:rsid w:val="00A119B8"/>
    <w:rsid w:val="00A12900"/>
    <w:rsid w:val="00A27C24"/>
    <w:rsid w:val="00A33440"/>
    <w:rsid w:val="00A336E5"/>
    <w:rsid w:val="00A42EFF"/>
    <w:rsid w:val="00A506A3"/>
    <w:rsid w:val="00A55027"/>
    <w:rsid w:val="00A7065E"/>
    <w:rsid w:val="00A72DCA"/>
    <w:rsid w:val="00A73301"/>
    <w:rsid w:val="00A85A2C"/>
    <w:rsid w:val="00A96525"/>
    <w:rsid w:val="00AA1AC3"/>
    <w:rsid w:val="00AA7728"/>
    <w:rsid w:val="00AB508F"/>
    <w:rsid w:val="00AE254D"/>
    <w:rsid w:val="00AE26A0"/>
    <w:rsid w:val="00AE6B48"/>
    <w:rsid w:val="00AF04FF"/>
    <w:rsid w:val="00AF4F28"/>
    <w:rsid w:val="00AF5D6F"/>
    <w:rsid w:val="00AF69B8"/>
    <w:rsid w:val="00B05953"/>
    <w:rsid w:val="00B14B73"/>
    <w:rsid w:val="00B14F4D"/>
    <w:rsid w:val="00B17471"/>
    <w:rsid w:val="00B21A0A"/>
    <w:rsid w:val="00B55A3A"/>
    <w:rsid w:val="00B60092"/>
    <w:rsid w:val="00B7210D"/>
    <w:rsid w:val="00B72494"/>
    <w:rsid w:val="00B73BF2"/>
    <w:rsid w:val="00B85671"/>
    <w:rsid w:val="00B86C92"/>
    <w:rsid w:val="00B9472D"/>
    <w:rsid w:val="00BA6C91"/>
    <w:rsid w:val="00BA7D77"/>
    <w:rsid w:val="00BC4989"/>
    <w:rsid w:val="00BD57F6"/>
    <w:rsid w:val="00BD756D"/>
    <w:rsid w:val="00BD7C9B"/>
    <w:rsid w:val="00BF278D"/>
    <w:rsid w:val="00BF635B"/>
    <w:rsid w:val="00C006D3"/>
    <w:rsid w:val="00C0623A"/>
    <w:rsid w:val="00C17155"/>
    <w:rsid w:val="00C24EDD"/>
    <w:rsid w:val="00C261F8"/>
    <w:rsid w:val="00C2690C"/>
    <w:rsid w:val="00C341AE"/>
    <w:rsid w:val="00C35BF1"/>
    <w:rsid w:val="00C36188"/>
    <w:rsid w:val="00C45761"/>
    <w:rsid w:val="00C50C15"/>
    <w:rsid w:val="00C67750"/>
    <w:rsid w:val="00C67AA8"/>
    <w:rsid w:val="00C7076A"/>
    <w:rsid w:val="00C77017"/>
    <w:rsid w:val="00C85B6C"/>
    <w:rsid w:val="00C93235"/>
    <w:rsid w:val="00CC1F98"/>
    <w:rsid w:val="00CC63E8"/>
    <w:rsid w:val="00CC728E"/>
    <w:rsid w:val="00CC7EAD"/>
    <w:rsid w:val="00CD67DA"/>
    <w:rsid w:val="00CD7FDA"/>
    <w:rsid w:val="00CF395A"/>
    <w:rsid w:val="00CF4500"/>
    <w:rsid w:val="00CF719E"/>
    <w:rsid w:val="00D13300"/>
    <w:rsid w:val="00D162A4"/>
    <w:rsid w:val="00D2060B"/>
    <w:rsid w:val="00D20894"/>
    <w:rsid w:val="00D271D3"/>
    <w:rsid w:val="00D31B93"/>
    <w:rsid w:val="00D33BB8"/>
    <w:rsid w:val="00D35A1E"/>
    <w:rsid w:val="00D41C7C"/>
    <w:rsid w:val="00D53F26"/>
    <w:rsid w:val="00D61CB8"/>
    <w:rsid w:val="00D65877"/>
    <w:rsid w:val="00D6617F"/>
    <w:rsid w:val="00D77F50"/>
    <w:rsid w:val="00D8300B"/>
    <w:rsid w:val="00D83E2E"/>
    <w:rsid w:val="00D850F7"/>
    <w:rsid w:val="00D9638B"/>
    <w:rsid w:val="00DA6F9C"/>
    <w:rsid w:val="00DA77CC"/>
    <w:rsid w:val="00DC1F95"/>
    <w:rsid w:val="00DC3D52"/>
    <w:rsid w:val="00DC3E92"/>
    <w:rsid w:val="00DC43A5"/>
    <w:rsid w:val="00DC4BAF"/>
    <w:rsid w:val="00DD26D0"/>
    <w:rsid w:val="00DD528F"/>
    <w:rsid w:val="00DD6098"/>
    <w:rsid w:val="00DE5A96"/>
    <w:rsid w:val="00DE6923"/>
    <w:rsid w:val="00DE7F91"/>
    <w:rsid w:val="00E02C2E"/>
    <w:rsid w:val="00E1088F"/>
    <w:rsid w:val="00E15A38"/>
    <w:rsid w:val="00E17401"/>
    <w:rsid w:val="00E21D1E"/>
    <w:rsid w:val="00E26099"/>
    <w:rsid w:val="00E31E3B"/>
    <w:rsid w:val="00E529FD"/>
    <w:rsid w:val="00E5336C"/>
    <w:rsid w:val="00E53793"/>
    <w:rsid w:val="00E54174"/>
    <w:rsid w:val="00E55374"/>
    <w:rsid w:val="00E6626D"/>
    <w:rsid w:val="00E66D59"/>
    <w:rsid w:val="00E67A8E"/>
    <w:rsid w:val="00E73C7F"/>
    <w:rsid w:val="00E82D02"/>
    <w:rsid w:val="00E94C12"/>
    <w:rsid w:val="00E978D9"/>
    <w:rsid w:val="00EA2065"/>
    <w:rsid w:val="00EA7569"/>
    <w:rsid w:val="00EB4E4D"/>
    <w:rsid w:val="00ED59BE"/>
    <w:rsid w:val="00EE139F"/>
    <w:rsid w:val="00EE253B"/>
    <w:rsid w:val="00EE25A1"/>
    <w:rsid w:val="00EE71E2"/>
    <w:rsid w:val="00EF4D62"/>
    <w:rsid w:val="00F00036"/>
    <w:rsid w:val="00F20532"/>
    <w:rsid w:val="00F22624"/>
    <w:rsid w:val="00F24334"/>
    <w:rsid w:val="00F3792B"/>
    <w:rsid w:val="00F37D3B"/>
    <w:rsid w:val="00F53BA3"/>
    <w:rsid w:val="00F65E48"/>
    <w:rsid w:val="00F82BCC"/>
    <w:rsid w:val="00F86697"/>
    <w:rsid w:val="00FA04D0"/>
    <w:rsid w:val="00FA0F6F"/>
    <w:rsid w:val="00FA163E"/>
    <w:rsid w:val="00FA5146"/>
    <w:rsid w:val="00FD3ADE"/>
    <w:rsid w:val="00FD47CB"/>
    <w:rsid w:val="00FE3BE5"/>
    <w:rsid w:val="00FE5E36"/>
    <w:rsid w:val="00FE7996"/>
    <w:rsid w:val="00FF2D24"/>
    <w:rsid w:val="00FF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2B39D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17401"/>
    <w:rPr>
      <w:sz w:val="24"/>
      <w:lang w:val="sv-SE" w:eastAsia="sv-SE"/>
    </w:rPr>
  </w:style>
  <w:style w:type="paragraph" w:styleId="Heading1">
    <w:name w:val="heading 1"/>
    <w:basedOn w:val="Normal"/>
    <w:next w:val="Normal"/>
    <w:qFormat/>
    <w:rsid w:val="00D35A1E"/>
    <w:pPr>
      <w:keepNext/>
      <w:spacing w:after="12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C261F8"/>
    <w:pPr>
      <w:keepNext/>
      <w:spacing w:after="120"/>
      <w:outlineLvl w:val="1"/>
    </w:pPr>
    <w:rPr>
      <w:rFonts w:ascii="Arial" w:hAnsi="Arial" w:cs="Arial"/>
      <w:b/>
      <w:iCs/>
      <w:sz w:val="28"/>
      <w:szCs w:val="28"/>
      <w:lang w:val="en-GB"/>
    </w:rPr>
  </w:style>
  <w:style w:type="paragraph" w:styleId="Heading3">
    <w:name w:val="heading 3"/>
    <w:basedOn w:val="Normal"/>
    <w:next w:val="Normal"/>
    <w:qFormat/>
    <w:rsid w:val="005D7366"/>
    <w:pPr>
      <w:keepNext/>
      <w:spacing w:after="120"/>
      <w:outlineLvl w:val="2"/>
    </w:pPr>
    <w:rPr>
      <w:rFonts w:ascii="Arial" w:hAnsi="Arial" w:cs="Arial"/>
      <w:b/>
      <w:bCs/>
      <w:color w:val="000000"/>
      <w:sz w:val="20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keepLines/>
      <w:tabs>
        <w:tab w:val="center" w:pos="7200"/>
        <w:tab w:val="right" w:pos="14400"/>
      </w:tabs>
      <w:jc w:val="center"/>
    </w:pPr>
    <w:rPr>
      <w:spacing w:val="80"/>
    </w:rPr>
  </w:style>
  <w:style w:type="paragraph" w:styleId="Header">
    <w:name w:val="header"/>
    <w:basedOn w:val="Normal"/>
    <w:link w:val="HeaderChar"/>
    <w:uiPriority w:val="99"/>
    <w:pPr>
      <w:keepLines/>
      <w:tabs>
        <w:tab w:val="center" w:pos="7200"/>
        <w:tab w:val="right" w:pos="14400"/>
      </w:tabs>
      <w:jc w:val="center"/>
    </w:pPr>
    <w:rPr>
      <w:spacing w:val="80"/>
    </w:rPr>
  </w:style>
  <w:style w:type="character" w:styleId="Hyperlink">
    <w:name w:val="Hyperlink"/>
    <w:rPr>
      <w:rFonts w:ascii="Verdana" w:hAnsi="Verdana" w:hint="default"/>
      <w:color w:val="000066"/>
      <w:u w:val="single"/>
    </w:r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table" w:styleId="TableGrid">
    <w:name w:val="Table Grid"/>
    <w:basedOn w:val="TableNormal"/>
    <w:rsid w:val="00424F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rsid w:val="00296DD4"/>
    <w:rPr>
      <w:rFonts w:ascii="Arial" w:hAnsi="Arial" w:cs="Arial"/>
      <w:sz w:val="22"/>
      <w:lang w:val="en-US" w:eastAsia="en-US"/>
    </w:rPr>
  </w:style>
  <w:style w:type="paragraph" w:styleId="BodyText">
    <w:name w:val="Body Text"/>
    <w:basedOn w:val="Normal"/>
    <w:rsid w:val="00E978D9"/>
    <w:pPr>
      <w:spacing w:after="120"/>
    </w:pPr>
  </w:style>
  <w:style w:type="character" w:customStyle="1" w:styleId="tlid-translationtranslation">
    <w:name w:val="tlid-translation translation"/>
    <w:basedOn w:val="DefaultParagraphFont"/>
    <w:rsid w:val="00507549"/>
  </w:style>
  <w:style w:type="character" w:customStyle="1" w:styleId="FooterChar">
    <w:name w:val="Footer Char"/>
    <w:link w:val="Footer"/>
    <w:uiPriority w:val="99"/>
    <w:rsid w:val="00254A13"/>
    <w:rPr>
      <w:spacing w:val="80"/>
      <w:sz w:val="24"/>
      <w:lang w:val="sv-SE" w:eastAsia="sv-SE"/>
    </w:rPr>
  </w:style>
  <w:style w:type="character" w:styleId="UnresolvedMention">
    <w:name w:val="Unresolved Mention"/>
    <w:uiPriority w:val="99"/>
    <w:semiHidden/>
    <w:unhideWhenUsed/>
    <w:rsid w:val="00E66D59"/>
    <w:rPr>
      <w:color w:val="605E5C"/>
      <w:shd w:val="clear" w:color="auto" w:fill="E1DFDD"/>
    </w:rPr>
  </w:style>
  <w:style w:type="character" w:styleId="FollowedHyperlink">
    <w:name w:val="FollowedHyperlink"/>
    <w:rsid w:val="00ED59BE"/>
    <w:rPr>
      <w:color w:val="954F72"/>
      <w:u w:val="single"/>
    </w:rPr>
  </w:style>
  <w:style w:type="character" w:customStyle="1" w:styleId="HeaderChar">
    <w:name w:val="Header Char"/>
    <w:link w:val="Header"/>
    <w:uiPriority w:val="99"/>
    <w:rsid w:val="00A33440"/>
    <w:rPr>
      <w:spacing w:val="80"/>
      <w:sz w:val="24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220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8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1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90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984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04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781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PF-report-form-2026-2027.dotx</Template>
  <TotalTime>19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Dokumentmall M-ås RK 2010 - 2011</vt:lpstr>
      <vt:lpstr>Dokumentmall M-ås RK 2010 - 2011</vt:lpstr>
    </vt:vector>
  </TitlesOfParts>
  <Company>C-son Consult</Company>
  <LinksUpToDate>false</LinksUpToDate>
  <CharactersWithSpaces>1717</CharactersWithSpaces>
  <SharedDoc>false</SharedDoc>
  <HLinks>
    <vt:vector size="24" baseType="variant">
      <vt:variant>
        <vt:i4>5701753</vt:i4>
      </vt:variant>
      <vt:variant>
        <vt:i4>21</vt:i4>
      </vt:variant>
      <vt:variant>
        <vt:i4>0</vt:i4>
      </vt:variant>
      <vt:variant>
        <vt:i4>5</vt:i4>
      </vt:variant>
      <vt:variant>
        <vt:lpwstr>mailto:rumar.c-son@hogsby.net</vt:lpwstr>
      </vt:variant>
      <vt:variant>
        <vt:lpwstr/>
      </vt:variant>
      <vt:variant>
        <vt:i4>1179758</vt:i4>
      </vt:variant>
      <vt:variant>
        <vt:i4>18</vt:i4>
      </vt:variant>
      <vt:variant>
        <vt:i4>0</vt:i4>
      </vt:variant>
      <vt:variant>
        <vt:i4>5</vt:i4>
      </vt:variant>
      <vt:variant>
        <vt:lpwstr>mailto:juris.jakobsons@gmail.com</vt:lpwstr>
      </vt:variant>
      <vt:variant>
        <vt:lpwstr/>
      </vt:variant>
      <vt:variant>
        <vt:i4>5701753</vt:i4>
      </vt:variant>
      <vt:variant>
        <vt:i4>9</vt:i4>
      </vt:variant>
      <vt:variant>
        <vt:i4>0</vt:i4>
      </vt:variant>
      <vt:variant>
        <vt:i4>5</vt:i4>
      </vt:variant>
      <vt:variant>
        <vt:lpwstr>mailto:rumar.c-son@hogsby.net</vt:lpwstr>
      </vt:variant>
      <vt:variant>
        <vt:lpwstr/>
      </vt:variant>
      <vt:variant>
        <vt:i4>1179758</vt:i4>
      </vt:variant>
      <vt:variant>
        <vt:i4>6</vt:i4>
      </vt:variant>
      <vt:variant>
        <vt:i4>0</vt:i4>
      </vt:variant>
      <vt:variant>
        <vt:i4>5</vt:i4>
      </vt:variant>
      <vt:variant>
        <vt:lpwstr>mailto:juris.jakobsons@gmail.com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Dokumentmall M-ås RK 2010 - 2011</dc:title>
  <dc:subject/>
  <dc:creator>Juris Jakobsons</dc:creator>
  <cp:keywords/>
  <dc:description/>
  <cp:lastModifiedBy>Dan Svantesson</cp:lastModifiedBy>
  <cp:revision>6</cp:revision>
  <cp:lastPrinted>2011-09-08T07:57:00Z</cp:lastPrinted>
  <dcterms:created xsi:type="dcterms:W3CDTF">2025-04-08T06:58:00Z</dcterms:created>
  <dcterms:modified xsi:type="dcterms:W3CDTF">2026-08-07T20:33:00Z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883220337</vt:i4>
  </property>
  <property fmtid="{D5CDD505-2E9C-101B-9397-08002B2CF9AE}" pid="3" name="_EmailSubject">
    <vt:lpwstr>mall</vt:lpwstr>
  </property>
  <property fmtid="{D5CDD505-2E9C-101B-9397-08002B2CF9AE}" pid="4" name="_PreviousAdHocReviewCycleID">
    <vt:i4>-224434816</vt:i4>
  </property>
  <property fmtid="{D5CDD505-2E9C-101B-9397-08002B2CF9AE}" pid="5" name="_ReviewingToolsShownOnce">
    <vt:lpwstr/>
  </property>
  <property fmtid="{D5CDD505-2E9C-101B-9397-08002B2CF9AE}" pid="6" name="Grupp">
    <vt:lpwstr>M-ås RK</vt:lpwstr>
  </property>
  <property fmtid="{D5CDD505-2E9C-101B-9397-08002B2CF9AE}" pid="7" name="Disposition">
    <vt:lpwstr>ny</vt:lpwstr>
  </property>
  <property fmtid="{D5CDD505-2E9C-101B-9397-08002B2CF9AE}" pid="8" name="Dokumentnummer">
    <vt:i4>777</vt:i4>
  </property>
</Properties>
</file>