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14:paraId="5CB0CDEC" w14:textId="77777777" w:rsidTr="002A4ED5">
        <w:sdt>
          <w:sdtPr>
            <w:id w:val="415748049"/>
            <w:placeholder>
              <w:docPart w:val="36697C58BD604E9F94074CEB713725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59E573E9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529C9945" w14:textId="77777777" w:rsidR="002A4ED5" w:rsidRPr="002A4ED5" w:rsidRDefault="002A4ED5" w:rsidP="002A4ED5"/>
        </w:tc>
      </w:tr>
      <w:tr w:rsidR="002A4ED5" w:rsidRPr="002A4ED5" w14:paraId="1F5BDED4" w14:textId="77777777" w:rsidTr="002A4ED5">
        <w:sdt>
          <w:sdtPr>
            <w:id w:val="1692185716"/>
            <w:placeholder>
              <w:docPart w:val="A56B71CB1BBE439E839F12CA106737E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05D8B91E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6427A54" w14:textId="77777777" w:rsidR="002A4ED5" w:rsidRPr="002A4ED5" w:rsidRDefault="002A4ED5" w:rsidP="002A4ED5"/>
        </w:tc>
      </w:tr>
      <w:tr w:rsidR="002A4ED5" w:rsidRPr="002A4ED5" w14:paraId="7D172C6D" w14:textId="77777777" w:rsidTr="002A4ED5">
        <w:sdt>
          <w:sdtPr>
            <w:id w:val="639315362"/>
            <w:placeholder>
              <w:docPart w:val="FC4E1954000B44B78C226998C157B775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22803D97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2CC783C7" w14:textId="77777777" w:rsidR="002A4ED5" w:rsidRPr="002A4ED5" w:rsidRDefault="002A4ED5" w:rsidP="002A4ED5"/>
        </w:tc>
      </w:tr>
      <w:tr w:rsidR="002A4ED5" w:rsidRPr="002A4ED5" w14:paraId="79CA0DC5" w14:textId="77777777" w:rsidTr="002A4ED5">
        <w:sdt>
          <w:sdtPr>
            <w:id w:val="1062217057"/>
            <w:placeholder>
              <w:docPart w:val="6528CA65734F4294864FC1D8D231BD00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7D104835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AF07C5" w14:textId="77777777" w:rsidR="002A4ED5" w:rsidRPr="002A4ED5" w:rsidRDefault="002A4ED5" w:rsidP="002A4ED5"/>
        </w:tc>
      </w:tr>
      <w:tr w:rsidR="002A4ED5" w:rsidRPr="002A4ED5" w14:paraId="0CF5391A" w14:textId="77777777" w:rsidTr="002A4ED5">
        <w:sdt>
          <w:sdtPr>
            <w:id w:val="2001543155"/>
            <w:placeholder>
              <w:docPart w:val="5FC1BF8A56A94459A0D67051BF1034C2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577F2C7C" w14:textId="77777777" w:rsidR="002A4ED5" w:rsidRPr="002A4ED5" w:rsidRDefault="002A4ED5" w:rsidP="002A4ED5">
                <w:r w:rsidRPr="002A4ED5">
                  <w:t>City/State/Zip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4DA7CDE" w14:textId="77777777" w:rsidR="002A4ED5" w:rsidRPr="002A4ED5" w:rsidRDefault="002A4ED5" w:rsidP="002A4ED5"/>
        </w:tc>
      </w:tr>
    </w:tbl>
    <w:p w14:paraId="369C55DD" w14:textId="77777777" w:rsidR="00806FF3" w:rsidRDefault="00806FF3" w:rsidP="00562601">
      <w:pPr>
        <w:pStyle w:val="NoSpacing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168"/>
        <w:gridCol w:w="3780"/>
        <w:gridCol w:w="1259"/>
        <w:gridCol w:w="1531"/>
        <w:gridCol w:w="1529"/>
        <w:gridCol w:w="1174"/>
        <w:gridCol w:w="1259"/>
        <w:gridCol w:w="1254"/>
      </w:tblGrid>
      <w:tr w:rsidR="002A4ED5" w:rsidRPr="002A4ED5" w14:paraId="699A0C6B" w14:textId="77777777" w:rsidTr="00582B1C">
        <w:sdt>
          <w:sdtPr>
            <w:id w:val="1101532736"/>
            <w:placeholder>
              <w:docPart w:val="1240FCD033124F378784FBD207C08792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1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696DAB3" w14:textId="77777777" w:rsidR="002A4ED5" w:rsidRPr="002A648D" w:rsidRDefault="002A4ED5" w:rsidP="002A648D">
                <w:pPr>
                  <w:pStyle w:val="TableHeaders"/>
                </w:pPr>
                <w:r w:rsidRPr="002A648D">
                  <w:t>Item</w:t>
                </w:r>
              </w:p>
            </w:tc>
          </w:sdtContent>
        </w:sdt>
        <w:sdt>
          <w:sdtPr>
            <w:id w:val="-734620487"/>
            <w:placeholder>
              <w:docPart w:val="671D05E018C34457AB86BF86F810375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59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450CF96" w14:textId="77777777" w:rsidR="002A4ED5" w:rsidRPr="002A4ED5" w:rsidRDefault="002A4ED5" w:rsidP="002A4ED5">
                <w:pPr>
                  <w:pStyle w:val="TableHeaders"/>
                </w:pPr>
                <w:r w:rsidRPr="002A4ED5">
                  <w:t>Description</w:t>
                </w:r>
              </w:p>
            </w:tc>
          </w:sdtContent>
        </w:sdt>
        <w:sdt>
          <w:sdtPr>
            <w:id w:val="920762618"/>
            <w:placeholder>
              <w:docPart w:val="16291A390FAA400D918B0CF9F6636B5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77" w:type="pct"/>
                <w:gridSpan w:val="2"/>
                <w:tcBorders>
                  <w:top w:val="single" w:sz="12" w:space="0" w:color="auto"/>
                  <w:left w:val="single" w:sz="2" w:space="0" w:color="auto"/>
                  <w:bottom w:val="single" w:sz="2" w:space="0" w:color="FFFFFF" w:themeColor="background1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B3856B4" w14:textId="77777777" w:rsidR="002A4ED5" w:rsidRPr="002A4ED5" w:rsidRDefault="002A4ED5" w:rsidP="002A4ED5">
                <w:pPr>
                  <w:pStyle w:val="TableHeaders"/>
                </w:pPr>
                <w:r w:rsidRPr="002A4ED5">
                  <w:t>Size</w:t>
                </w:r>
              </w:p>
            </w:tc>
          </w:sdtContent>
        </w:sdt>
        <w:sdt>
          <w:sdtPr>
            <w:id w:val="799423125"/>
            <w:placeholder>
              <w:docPart w:val="F250CD937EEB40289094E387FB35CA1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B630D7C" w14:textId="77777777" w:rsidR="002A4ED5" w:rsidRPr="002A4ED5" w:rsidRDefault="002A4ED5" w:rsidP="002A4ED5">
                <w:pPr>
                  <w:pStyle w:val="TableHeaders"/>
                </w:pPr>
                <w:r w:rsidRPr="002A4ED5">
                  <w:t>Color</w:t>
                </w:r>
              </w:p>
            </w:tc>
          </w:sdtContent>
        </w:sdt>
        <w:sdt>
          <w:sdtPr>
            <w:id w:val="405890554"/>
            <w:placeholder>
              <w:docPart w:val="BA72C9123C784F14B35C8767710B9A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3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2091C93" w14:textId="77777777" w:rsidR="002A4ED5" w:rsidRPr="002A4ED5" w:rsidRDefault="002A4ED5" w:rsidP="002A4ED5">
                <w:pPr>
                  <w:pStyle w:val="TableHeaders"/>
                </w:pPr>
                <w:r w:rsidRPr="002A4ED5">
                  <w:t>Quantity</w:t>
                </w:r>
              </w:p>
            </w:tc>
          </w:sdtContent>
        </w:sdt>
        <w:sdt>
          <w:sdtPr>
            <w:id w:val="-293606196"/>
            <w:placeholder>
              <w:docPart w:val="956E0181B3CB47E0A0D1E8A991FD6641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6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299F4AB" w14:textId="77777777" w:rsidR="002A4ED5" w:rsidRPr="002A4ED5" w:rsidRDefault="002A4ED5" w:rsidP="002A4ED5">
                <w:pPr>
                  <w:pStyle w:val="TableHeaders"/>
                </w:pPr>
                <w:r w:rsidRPr="002A4ED5">
                  <w:t>Unit Price</w:t>
                </w:r>
              </w:p>
            </w:tc>
          </w:sdtContent>
        </w:sdt>
        <w:sdt>
          <w:sdtPr>
            <w:id w:val="1236660449"/>
            <w:placeholder>
              <w:docPart w:val="BB1B9DF575094B9D91EFBDC7C6F765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674BFF9D" w14:textId="77777777" w:rsidR="002A4ED5" w:rsidRPr="002A4ED5" w:rsidRDefault="002A4ED5" w:rsidP="002A4ED5">
                <w:pPr>
                  <w:pStyle w:val="TableHeaders"/>
                </w:pPr>
                <w:r w:rsidRPr="002A4ED5">
                  <w:t>Amount</w:t>
                </w:r>
              </w:p>
            </w:tc>
          </w:sdtContent>
        </w:sdt>
      </w:tr>
      <w:tr w:rsidR="002A4ED5" w:rsidRPr="002A4ED5" w14:paraId="2F14AEF7" w14:textId="77777777" w:rsidTr="00582B1C">
        <w:tc>
          <w:tcPr>
            <w:tcW w:w="45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5DB424E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5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78B9795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sdt>
          <w:sdtPr>
            <w:id w:val="-1045670975"/>
            <w:placeholder>
              <w:docPart w:val="158DAB3A553043B9B26B5C3608CB11E5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6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1430287" w14:textId="77777777" w:rsidR="002A4ED5" w:rsidRPr="002A4ED5" w:rsidRDefault="002A4ED5" w:rsidP="00582B1C">
                <w:pPr>
                  <w:pStyle w:val="TableSubheadings"/>
                </w:pPr>
                <w:r w:rsidRPr="002A648D">
                  <w:t>Adult/Youth</w:t>
                </w:r>
              </w:p>
            </w:tc>
          </w:sdtContent>
        </w:sdt>
        <w:sdt>
          <w:sdtPr>
            <w:id w:val="1971237693"/>
            <w:placeholder>
              <w:docPart w:val="72F466876208469382CDDF65531410B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1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2C4AEE4" w14:textId="77777777" w:rsidR="002A4ED5" w:rsidRPr="002A4ED5" w:rsidRDefault="002A4ED5" w:rsidP="00582B1C">
                <w:pPr>
                  <w:pStyle w:val="TableSubheadings"/>
                </w:pPr>
                <w:r w:rsidRPr="002A4ED5">
                  <w:t>XS/S/M/L/XL/XXL</w:t>
                </w:r>
              </w:p>
            </w:tc>
          </w:sdtContent>
        </w:sdt>
        <w:tc>
          <w:tcPr>
            <w:tcW w:w="59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E761CFE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5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4433702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1A20F95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13CA863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2A4ED5" w:rsidRPr="002A4ED5" w14:paraId="2034AA0E" w14:textId="77777777" w:rsidTr="00AD1AD3">
        <w:tc>
          <w:tcPr>
            <w:tcW w:w="45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88FAC5" w14:textId="77777777" w:rsidR="002A4ED5" w:rsidRPr="002A4ED5" w:rsidRDefault="002A4ED5" w:rsidP="002A4ED5"/>
        </w:tc>
        <w:tc>
          <w:tcPr>
            <w:tcW w:w="145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092484" w14:textId="77777777" w:rsidR="002A4ED5" w:rsidRPr="002A4ED5" w:rsidRDefault="002A4ED5" w:rsidP="002A4ED5"/>
        </w:tc>
        <w:tc>
          <w:tcPr>
            <w:tcW w:w="48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CACAB3" w14:textId="77777777" w:rsidR="002A4ED5" w:rsidRPr="002A4ED5" w:rsidRDefault="002A4ED5" w:rsidP="002A4ED5"/>
        </w:tc>
        <w:tc>
          <w:tcPr>
            <w:tcW w:w="59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CEFA7D" w14:textId="77777777" w:rsidR="002A4ED5" w:rsidRPr="002A4ED5" w:rsidRDefault="002A4ED5" w:rsidP="002A4ED5"/>
        </w:tc>
        <w:tc>
          <w:tcPr>
            <w:tcW w:w="59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6C4F80" w14:textId="77777777" w:rsidR="002A4ED5" w:rsidRPr="002A4ED5" w:rsidRDefault="002A4ED5" w:rsidP="002A4ED5"/>
        </w:tc>
        <w:tc>
          <w:tcPr>
            <w:tcW w:w="45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329CEB" w14:textId="77777777" w:rsidR="002A4ED5" w:rsidRPr="002A4ED5" w:rsidRDefault="002A4ED5" w:rsidP="002A4ED5"/>
        </w:tc>
        <w:tc>
          <w:tcPr>
            <w:tcW w:w="48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BABEC8" w14:textId="77777777" w:rsidR="002A4ED5" w:rsidRPr="002A4ED5" w:rsidRDefault="002A4ED5" w:rsidP="002A4ED5"/>
        </w:tc>
        <w:tc>
          <w:tcPr>
            <w:tcW w:w="48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35EF93" w14:textId="77777777" w:rsidR="002A4ED5" w:rsidRPr="002A4ED5" w:rsidRDefault="002A4ED5" w:rsidP="002A4ED5"/>
        </w:tc>
      </w:tr>
      <w:tr w:rsidR="002A4ED5" w:rsidRPr="002A4ED5" w14:paraId="6144865E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6C91C9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21966D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94953C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2DFD23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54CF21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9AED4B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8E3AF2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785AE9" w14:textId="77777777" w:rsidR="002A4ED5" w:rsidRPr="002A4ED5" w:rsidRDefault="002A4ED5" w:rsidP="002A4ED5"/>
        </w:tc>
      </w:tr>
      <w:tr w:rsidR="002A4ED5" w:rsidRPr="002A4ED5" w14:paraId="1BDFFB62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E3A94E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E2D10D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7AD702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974829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B81E0B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655AF9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5FC72B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6885C0" w14:textId="77777777" w:rsidR="002A4ED5" w:rsidRPr="002A4ED5" w:rsidRDefault="002A4ED5" w:rsidP="002A4ED5"/>
        </w:tc>
      </w:tr>
      <w:tr w:rsidR="002A4ED5" w:rsidRPr="002A4ED5" w14:paraId="4EC53B05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BB8FE7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8C7EB1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E503D3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D07FFB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CAA138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979D6F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7F9F16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07012F" w14:textId="77777777" w:rsidR="002A4ED5" w:rsidRPr="002A4ED5" w:rsidRDefault="002A4ED5" w:rsidP="002A4ED5"/>
        </w:tc>
      </w:tr>
      <w:tr w:rsidR="002A4ED5" w:rsidRPr="002A4ED5" w14:paraId="029DFB43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760B93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A701A8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F78298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59BEBD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F71102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5443FC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C0CE40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B52D77" w14:textId="77777777" w:rsidR="002A4ED5" w:rsidRPr="002A4ED5" w:rsidRDefault="002A4ED5" w:rsidP="002A4ED5"/>
        </w:tc>
      </w:tr>
      <w:tr w:rsidR="002A4ED5" w:rsidRPr="002A4ED5" w14:paraId="4A4D3074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4E4A0E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7BBEE6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573FCA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37181A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A4709D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8128B4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0349EC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37B5FB" w14:textId="77777777" w:rsidR="002A4ED5" w:rsidRPr="002A4ED5" w:rsidRDefault="002A4ED5" w:rsidP="002A4ED5"/>
        </w:tc>
      </w:tr>
      <w:tr w:rsidR="002A4ED5" w:rsidRPr="002A4ED5" w14:paraId="6C237375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48BCEB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8430A1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4A5F3D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347D54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B8D502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D0913A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6066AB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4F66B1" w14:textId="77777777" w:rsidR="002A4ED5" w:rsidRPr="002A4ED5" w:rsidRDefault="002A4ED5" w:rsidP="002A4ED5"/>
        </w:tc>
      </w:tr>
      <w:tr w:rsidR="002A4ED5" w:rsidRPr="002A4ED5" w14:paraId="10E60D2F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114392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59F973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C3A093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F3DB2E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2C3AE6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DC431A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07031B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0EE14C" w14:textId="77777777" w:rsidR="002A4ED5" w:rsidRPr="002A4ED5" w:rsidRDefault="002A4ED5" w:rsidP="002A4ED5"/>
        </w:tc>
      </w:tr>
      <w:tr w:rsidR="002A4ED5" w:rsidRPr="002A4ED5" w14:paraId="4C517B7A" w14:textId="77777777" w:rsidTr="00AD1AD3">
        <w:tc>
          <w:tcPr>
            <w:tcW w:w="451" w:type="pct"/>
            <w:tcBorders>
              <w:top w:val="single" w:sz="4" w:space="0" w:color="auto"/>
            </w:tcBorders>
          </w:tcPr>
          <w:p w14:paraId="64947F31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</w:tcBorders>
          </w:tcPr>
          <w:p w14:paraId="2FE060B4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</w:tcBorders>
          </w:tcPr>
          <w:p w14:paraId="4DEAB46E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</w:tcBorders>
          </w:tcPr>
          <w:p w14:paraId="4018AE09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</w:tcBorders>
          </w:tcPr>
          <w:p w14:paraId="0DD97374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</w:tcBorders>
          </w:tcPr>
          <w:p w14:paraId="6A2ED6FF" w14:textId="77777777" w:rsidR="002A4ED5" w:rsidRPr="002A4ED5" w:rsidRDefault="002A4ED5" w:rsidP="002A4ED5"/>
        </w:tc>
        <w:sdt>
          <w:sdtPr>
            <w:id w:val="2064670704"/>
            <w:placeholder>
              <w:docPart w:val="92153D6682954B8BBE3B45AD333E9569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486" w:type="pct"/>
                <w:tcBorders>
                  <w:top w:val="single" w:sz="4" w:space="0" w:color="auto"/>
                </w:tcBorders>
                <w:vAlign w:val="bottom"/>
              </w:tcPr>
              <w:p w14:paraId="21FAD4C6" w14:textId="77777777" w:rsidR="002A4ED5" w:rsidRPr="002A4ED5" w:rsidRDefault="002A4ED5" w:rsidP="002A648D">
                <w:pPr>
                  <w:pStyle w:val="Total"/>
                </w:pPr>
                <w:r w:rsidRPr="002A4ED5">
                  <w:t>Total</w:t>
                </w:r>
              </w:p>
            </w:tc>
          </w:sdtContent>
        </w:sdt>
        <w:tc>
          <w:tcPr>
            <w:tcW w:w="484" w:type="pct"/>
            <w:tcBorders>
              <w:top w:val="single" w:sz="4" w:space="0" w:color="auto"/>
              <w:bottom w:val="single" w:sz="4" w:space="0" w:color="auto"/>
            </w:tcBorders>
          </w:tcPr>
          <w:p w14:paraId="2EC16521" w14:textId="77777777" w:rsidR="002A4ED5" w:rsidRPr="002A4ED5" w:rsidRDefault="002A4ED5" w:rsidP="002A4ED5">
            <w:pPr>
              <w:rPr>
                <w:b/>
              </w:rPr>
            </w:pPr>
          </w:p>
        </w:tc>
      </w:tr>
    </w:tbl>
    <w:p w14:paraId="6CFAE503" w14:textId="401EEA4C" w:rsidR="00806FF3" w:rsidRPr="00582DA4" w:rsidRDefault="00582DA4" w:rsidP="002A648D">
      <w:pPr>
        <w:rPr>
          <w:szCs w:val="24"/>
        </w:rPr>
      </w:pPr>
      <w:r>
        <w:rPr>
          <w:b/>
          <w:bCs/>
          <w:sz w:val="28"/>
        </w:rPr>
        <w:t xml:space="preserve">ADD PERSONELIZATION HERE: </w:t>
      </w:r>
      <w:r>
        <w:rPr>
          <w:szCs w:val="24"/>
        </w:rPr>
        <w:t>(You name or the name of your club)</w:t>
      </w:r>
    </w:p>
    <w:p w14:paraId="48A44314" w14:textId="1572AF8C" w:rsidR="00582DA4" w:rsidRDefault="00582DA4" w:rsidP="002A648D">
      <w:pPr>
        <w:rPr>
          <w:b/>
          <w:bCs/>
          <w:sz w:val="28"/>
        </w:rPr>
      </w:pPr>
    </w:p>
    <w:p w14:paraId="6BC54454" w14:textId="2C0CD33F" w:rsidR="00582DA4" w:rsidRPr="00582DA4" w:rsidRDefault="00582DA4" w:rsidP="002A648D">
      <w:pPr>
        <w:rPr>
          <w:b/>
          <w:bCs/>
          <w:sz w:val="28"/>
        </w:rPr>
      </w:pPr>
      <w:r>
        <w:rPr>
          <w:b/>
          <w:bCs/>
          <w:sz w:val="28"/>
        </w:rPr>
        <w:t>____________________________________________________________________________</w:t>
      </w:r>
    </w:p>
    <w:sectPr w:rsidR="00582DA4" w:rsidRPr="00582DA4" w:rsidSect="006250A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67A97" w14:textId="77777777" w:rsidR="000F5CD9" w:rsidRDefault="000F5CD9" w:rsidP="00650259">
      <w:pPr>
        <w:spacing w:line="240" w:lineRule="auto"/>
      </w:pPr>
      <w:r>
        <w:separator/>
      </w:r>
    </w:p>
  </w:endnote>
  <w:endnote w:type="continuationSeparator" w:id="0">
    <w:p w14:paraId="01C66CB4" w14:textId="77777777" w:rsidR="000F5CD9" w:rsidRDefault="000F5CD9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3839436-3B9F-46E9-B129-7CF22BC4859A}"/>
    <w:embedBold r:id="rId2" w:fontKey="{D313D3C3-82BF-4562-9496-D9652DB50B31}"/>
    <w:embedItalic r:id="rId3" w:fontKey="{ADFD3A54-5CEB-44C3-AE98-41FEFC771D2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D16CB490-99D7-49C2-81E1-1FA1C98965DC}"/>
    <w:embedBold r:id="rId5" w:fontKey="{984C5095-BF38-48D1-B3E6-D7C6595A4BA9}"/>
    <w:embedItalic r:id="rId6" w:fontKey="{86B5E6DE-8A22-4280-8B7B-83FA933D0DE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978404BE-375E-47C6-829A-F73B555FB80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4937659-7A7C-47D2-B858-D37F9AA589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098AA" w14:textId="77777777" w:rsidR="003B6D9C" w:rsidRDefault="003B6D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8100"/>
      <w:gridCol w:w="4860"/>
    </w:tblGrid>
    <w:tr w:rsidR="00562601" w:rsidRPr="00562601" w14:paraId="473748D5" w14:textId="77777777" w:rsidTr="003B6D9C">
      <w:tc>
        <w:tcPr>
          <w:tcW w:w="3125" w:type="pct"/>
          <w:vAlign w:val="center"/>
        </w:tcPr>
        <w:p w14:paraId="1C8ADF1C" w14:textId="6FE7F1C5" w:rsidR="00562601" w:rsidRPr="003B6D9C" w:rsidRDefault="003B6D9C" w:rsidP="002A648D">
          <w:pPr>
            <w:pStyle w:val="Footer"/>
            <w:rPr>
              <w:b/>
              <w:bCs/>
              <w:sz w:val="24"/>
            </w:rPr>
          </w:pPr>
          <w:r w:rsidRPr="003B6D9C">
            <w:rPr>
              <w:b/>
              <w:bCs/>
              <w:sz w:val="24"/>
            </w:rPr>
            <w:t xml:space="preserve">Email form back to Ulysses James at </w:t>
          </w:r>
          <w:hyperlink r:id="rId1" w:history="1">
            <w:r w:rsidRPr="003B6D9C">
              <w:rPr>
                <w:rStyle w:val="Hyperlink"/>
                <w:b/>
                <w:bCs/>
                <w:sz w:val="24"/>
              </w:rPr>
              <w:t>ulysses@universityfashions.com</w:t>
            </w:r>
          </w:hyperlink>
          <w:r w:rsidRPr="003B6D9C">
            <w:rPr>
              <w:b/>
              <w:bCs/>
              <w:sz w:val="24"/>
            </w:rPr>
            <w:t>.  Deadline is May 8</w:t>
          </w:r>
          <w:r w:rsidRPr="003B6D9C">
            <w:rPr>
              <w:b/>
              <w:bCs/>
              <w:sz w:val="24"/>
              <w:vertAlign w:val="superscript"/>
            </w:rPr>
            <w:t>th</w:t>
          </w:r>
          <w:r w:rsidRPr="003B6D9C">
            <w:rPr>
              <w:b/>
              <w:bCs/>
              <w:sz w:val="24"/>
            </w:rPr>
            <w:t xml:space="preserve"> if you want to have them </w:t>
          </w:r>
          <w:r>
            <w:rPr>
              <w:b/>
              <w:bCs/>
              <w:sz w:val="24"/>
            </w:rPr>
            <w:t xml:space="preserve">available for pickup </w:t>
          </w:r>
          <w:r w:rsidRPr="003B6D9C">
            <w:rPr>
              <w:b/>
              <w:bCs/>
              <w:sz w:val="24"/>
            </w:rPr>
            <w:t xml:space="preserve">at the </w:t>
          </w:r>
          <w:r w:rsidR="00B9585B" w:rsidRPr="003B6D9C">
            <w:rPr>
              <w:b/>
              <w:bCs/>
              <w:sz w:val="24"/>
            </w:rPr>
            <w:t>Rotary District 7505 Conference 2022</w:t>
          </w:r>
          <w:r>
            <w:rPr>
              <w:b/>
              <w:bCs/>
              <w:sz w:val="24"/>
            </w:rPr>
            <w:t xml:space="preserve"> House of Friendship.</w:t>
          </w:r>
        </w:p>
      </w:tc>
      <w:tc>
        <w:tcPr>
          <w:tcW w:w="1875" w:type="pct"/>
          <w:vAlign w:val="center"/>
        </w:tcPr>
        <w:p w14:paraId="169E0520" w14:textId="53B27084" w:rsidR="00562601" w:rsidRPr="00562601" w:rsidRDefault="002A1BCF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79FB38B4" wp14:editId="70D478BB">
                <wp:extent cx="1303867" cy="488950"/>
                <wp:effectExtent l="0" t="0" r="0" b="635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613" cy="492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EF1F3AA" w14:textId="77777777" w:rsidR="00562601" w:rsidRDefault="00562601" w:rsidP="002A64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4047B" w14:textId="77777777" w:rsidR="003B6D9C" w:rsidRDefault="003B6D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BC47F" w14:textId="77777777" w:rsidR="000F5CD9" w:rsidRDefault="000F5CD9" w:rsidP="00650259">
      <w:pPr>
        <w:spacing w:line="240" w:lineRule="auto"/>
      </w:pPr>
      <w:r>
        <w:separator/>
      </w:r>
    </w:p>
  </w:footnote>
  <w:footnote w:type="continuationSeparator" w:id="0">
    <w:p w14:paraId="13723E81" w14:textId="77777777" w:rsidR="000F5CD9" w:rsidRDefault="000F5CD9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E7712" w14:textId="77777777" w:rsidR="003B6D9C" w:rsidRDefault="003B6D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169"/>
      <w:gridCol w:w="11791"/>
    </w:tblGrid>
    <w:tr w:rsidR="00562601" w:rsidRPr="00562601" w14:paraId="5244A8A0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31F4E4C2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03058F23" wp14:editId="0750DB4E">
                <wp:extent cx="457200" cy="457200"/>
                <wp:effectExtent l="0" t="0" r="0" b="0"/>
                <wp:docPr id="1" name="Graphic 1" descr="tshirt with conten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731F1C" w:themeFill="accent5"/>
          <w:vAlign w:val="center"/>
        </w:tcPr>
        <w:p w14:paraId="1AF8B501" w14:textId="13C30792" w:rsidR="00562601" w:rsidRPr="002B69B4" w:rsidRDefault="003B6D9C" w:rsidP="002B69B4">
          <w:pPr>
            <w:pStyle w:val="Header"/>
          </w:pPr>
          <w:r>
            <w:t xml:space="preserve">University Fashions - </w:t>
          </w:r>
          <w:r w:rsidR="00217851">
            <w:t>Rotary Logo Wear</w:t>
          </w:r>
        </w:p>
      </w:tc>
    </w:tr>
  </w:tbl>
  <w:p w14:paraId="2F05E3FC" w14:textId="77777777" w:rsidR="00562601" w:rsidRDefault="00562601" w:rsidP="00562601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8B399" w14:textId="77777777" w:rsidR="003B6D9C" w:rsidRDefault="003B6D9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73423691">
    <w:abstractNumId w:val="11"/>
  </w:num>
  <w:num w:numId="2" w16cid:durableId="1429739585">
    <w:abstractNumId w:val="7"/>
  </w:num>
  <w:num w:numId="3" w16cid:durableId="294530342">
    <w:abstractNumId w:val="15"/>
  </w:num>
  <w:num w:numId="4" w16cid:durableId="1923832348">
    <w:abstractNumId w:val="12"/>
  </w:num>
  <w:num w:numId="5" w16cid:durableId="835340781">
    <w:abstractNumId w:val="13"/>
  </w:num>
  <w:num w:numId="6" w16cid:durableId="1750884635">
    <w:abstractNumId w:val="19"/>
  </w:num>
  <w:num w:numId="7" w16cid:durableId="1334142756">
    <w:abstractNumId w:val="6"/>
  </w:num>
  <w:num w:numId="8" w16cid:durableId="441997911">
    <w:abstractNumId w:val="10"/>
  </w:num>
  <w:num w:numId="9" w16cid:durableId="1876841633">
    <w:abstractNumId w:val="17"/>
  </w:num>
  <w:num w:numId="10" w16cid:durableId="2006007203">
    <w:abstractNumId w:val="1"/>
  </w:num>
  <w:num w:numId="11" w16cid:durableId="1482892209">
    <w:abstractNumId w:val="5"/>
  </w:num>
  <w:num w:numId="12" w16cid:durableId="1670329485">
    <w:abstractNumId w:val="0"/>
  </w:num>
  <w:num w:numId="13" w16cid:durableId="2131777646">
    <w:abstractNumId w:val="2"/>
  </w:num>
  <w:num w:numId="14" w16cid:durableId="1631323996">
    <w:abstractNumId w:val="9"/>
  </w:num>
  <w:num w:numId="15" w16cid:durableId="610818663">
    <w:abstractNumId w:val="8"/>
  </w:num>
  <w:num w:numId="16" w16cid:durableId="595403247">
    <w:abstractNumId w:val="16"/>
  </w:num>
  <w:num w:numId="17" w16cid:durableId="1972133262">
    <w:abstractNumId w:val="3"/>
  </w:num>
  <w:num w:numId="18" w16cid:durableId="1947692681">
    <w:abstractNumId w:val="21"/>
  </w:num>
  <w:num w:numId="19" w16cid:durableId="1905140481">
    <w:abstractNumId w:val="18"/>
  </w:num>
  <w:num w:numId="20" w16cid:durableId="1671256182">
    <w:abstractNumId w:val="14"/>
  </w:num>
  <w:num w:numId="21" w16cid:durableId="1100177354">
    <w:abstractNumId w:val="20"/>
  </w:num>
  <w:num w:numId="22" w16cid:durableId="161081332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851"/>
    <w:rsid w:val="00003B30"/>
    <w:rsid w:val="00045CA6"/>
    <w:rsid w:val="00052382"/>
    <w:rsid w:val="0006568A"/>
    <w:rsid w:val="00076F0F"/>
    <w:rsid w:val="00084253"/>
    <w:rsid w:val="000D1F49"/>
    <w:rsid w:val="000F5C88"/>
    <w:rsid w:val="000F5CD9"/>
    <w:rsid w:val="001727CA"/>
    <w:rsid w:val="001E4E2C"/>
    <w:rsid w:val="00217851"/>
    <w:rsid w:val="00261C01"/>
    <w:rsid w:val="002A1BCF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B6D9C"/>
    <w:rsid w:val="003F0847"/>
    <w:rsid w:val="0040090B"/>
    <w:rsid w:val="00446538"/>
    <w:rsid w:val="0046302A"/>
    <w:rsid w:val="00487D2D"/>
    <w:rsid w:val="004D5D62"/>
    <w:rsid w:val="005112D0"/>
    <w:rsid w:val="00511760"/>
    <w:rsid w:val="00562601"/>
    <w:rsid w:val="0057256E"/>
    <w:rsid w:val="00577E06"/>
    <w:rsid w:val="00582B1C"/>
    <w:rsid w:val="00582DA4"/>
    <w:rsid w:val="005A3BF7"/>
    <w:rsid w:val="005F2035"/>
    <w:rsid w:val="005F7990"/>
    <w:rsid w:val="006250A2"/>
    <w:rsid w:val="0063739C"/>
    <w:rsid w:val="00650259"/>
    <w:rsid w:val="00690AB9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D406B"/>
    <w:rsid w:val="009E4B85"/>
    <w:rsid w:val="009F2638"/>
    <w:rsid w:val="009F619A"/>
    <w:rsid w:val="009F6DDE"/>
    <w:rsid w:val="00A370A8"/>
    <w:rsid w:val="00A60442"/>
    <w:rsid w:val="00AC2926"/>
    <w:rsid w:val="00B04A50"/>
    <w:rsid w:val="00B160CA"/>
    <w:rsid w:val="00B9585B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61C09"/>
    <w:rsid w:val="00E677FE"/>
    <w:rsid w:val="00E944A2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EE313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rsid w:val="003B6D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ulysses@universityfashion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%20Thomas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6697C58BD604E9F94074CEB713725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7C4E27-6577-4926-B960-90E6A04CBF84}"/>
      </w:docPartPr>
      <w:docPartBody>
        <w:p w:rsidR="00697DB1" w:rsidRDefault="000B1776">
          <w:pPr>
            <w:pStyle w:val="36697C58BD604E9F94074CEB713725A8"/>
          </w:pPr>
          <w:r w:rsidRPr="002A4ED5">
            <w:t>Submitted by</w:t>
          </w:r>
        </w:p>
      </w:docPartBody>
    </w:docPart>
    <w:docPart>
      <w:docPartPr>
        <w:name w:val="A56B71CB1BBE439E839F12CA10673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9CAF01-CF69-409B-A147-4F3B1C4AA97A}"/>
      </w:docPartPr>
      <w:docPartBody>
        <w:p w:rsidR="00697DB1" w:rsidRDefault="000B1776">
          <w:pPr>
            <w:pStyle w:val="A56B71CB1BBE439E839F12CA106737EE"/>
          </w:pPr>
          <w:r w:rsidRPr="002A4ED5">
            <w:t>Phone</w:t>
          </w:r>
        </w:p>
      </w:docPartBody>
    </w:docPart>
    <w:docPart>
      <w:docPartPr>
        <w:name w:val="FC4E1954000B44B78C226998C157B7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F6168-971E-4489-8AA0-1C29AAF767C4}"/>
      </w:docPartPr>
      <w:docPartBody>
        <w:p w:rsidR="00697DB1" w:rsidRDefault="000B1776">
          <w:pPr>
            <w:pStyle w:val="FC4E1954000B44B78C226998C157B775"/>
          </w:pPr>
          <w:r w:rsidRPr="002A4ED5">
            <w:t>Email</w:t>
          </w:r>
        </w:p>
      </w:docPartBody>
    </w:docPart>
    <w:docPart>
      <w:docPartPr>
        <w:name w:val="6528CA65734F4294864FC1D8D231BD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C3DBF-4D6A-4BAE-AEE9-D4B72F1D8CF8}"/>
      </w:docPartPr>
      <w:docPartBody>
        <w:p w:rsidR="00697DB1" w:rsidRDefault="000B1776">
          <w:pPr>
            <w:pStyle w:val="6528CA65734F4294864FC1D8D231BD00"/>
          </w:pPr>
          <w:r w:rsidRPr="002A4ED5">
            <w:t>Address</w:t>
          </w:r>
        </w:p>
      </w:docPartBody>
    </w:docPart>
    <w:docPart>
      <w:docPartPr>
        <w:name w:val="5FC1BF8A56A94459A0D67051BF1034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76A4D-5FC4-41EA-889A-7E4B8457A1A4}"/>
      </w:docPartPr>
      <w:docPartBody>
        <w:p w:rsidR="00697DB1" w:rsidRDefault="000B1776">
          <w:pPr>
            <w:pStyle w:val="5FC1BF8A56A94459A0D67051BF1034C2"/>
          </w:pPr>
          <w:r w:rsidRPr="002A4ED5">
            <w:t>City/State/Zip</w:t>
          </w:r>
        </w:p>
      </w:docPartBody>
    </w:docPart>
    <w:docPart>
      <w:docPartPr>
        <w:name w:val="1240FCD033124F378784FBD207C08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ABB01-D591-4C2D-9AE0-23258429CCBD}"/>
      </w:docPartPr>
      <w:docPartBody>
        <w:p w:rsidR="00697DB1" w:rsidRDefault="000B1776">
          <w:pPr>
            <w:pStyle w:val="1240FCD033124F378784FBD207C08792"/>
          </w:pPr>
          <w:r w:rsidRPr="002A648D">
            <w:t>Item</w:t>
          </w:r>
        </w:p>
      </w:docPartBody>
    </w:docPart>
    <w:docPart>
      <w:docPartPr>
        <w:name w:val="671D05E018C34457AB86BF86F81037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CDB6D-327D-4D0C-8252-A3B9A8BDF79D}"/>
      </w:docPartPr>
      <w:docPartBody>
        <w:p w:rsidR="00697DB1" w:rsidRDefault="000B1776">
          <w:pPr>
            <w:pStyle w:val="671D05E018C34457AB86BF86F8103759"/>
          </w:pPr>
          <w:r w:rsidRPr="002A4ED5">
            <w:t>Description</w:t>
          </w:r>
        </w:p>
      </w:docPartBody>
    </w:docPart>
    <w:docPart>
      <w:docPartPr>
        <w:name w:val="16291A390FAA400D918B0CF9F6636B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B99D28-3B7A-4D53-8C22-A01167E3D26B}"/>
      </w:docPartPr>
      <w:docPartBody>
        <w:p w:rsidR="00697DB1" w:rsidRDefault="000B1776">
          <w:pPr>
            <w:pStyle w:val="16291A390FAA400D918B0CF9F6636B5C"/>
          </w:pPr>
          <w:r w:rsidRPr="002A4ED5">
            <w:t>Size</w:t>
          </w:r>
        </w:p>
      </w:docPartBody>
    </w:docPart>
    <w:docPart>
      <w:docPartPr>
        <w:name w:val="F250CD937EEB40289094E387FB35CA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D03088-1BF9-4747-8781-C1A5E10CDB44}"/>
      </w:docPartPr>
      <w:docPartBody>
        <w:p w:rsidR="00697DB1" w:rsidRDefault="000B1776">
          <w:pPr>
            <w:pStyle w:val="F250CD937EEB40289094E387FB35CA1B"/>
          </w:pPr>
          <w:r w:rsidRPr="002A4ED5">
            <w:t>Color</w:t>
          </w:r>
        </w:p>
      </w:docPartBody>
    </w:docPart>
    <w:docPart>
      <w:docPartPr>
        <w:name w:val="BA72C9123C784F14B35C8767710B9A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8A2723-C47B-45C2-9B57-4C136F0BBB03}"/>
      </w:docPartPr>
      <w:docPartBody>
        <w:p w:rsidR="00697DB1" w:rsidRDefault="000B1776">
          <w:pPr>
            <w:pStyle w:val="BA72C9123C784F14B35C8767710B9ACB"/>
          </w:pPr>
          <w:r w:rsidRPr="002A4ED5">
            <w:t>Quantity</w:t>
          </w:r>
        </w:p>
      </w:docPartBody>
    </w:docPart>
    <w:docPart>
      <w:docPartPr>
        <w:name w:val="956E0181B3CB47E0A0D1E8A991FD6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9F3524-9229-4C48-A847-66B84EC5ECCB}"/>
      </w:docPartPr>
      <w:docPartBody>
        <w:p w:rsidR="00697DB1" w:rsidRDefault="000B1776">
          <w:pPr>
            <w:pStyle w:val="956E0181B3CB47E0A0D1E8A991FD6641"/>
          </w:pPr>
          <w:r w:rsidRPr="002A4ED5">
            <w:t>Unit Price</w:t>
          </w:r>
        </w:p>
      </w:docPartBody>
    </w:docPart>
    <w:docPart>
      <w:docPartPr>
        <w:name w:val="BB1B9DF575094B9D91EFBDC7C6F76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FBDFDD-CF4F-449D-9B73-76C9267243D0}"/>
      </w:docPartPr>
      <w:docPartBody>
        <w:p w:rsidR="00697DB1" w:rsidRDefault="000B1776">
          <w:pPr>
            <w:pStyle w:val="BB1B9DF575094B9D91EFBDC7C6F7658B"/>
          </w:pPr>
          <w:r w:rsidRPr="002A4ED5">
            <w:t>Amount</w:t>
          </w:r>
        </w:p>
      </w:docPartBody>
    </w:docPart>
    <w:docPart>
      <w:docPartPr>
        <w:name w:val="158DAB3A553043B9B26B5C3608CB1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BD07FA-A3A0-47B0-A39A-F511A5C1AF0B}"/>
      </w:docPartPr>
      <w:docPartBody>
        <w:p w:rsidR="00697DB1" w:rsidRDefault="000B1776">
          <w:pPr>
            <w:pStyle w:val="158DAB3A553043B9B26B5C3608CB11E5"/>
          </w:pPr>
          <w:r w:rsidRPr="002A648D">
            <w:t>Adult/Youth</w:t>
          </w:r>
        </w:p>
      </w:docPartBody>
    </w:docPart>
    <w:docPart>
      <w:docPartPr>
        <w:name w:val="72F466876208469382CDDF65531410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E59367-2F16-4956-A16D-4E3C1DC2004C}"/>
      </w:docPartPr>
      <w:docPartBody>
        <w:p w:rsidR="00697DB1" w:rsidRDefault="000B1776">
          <w:pPr>
            <w:pStyle w:val="72F466876208469382CDDF65531410BB"/>
          </w:pPr>
          <w:r w:rsidRPr="002A4ED5">
            <w:t>XS/S/M/L/XL/XXL</w:t>
          </w:r>
        </w:p>
      </w:docPartBody>
    </w:docPart>
    <w:docPart>
      <w:docPartPr>
        <w:name w:val="92153D6682954B8BBE3B45AD333E95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18197-BB30-4323-9921-4019A7BC40F6}"/>
      </w:docPartPr>
      <w:docPartBody>
        <w:p w:rsidR="00697DB1" w:rsidRDefault="000B1776">
          <w:pPr>
            <w:pStyle w:val="92153D6682954B8BBE3B45AD333E9569"/>
          </w:pPr>
          <w:r w:rsidRPr="002A4ED5"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776"/>
    <w:rsid w:val="000B1776"/>
    <w:rsid w:val="001B263C"/>
    <w:rsid w:val="0044540A"/>
    <w:rsid w:val="0069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6697C58BD604E9F94074CEB713725A8">
    <w:name w:val="36697C58BD604E9F94074CEB713725A8"/>
  </w:style>
  <w:style w:type="paragraph" w:customStyle="1" w:styleId="A56B71CB1BBE439E839F12CA106737EE">
    <w:name w:val="A56B71CB1BBE439E839F12CA106737EE"/>
  </w:style>
  <w:style w:type="paragraph" w:customStyle="1" w:styleId="FC4E1954000B44B78C226998C157B775">
    <w:name w:val="FC4E1954000B44B78C226998C157B775"/>
  </w:style>
  <w:style w:type="paragraph" w:customStyle="1" w:styleId="6528CA65734F4294864FC1D8D231BD00">
    <w:name w:val="6528CA65734F4294864FC1D8D231BD00"/>
  </w:style>
  <w:style w:type="paragraph" w:customStyle="1" w:styleId="5FC1BF8A56A94459A0D67051BF1034C2">
    <w:name w:val="5FC1BF8A56A94459A0D67051BF1034C2"/>
  </w:style>
  <w:style w:type="paragraph" w:customStyle="1" w:styleId="1240FCD033124F378784FBD207C08792">
    <w:name w:val="1240FCD033124F378784FBD207C08792"/>
  </w:style>
  <w:style w:type="paragraph" w:customStyle="1" w:styleId="671D05E018C34457AB86BF86F8103759">
    <w:name w:val="671D05E018C34457AB86BF86F8103759"/>
  </w:style>
  <w:style w:type="paragraph" w:customStyle="1" w:styleId="16291A390FAA400D918B0CF9F6636B5C">
    <w:name w:val="16291A390FAA400D918B0CF9F6636B5C"/>
  </w:style>
  <w:style w:type="paragraph" w:customStyle="1" w:styleId="F250CD937EEB40289094E387FB35CA1B">
    <w:name w:val="F250CD937EEB40289094E387FB35CA1B"/>
  </w:style>
  <w:style w:type="paragraph" w:customStyle="1" w:styleId="BA72C9123C784F14B35C8767710B9ACB">
    <w:name w:val="BA72C9123C784F14B35C8767710B9ACB"/>
  </w:style>
  <w:style w:type="paragraph" w:customStyle="1" w:styleId="956E0181B3CB47E0A0D1E8A991FD6641">
    <w:name w:val="956E0181B3CB47E0A0D1E8A991FD6641"/>
  </w:style>
  <w:style w:type="paragraph" w:customStyle="1" w:styleId="BB1B9DF575094B9D91EFBDC7C6F7658B">
    <w:name w:val="BB1B9DF575094B9D91EFBDC7C6F7658B"/>
  </w:style>
  <w:style w:type="paragraph" w:customStyle="1" w:styleId="158DAB3A553043B9B26B5C3608CB11E5">
    <w:name w:val="158DAB3A553043B9B26B5C3608CB11E5"/>
  </w:style>
  <w:style w:type="paragraph" w:customStyle="1" w:styleId="72F466876208469382CDDF65531410BB">
    <w:name w:val="72F466876208469382CDDF65531410BB"/>
  </w:style>
  <w:style w:type="paragraph" w:customStyle="1" w:styleId="92153D6682954B8BBE3B45AD333E9569">
    <w:name w:val="92153D6682954B8BBE3B45AD333E95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form.dotx</Template>
  <TotalTime>0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2022-04-30T19:59:00Z</dcterms:created>
  <dcterms:modified xsi:type="dcterms:W3CDTF">2022-04-30T20:03:00Z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